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W w:w="11000" w:type="dxa"/>
        <w:tblInd w:w="-822" w:type="dxa"/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964"/>
      </w:tblGrid>
      <w:tr w:rsidR="00A74DAA" w:rsidRPr="00C172AE" w14:paraId="230B8FFD" w14:textId="77777777" w:rsidTr="008E0EEC">
        <w:trPr>
          <w:trHeight w:hRule="exact" w:val="510"/>
        </w:trPr>
        <w:tc>
          <w:tcPr>
            <w:tcW w:w="818" w:type="dxa"/>
            <w:noWrap/>
            <w:vAlign w:val="bottom"/>
          </w:tcPr>
          <w:p w14:paraId="31F91914" w14:textId="77777777" w:rsidR="00A74DAA" w:rsidRPr="00AE65F6" w:rsidRDefault="00A74DAA" w:rsidP="008E0EEC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noWrap/>
            <w:vAlign w:val="bottom"/>
          </w:tcPr>
          <w:p w14:paraId="3C43F2D3" w14:textId="18B9B45D" w:rsidR="00A74DAA" w:rsidRPr="00BC1F2F" w:rsidRDefault="003313A5" w:rsidP="008E0EEC">
            <w:pPr>
              <w:pStyle w:val="ekvkvnummer"/>
              <w:rPr>
                <w:rStyle w:val="ekvfett"/>
              </w:rPr>
            </w:pPr>
            <w:r>
              <w:rPr>
                <w:rStyle w:val="ekvfett"/>
              </w:rPr>
              <w:t>Wie Bäume wachsen</w:t>
            </w:r>
          </w:p>
        </w:tc>
        <w:tc>
          <w:tcPr>
            <w:tcW w:w="1321" w:type="dxa"/>
            <w:noWrap/>
            <w:vAlign w:val="bottom"/>
          </w:tcPr>
          <w:p w14:paraId="15C76B56" w14:textId="77777777" w:rsidR="00A74DAA" w:rsidRPr="007C1230" w:rsidRDefault="00A74DAA" w:rsidP="008E0EEC">
            <w:pPr>
              <w:pStyle w:val="ekvkolumnentitel"/>
            </w:pPr>
          </w:p>
        </w:tc>
        <w:tc>
          <w:tcPr>
            <w:tcW w:w="2041" w:type="dxa"/>
            <w:noWrap/>
            <w:vAlign w:val="bottom"/>
          </w:tcPr>
          <w:p w14:paraId="1E6D7E30" w14:textId="77777777" w:rsidR="00A74DAA" w:rsidRPr="007C1230" w:rsidRDefault="00A74DAA" w:rsidP="008E0EEC">
            <w:pPr>
              <w:pStyle w:val="ekvkolumnentitel"/>
            </w:pPr>
          </w:p>
        </w:tc>
        <w:tc>
          <w:tcPr>
            <w:tcW w:w="2964" w:type="dxa"/>
            <w:noWrap/>
            <w:vAlign w:val="bottom"/>
          </w:tcPr>
          <w:p w14:paraId="698EB6E6" w14:textId="71A8CB65" w:rsidR="00A74DAA" w:rsidRPr="007636A0" w:rsidRDefault="00A74DAA" w:rsidP="008E0EEC">
            <w:pPr>
              <w:pStyle w:val="ekvkolumnentitel"/>
            </w:pPr>
            <w:r>
              <w:t xml:space="preserve">Kopiervorlage </w:t>
            </w:r>
            <w:r w:rsidR="00FA0967">
              <w:t>4</w:t>
            </w:r>
          </w:p>
        </w:tc>
      </w:tr>
      <w:tr w:rsidR="00A74DAA" w:rsidRPr="00BF17F2" w14:paraId="1B5898C7" w14:textId="77777777" w:rsidTr="008E0E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noWrap/>
            <w:vAlign w:val="bottom"/>
          </w:tcPr>
          <w:p w14:paraId="0D9FAF1C" w14:textId="77777777" w:rsidR="00A74DAA" w:rsidRPr="00BF17F2" w:rsidRDefault="00A74DAA" w:rsidP="008E0EEC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4"/>
            <w:noWrap/>
            <w:vAlign w:val="bottom"/>
          </w:tcPr>
          <w:p w14:paraId="420D829D" w14:textId="7676E92B" w:rsidR="00A74DAA" w:rsidRPr="00BF17F2" w:rsidRDefault="00BF562C" w:rsidP="008E0EEC">
            <w:pPr>
              <w:rPr>
                <w:color w:val="FFFFFF" w:themeColor="background1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7216" behindDoc="1" locked="0" layoutInCell="1" allowOverlap="1" wp14:anchorId="1629F1D0" wp14:editId="6AF0D812">
                  <wp:simplePos x="0" y="0"/>
                  <wp:positionH relativeFrom="column">
                    <wp:posOffset>-562610</wp:posOffset>
                  </wp:positionH>
                  <wp:positionV relativeFrom="paragraph">
                    <wp:posOffset>-479425</wp:posOffset>
                  </wp:positionV>
                  <wp:extent cx="6983730" cy="327025"/>
                  <wp:effectExtent l="0" t="0" r="7620" b="0"/>
                  <wp:wrapNone/>
                  <wp:docPr id="84" name="Grafik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isma_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730" cy="32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31B094E" w14:textId="4DF47E5C" w:rsidR="003313A5" w:rsidRPr="00287B24" w:rsidRDefault="003313A5" w:rsidP="003313A5">
      <w:pPr>
        <w:pStyle w:val="ekvpicto"/>
        <w:framePr w:wrap="around"/>
      </w:pPr>
      <w:bookmarkStart w:id="0" w:name="bmStart"/>
      <w:bookmarkEnd w:id="0"/>
      <w:r>
        <w:rPr>
          <w:noProof/>
          <w:lang w:eastAsia="de-DE"/>
        </w:rPr>
        <w:drawing>
          <wp:inline distT="0" distB="0" distL="0" distR="0" wp14:anchorId="1F40E1D6" wp14:editId="349E1E87">
            <wp:extent cx="215900" cy="2159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F2F3E" w14:textId="06747640" w:rsidR="003313A5" w:rsidRDefault="003313A5" w:rsidP="00D0464D">
      <w:pPr>
        <w:pStyle w:val="ekvaufgabe"/>
      </w:pPr>
      <w:r>
        <w:rPr>
          <w:rStyle w:val="ekvnummerierung"/>
        </w:rPr>
        <w:t>1</w:t>
      </w:r>
      <w:r>
        <w:rPr>
          <w:rStyle w:val="ekvnummerierung"/>
        </w:rPr>
        <w:tab/>
      </w:r>
      <w:r w:rsidR="00F6258C">
        <w:t xml:space="preserve">Hier siehst du einen Ausschnitt aus einem </w:t>
      </w:r>
      <w:r w:rsidR="00F6258C" w:rsidRPr="00FA0967">
        <w:t xml:space="preserve">Baumstamm. </w:t>
      </w:r>
      <w:r w:rsidR="00E519E0" w:rsidRPr="00FA0967">
        <w:t>Beschrifte die Grafik.</w:t>
      </w:r>
    </w:p>
    <w:p w14:paraId="3CE929B3" w14:textId="22BA69DF" w:rsidR="00536A39" w:rsidRDefault="00536A39" w:rsidP="004249CB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536A39" w:rsidRPr="00536A39" w14:paraId="0567E3C4" w14:textId="77777777" w:rsidTr="00536A39">
        <w:tc>
          <w:tcPr>
            <w:tcW w:w="9344" w:type="dxa"/>
          </w:tcPr>
          <w:p w14:paraId="53E4A3AC" w14:textId="21CBAA0B" w:rsidR="00536A39" w:rsidRPr="00536A39" w:rsidRDefault="00536A39" w:rsidP="00536A39">
            <w:pPr>
              <w:pStyle w:val="ekvbild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991CC6" wp14:editId="34AD25BE">
                      <wp:extent cx="5911950" cy="3059243"/>
                      <wp:effectExtent l="0" t="0" r="0" b="27305"/>
                      <wp:docPr id="9" name="Gruppieren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11950" cy="3059243"/>
                                <a:chOff x="-3976" y="-95522"/>
                                <a:chExt cx="5911950" cy="30592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Grafik 7" descr="G:\02_media_office\2020\10417_069111_PRISMA_Biologie_2_Ausgabe_A_Kopievorlagen - Word\Daten_mo\002_1redKorrektur_2020-11-30\pngDateien_Nachzuegler\SE08069111_G004_01_RO-EB6J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84" b="384"/>
                                <a:stretch/>
                              </pic:blipFill>
                              <pic:spPr>
                                <a:xfrm>
                                  <a:off x="35626" y="77182"/>
                                  <a:ext cx="5872348" cy="26363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Textfeld 11"/>
                              <wps:cNvSpPr txBox="1"/>
                              <wps:spPr>
                                <a:xfrm>
                                  <a:off x="2314508" y="-89104"/>
                                  <a:ext cx="86741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5D581F6C" w14:textId="77777777" w:rsidR="00536A39" w:rsidRPr="00D617AB" w:rsidRDefault="00536A39" w:rsidP="00536A39">
                                    <w:pPr>
                                      <w:rPr>
                                        <w:rStyle w:val="ekvlsungausgeblendet"/>
                                      </w:rPr>
                                    </w:pPr>
                                    <w:r w:rsidRPr="00D617AB">
                                      <w:rPr>
                                        <w:rStyle w:val="ekvlsungausgeblendet"/>
                                      </w:rPr>
                                      <w:t>Jahresring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Textfeld 12"/>
                              <wps:cNvSpPr txBox="1"/>
                              <wps:spPr>
                                <a:xfrm>
                                  <a:off x="1315301" y="-83230"/>
                                  <a:ext cx="732155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18BA6148" w14:textId="77777777" w:rsidR="00536A39" w:rsidRPr="00D617AB" w:rsidRDefault="00536A39" w:rsidP="00536A39">
                                    <w:pPr>
                                      <w:rPr>
                                        <w:rStyle w:val="ekvlsungausgeblendet"/>
                                      </w:rPr>
                                    </w:pPr>
                                    <w:r w:rsidRPr="00D617AB">
                                      <w:rPr>
                                        <w:rStyle w:val="ekvlsungausgeblendet"/>
                                      </w:rPr>
                                      <w:t>Kambium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Textfeld 13"/>
                              <wps:cNvSpPr txBox="1"/>
                              <wps:spPr>
                                <a:xfrm>
                                  <a:off x="699759" y="-83224"/>
                                  <a:ext cx="46990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132C1FA" w14:textId="77777777" w:rsidR="00536A39" w:rsidRPr="00D617AB" w:rsidRDefault="00536A39" w:rsidP="00536A39">
                                    <w:pPr>
                                      <w:rPr>
                                        <w:rStyle w:val="ekvlsungausgeblendet"/>
                                      </w:rPr>
                                    </w:pPr>
                                    <w:r w:rsidRPr="00D617AB">
                                      <w:rPr>
                                        <w:rStyle w:val="ekvlsungausgeblendet"/>
                                      </w:rPr>
                                      <w:t>Bast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feld 14"/>
                              <wps:cNvSpPr txBox="1"/>
                              <wps:spPr>
                                <a:xfrm>
                                  <a:off x="-3976" y="-95522"/>
                                  <a:ext cx="626745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53485DD9" w14:textId="77777777" w:rsidR="00536A39" w:rsidRPr="00D617AB" w:rsidRDefault="00536A39" w:rsidP="00536A39">
                                    <w:pPr>
                                      <w:jc w:val="center"/>
                                      <w:rPr>
                                        <w:rStyle w:val="ekvlsungausgeblendet"/>
                                      </w:rPr>
                                    </w:pPr>
                                    <w:r w:rsidRPr="00D617AB">
                                      <w:rPr>
                                        <w:rStyle w:val="ekvlsungausgeblendet"/>
                                      </w:rPr>
                                      <w:t>Borke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Textfeld 15"/>
                              <wps:cNvSpPr txBox="1"/>
                              <wps:spPr>
                                <a:xfrm>
                                  <a:off x="4077999" y="2425496"/>
                                  <a:ext cx="85344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1A45395B" w14:textId="77777777" w:rsidR="00536A39" w:rsidRPr="00D617AB" w:rsidRDefault="00536A39" w:rsidP="00536A39">
                                    <w:pPr>
                                      <w:jc w:val="center"/>
                                      <w:rPr>
                                        <w:rStyle w:val="ekvlsungausgeblendet"/>
                                      </w:rPr>
                                    </w:pPr>
                                    <w:r w:rsidRPr="00D617AB">
                                      <w:rPr>
                                        <w:rStyle w:val="ekvlsungausgeblendet"/>
                                      </w:rPr>
                                      <w:t>Frühholz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Textfeld 16"/>
                              <wps:cNvSpPr txBox="1"/>
                              <wps:spPr>
                                <a:xfrm>
                                  <a:off x="5115667" y="2194585"/>
                                  <a:ext cx="68580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6CB624A2" w14:textId="77777777" w:rsidR="00536A39" w:rsidRPr="00D617AB" w:rsidRDefault="00536A39" w:rsidP="00536A39">
                                    <w:pPr>
                                      <w:jc w:val="center"/>
                                      <w:rPr>
                                        <w:rStyle w:val="ekvlsungausgeblendet"/>
                                      </w:rPr>
                                    </w:pPr>
                                    <w:r w:rsidRPr="00D617AB">
                                      <w:rPr>
                                        <w:rStyle w:val="ekvlsungausgeblendet"/>
                                      </w:rPr>
                                      <w:t>Holz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Textfeld 17"/>
                              <wps:cNvSpPr txBox="1"/>
                              <wps:spPr>
                                <a:xfrm>
                                  <a:off x="3098162" y="2675721"/>
                                  <a:ext cx="88773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2A84D1F" w14:textId="77777777" w:rsidR="00536A39" w:rsidRPr="00D617AB" w:rsidRDefault="00536A39" w:rsidP="00536A39">
                                    <w:pPr>
                                      <w:jc w:val="center"/>
                                      <w:rPr>
                                        <w:rStyle w:val="ekvlsungausgeblendet"/>
                                      </w:rPr>
                                    </w:pPr>
                                    <w:r w:rsidRPr="00D617AB">
                                      <w:rPr>
                                        <w:rStyle w:val="ekvlsungausgeblendet"/>
                                      </w:rPr>
                                      <w:t>Spätholz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Textfeld 18"/>
                              <wps:cNvSpPr txBox="1"/>
                              <wps:spPr>
                                <a:xfrm>
                                  <a:off x="1296249" y="2651785"/>
                                  <a:ext cx="721995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DA351E4" w14:textId="77777777" w:rsidR="00536A39" w:rsidRPr="00D617AB" w:rsidRDefault="00536A39" w:rsidP="00536A39">
                                    <w:pPr>
                                      <w:jc w:val="center"/>
                                      <w:rPr>
                                        <w:rStyle w:val="ekvlsungausgeblendet"/>
                                      </w:rPr>
                                    </w:pPr>
                                    <w:r w:rsidRPr="00D617AB">
                                      <w:rPr>
                                        <w:rStyle w:val="ekvlsungausgeblendet"/>
                                      </w:rPr>
                                      <w:t>Rinde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Textfeld 22"/>
                              <wps:cNvSpPr txBox="1"/>
                              <wps:spPr>
                                <a:xfrm>
                                  <a:off x="4424398" y="-74198"/>
                                  <a:ext cx="122682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6D895112" w14:textId="77777777" w:rsidR="00536A39" w:rsidRPr="00D617AB" w:rsidRDefault="00536A39" w:rsidP="00536A39">
                                    <w:pPr>
                                      <w:jc w:val="center"/>
                                      <w:rPr>
                                        <w:rStyle w:val="ekvlsungausgeblendet"/>
                                      </w:rPr>
                                    </w:pPr>
                                    <w:r w:rsidRPr="00D617AB">
                                      <w:rPr>
                                        <w:rStyle w:val="ekvlsungausgeblendet"/>
                                      </w:rPr>
                                      <w:t>Markstrahl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991CC6" id="Gruppieren 9" o:spid="_x0000_s1026" style="width:465.5pt;height:240.9pt;mso-position-horizontal-relative:char;mso-position-vertical-relative:line" coordorigin="-39,-955" coordsize="59119,30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DADCAPIAAAAA&#10;AAAAAAAAAAAAAAAAAAAAAAAAAAAAAAAAAAAAAAAAAJTqr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ahFl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ZYAP7qq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YfFsoWD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DFsAWN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wAuOr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jsWuRY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MBY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SBYGAAAAAAAAAAAAAAAAAAAAAAAAAAAAAAAAAAAAAAAAAAAAAAAAAAAAAAAAAAAAAAAA&#10;AAAAAAAAAAAAAAAAAAAAAAAAAAAAAAAAAAAAAAAAAAAAAAAAAAAAAAAAAAAAAAAAAAAAAAAAAAAA&#10;AAAAAAAAAAAAAAAAAAAAAAAAAAAAAAAAABZ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k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g8WzRY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AFl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AFhAA&#10;AAAAAAAAAAAAAAAAAAAAAAAAAAAAAAAAAAAAAAAAAAAAAAAAAAAAAAAAAAAAAAAAAAAAAAAAAAAA&#10;AAAAAAAAAAAAAAAAAAAAAAAAAAAAAAAAAAAAAAAAAAAAAAAAAAAAAAAAAAAAAAAAAAAAAAAAAAAA&#10;AAAAAAAAAAAAAAAAAAAAFt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w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WphZ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XgDy6q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IwBsAE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BACeAGbq9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CALDq0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Y/ADAAS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RAI4AS+r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oAfur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mQA6eq1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icAYgB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joNxf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BgCfAGbq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EAKXq1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ZFACcA&#10;l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YUAIgASOr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wAeer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moA3Oq6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ioAXAB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gcAnABi&#10;6vk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gCg6t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SQAd6p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FwCEA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AQCeAHTq7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uANLq&#10;v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YvAFMAQ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hIAfgAAAAAAAAAAAAAAAAAAAAAAAAAU&#10;FpAAAAAAAAAAAAAAAAAAAAAAAKbqy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JAJsAWur7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gAiAH4AAAAAAAAAAAAAAAAAAAAAAKAAAAAAAAAAAAAA&#10;AAAAAAAAAE4AKgD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0Alur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7q0AAAAAAAAAAAAAAAAAAAAAAAAAAAAAAAAAAAAAAAAAAAAAAWM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k8AEeq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hoAfgB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Og3F8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AgCeAG/q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0AMnqx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YyAEoAR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YMAJgAVur8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AAkOr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lQAB+q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h0AdwB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5wy3MIegAAAAAAAAAAAA&#10;AAAAAAAAAAAAAAAAAAAAAAAAAAAAAAAAAL4kAABCQ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QGURUXPKp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D/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AAAAAAAAAAAAAAAAA&#10;AAAAAAAAAAAAAAAAAAAAAAAAAAAAAAAAAAAAAAAAAAAAAAD/AAAAAAAAAAAAAAAAAAAAAAAAAAAA&#10;AAAAAAAAAAAAAP8AAAAAAAAAAAAAAAAAAAAAAAAAAAAAAAAAAAAAAAAAAAAAAAAAAAD6GPoAAAAA&#10;/gflBgICEwUIBQAAAP8A+wD6APoA/AAAAAAAAAAAAAAAAAAAAAAAAAAAAAAAAAAAAAAAAAAAAAAA&#10;AAAAAAAAAAAAAAAAAAAAAAAAAAAAAAAAAAABAAcADAAFAAUAAgAAAAAAAAD+APcA9wD1AP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gAAAAAAAAAAAAAAAAAA&#10;AAAAAAAAAAAAAAAAAAAAAAAAAAAAAAAAAAAAAAAAAAAA/wD/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AAAAAAAAAAAAAAAAAAAAAAAAP8A&#10;AAAAAAAAAAAAAAAAAAAAAAAAAAAAAAAAAAAAAAAAAAAAAAAAAAAAAAAAAAAAAAAAAAAAAP8AAAAA&#10;AAAAAAAAAAAAAAAAAAAAAAAAAAAAAAAAAAAAAAAAAAAAAAAAAAAAAAAAAAAAAAAAAAAA/wAAAAAA&#10;AAAAAAAAAAAAAAAAAAAAAAAA/wAAAAAAAAAAAAAAAAAAAAAAAAD5F/kAAAAAAAfpB/kEEAINCAEI&#10;AAAAAAAAAP4A+gD2APAA9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AAAAAAAAAAAAAAAAAAAAAAAAAAAAAAAAAAAAA+Rf5AAAAAAAH6gsW/gDpAPEA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D/AP8A/wD/AP8AAAAAAAAAAAAAAAAA/wD/AP8A/wAAAAAAAAAAAAAAAAD/AP8AAAAAAAAA&#10;AAAAAAAAAAD/AP8A/wD/AAAAAAAAAAAAAAD/AP8A/wAAAAAAAAAAAAAAAAAAAAAAAAAAAAAA/wD/&#10;AP8A/wD/AAAAAAAAAAAAAAAAAAAA/wD/AP8A/wD/AAAAAAAAAAAAAAAAAP8A/wD/AP8A/wAAAAAA&#10;AAAAAAAAAAAAAAAAAAAAAAAAAAD/AP8A/wD/AP8A/wD/APgWAP/9AO4A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AA&#10;AAAAAAAAAAAAAAAAAAAAAP8A/wD/AAAAAAAAAAAAAAAAAAAA/wD/AP8AAAAAAP8A/wD/AP8A/wD/&#10;AP8AAAAAAAAAAAAAAP8A/wD/AP8AAAAAAAAAAAAAAAAAAAAAAAAAAAD/AP8A/wD/AAAAAAAAAAAA&#10;AAAAAAAAAAAAAAAA/wD/AAAAAAAAAP8AAAAAAAAAAAAAAP8A/wAAAAAAAAAAAAAAAAAAAAAAAAAA&#10;AAAAAAAAAAAAAAD/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AAAAAAAAAAAAAAAAAA&#10;AAAAAAAAAAAAAAAAAAAAAAAAAAAAAAAAAAAAAAAAAAAAAAAAAAAAAAAAAAAAAAAAAAAAAAAAAAAA&#10;AP8AAAAAAAAAAAAAAAAAAAAAAAAAAAAAAAAAAAAAAAAAAAAAAAAAAAAAAAAAAAAAAAAAAAAAAAAA&#10;/wAAAAAAAAAAAAAAAAD/AAEAAAAAAAAAAAAAAAAAAAAAAAAAAAAAAAAAAAAAAAAAAAAAAAAA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AAAAAAAAAAAAAAAAAAAAAAAP8AAAAAAAAAAAAAAAAA&#10;AAAAAAAAAAAAAAAAAAD/AAAAAAAAAAAAAAAAAAAAAAAAAAAA/wAAAAAAAAAAAAAAAAAAAAAAAAAA&#10;AAAAAAAAAP8AAAAAAAAAAAAAAAAAAAAAAAAAAAAAAAAAAAAAAAAAAAAAAAAA/wAAAAAAAAD/AAAA&#10;AAAAAAAAAAAAAAAA/wAAAAAAAAAAAAAAAAAAAAAAAAAAAAAAAA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AAAAAAAAAAAAAAAAAAAAAAAAAP8AAAAAAAAAAAAAAAAAAAAAAAAAAAAAAAAAAAAAAAAA&#10;/wAAAAAAAAAAAAAAAAAAAP8AAAAAAAAAAAAAAAAAAAAAAAAAAAAAAAAAAAD/AAAAAAAAAAAAAAAA&#10;AAAAAAAAAAAAAAAAAAAAAAD/AAAAAAAAAAAAAAAAAAAAAAAAAAAAAAD/AAAAAAAAAAAAAAD/AAAA&#10;AAAAAAAAAAAAAAAAAAAAAAAAAA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AAAAD/AAAAAAAAAAAAAAAAAAAAAAAAAAAAAAAA&#10;AAAAAAAAAP8AAAAAAAAAAAAAAAAAAAAAAP8AAAAAAAAAAAAAAAAAAAAAAAAAAAAAAAAA/wAAAAAA&#10;AAAAAAAAAAAAAAAAAAAAAAAAAAAAAAAAAAD/AAAAAAAAAAAAAAAAAAAAAAAAAAAAAAAAAAAAAAAA&#10;AAAAAAAAAAAAAAAAAAAAAAAAAAAAAAD/AAAAAAAAAAAAAAAAAAAAAAAAAAAAAAAAAAAAAAAAAAAA&#10;AAAAAAAAAAAAAAAA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AAAAAAAAAAAAAAAAAAAAAAAAAAAAAAAAAAAAAAAAAAAAAAAAAAAAAAAAAAAA&#10;AAAAAAAAAAAAAAAAAAAAAAAAAAAAAAAAAAAAAAAAAAAAAAAAAAAAAAAAAAAAAAAAAAAAAAAAAAAA&#10;AAAAAAAAAAAAAAAAAAAAAAAAAAAAAAAAAAAAAAAAAAAAAAAAAAAAAAAAAAAAAAAAAAAAAAAAAAAA&#10;AAAAAAAAAAAAAAAAAAAAAAAAAAAAAAAAAQAAAAAAAAAAAAAA/wAA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AEAAAAAAAAAAAAAAAAAAAAAAAAAAAAAAAAAAAD/AP8A/wD/AP8A/wAAAP8A/wD/AP8A/wD/&#10;AP8A/wAAAAAAAAAAAAAAAAAAAAAAAAD/AP8A/wD/AAAAAAAAAAAAAAAAAAAAAAAAAAAAAAAAAP8A&#10;/wD/AP8AAAAAAAAAAAAAAAAA/wD/AP8A/wD/AP8A/wD/AP8AAAAAAAAAAAAAAAAA/wD/AP8A/wD/&#10;AAAAAAAAAAAAAAAAAAAAAAAAAAAAAAAAAAAAAAAAAAAAAAAAAP8A/wD/AP8A/w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AAAAAAAAAAAAAAAAAAAAAAAAAAAAAAAAAAAAAAAAAAAAAAAAAAAAAAAA&#10;AAAAAAAAAAAAAAAAAAAAAAAAAAAAAAAAAAAAAAAAAAAAAAAAAAAAAAAAAAAAAAAAAAAAAAAAAAAA&#10;AAAAAAAAAAAAAAAAAAAAAAAAAAAAAAAAAAAAAAAAAAAAAAAAAAAAAAAAAAAAAAACAAAAAAAAAAAA&#10;/w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AAAAAAAAAAAAAAAAAAAAAAAAAAAAAAAAAAAAAAAAAAAAAAAAAAAAAAAAAAAAAAAAAAAAAAAA&#10;AAAAAAAAAAAAAAAAAAAAAAAAAAAAAAAAAAAAAAAAAAD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AAAAAQD+AAAAAAAAAAAA/wAAAP8AAAAAAAAAAAAAAAAAAAAAAAAAAAAAAAAA&#10;AAAAAAAAAAAAAAAAAAAAAAAAAAAAAAAAAAAAAAAAAAAAAAAAAAAAAAAAAAAAAAAAAAAAAAAAAAAA&#10;AAAAAAAAAAAAAAAAAAAAAAAAAAAAAAAAAAAAAAAAAAAAAAAAAAAAAAAAAAAAAAAAAAAAAAAAAAAA&#10;AAAAAAAAAAAAAAAAAAAAAAAAAAAAAAAAAAAAAAAAAAAAAAAAAAAB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AAAAAAAAAAAAAP8AAAAAAAAAAQAAAP8AAAAA&#10;AAAAAAAAAAAAAAAAAAAA/wAAAAAAAAAAAAAA/wAAAAAAAAAAAAAAAAAAAAAAAAAAAAAAAAAAAAAA&#10;AAAAAAAAAAAAAAAAAAAAAAAAAAAAAAAAAAAAAAAAAAAAAAAAAAAAAAAAAAAAAP8AAAAAAAAAAAAA&#10;AAAAAAAAAAAAAAAAAAAAAAAAAAAAAAAAAAAAAAAAAP8AAAAAAAAAAAAAAP8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wAAAP8A/wABAAAAAAD/AP8A&#10;AAD/AAAAAAAAAAAAAAAAAAAAAAAAAAAAAAAAAAAAAAAAAAAAAAAAAAAAAAAAAAAAAAAAAAAAAAAA&#10;AAAAAAAAAAAAAAAAAAAAAAAAAAAAAAAAAAAAAAAAAAAAAAAAAP8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AAAAAAAAAAAAAAAAAAAAAAAAAAAAAAAAAAAAAAAAAAAAAAAAAAAAAAAAAAAAAAAAAAAAAAA&#10;AAAAAAAAAAAAAAAAAAAAAAAAAAAAAAAAAAAAAAAAAAAAAAAAAAAAAAAAAAAAAAAAAAAAAAAAAAAA&#10;AAAAAAAAAAAAAAAAAAAAA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UAAAABAP4AAwD/AAEAAAD/AAAA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AAAAAAAAP8A&#10;AAAAAAAAAAAAAAAAAAAAAAAAAAAAAAAAAAAAAAAAAAD/AAAAAAAAAAAAAAAAAAAAAAAAAAAAAAAA&#10;AAAAAAAAAAAAAAAAAAAAAAAAAP8AAAAAAAAAAAAAAAAAAAAAAAAAAAAAAAAAAAAAAAAAAAAAAAAA&#10;AAD/AAAAAAAAAAAAAAAAAAAAAAAAAAAAAAAAAAAAAAAAAAAAAAAAAAAAAAAAAP8AAAAAAAAAAAAA&#10;AAAAAAAAAAAAAAAAAAAAAAD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AAAAIA/QD/AP8AAQAAAP8AAAD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AAAAAAAAAAAAAAAAAAAAAAAAAAAAAAAAAAAAAAAAAP8AAQAA&#10;AAAAAAD/AAAAAAAAAAAAAAAAAAAAAAAAAAAAAAAAAAAA/wAAAAAAAAAAAAAAAAAAAAAAAAAAAAAA&#10;AAAAAAAAAAAAAAAAAAAAAAAAAAAAAAAA/wAAAAAAAAAAAAAAAAAAAAAAAAAAAAAAAAAAAAA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/wAAAAEA/gACAAAAAAD/AP8AAAAAAAAAAAAAAAAAAAAAAAAAAAAAAAAAAAAAAAAAAAAAAAAA&#10;AAAAAAAAAAAAAAAAAAAAAAEAAAAAAAAAAAD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AAAAAD/AAAAAAAA&#10;AAAAAAAAAAAAAAAAAAAAAAAAAAAAAAAAAAAAAAAAAAAAAAAAAAAAAAAAAAAAAAAAAAAAAAAAAAAA&#10;AAAAAAAAAAAAAAAAAAAAAAAAAAAAAAAAAAAAAAAAAAAAAAAAAAAAAAAA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D+&#10;AAAA/wAAAAAAAAAAAAAAAAAAAAAAAAAAAAAAAAAAAAAAAAAAAAAAAAAAAAAAAAAAAAAAAAAAAAAA&#10;AAAAAA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AA&#10;AAAAAAAAAAAAAAAAAAAAAAAAAAAAAAAA/wAAAAAAAAAAAAAA/wAAAAAAAAAAAAAAAAAAAAAAAAAA&#10;AP8AAAAAAAAAAAAAAAAAAAAAAAAAAAAAAAAAAAAAAAAAAAAAAAAAAAAAAAAAAAAAAP8AAAAAAAAA&#10;AAAAAAAAAAAAAAAAAAAAAAAAAAAAAAAAAAAAAAAA/wAAAAAAAAAAAAAAAAAAAAAAAAAAAAAA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P8AAAABAP8AAAD/AAA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AAAAAAAAAAAAAAAAAAAAAAAAAAAAAAAAAAAAAAAAAAAAAD/AAAA&#10;AAAAAAAAAAAAAAAAAAAAAAAAAAAAAAAAAAAAAAAAAAAAAAAAAAD/AAAAAAAAAAAAAQAAAAAAAAAA&#10;AP8AAAAAAAAAAAAAAAAAAAAAAAAA/wAAAAAAAAAAAAAAAAAAAAAAAAAAAAAAAAAAAAAAAAAAAAAA&#10;/wAAAAAAAAAAAAAAAAAAAAAAAAAAAAAAAAAAAAAAAAAAAAAAAAAA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AAEA/Q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AAAAAAAAAAAAAAAAAA&#10;AAAAAAAAAAAAAAAAAAAAAAAAAAAAAAAAAAD/AAAAAAAAAAAAAAAAAAAAAAAAAP8AAAAAAAAAAAAA&#10;AAAAAAAAAAAAAAAAAAAAAAAAAAAAAAAAAAAAAAAAAAAAAAAAAAAAAAAAAAAA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AAAA&#10;AAAAAAAAAAAAAAAAAAAAAAAAAAAAAAAAAAAAAAD/AAAAAAAAAAAAAAAAAAAAAAAAAAAAAAAAAAAA&#10;AAD/AAAAAQAAAAAAAAD/AAAAAAAAAAAAAAAAAAAAAAD/AAAAAAAAAAAAAAAAAAAAAAAAAP8AAAAA&#10;AAAAAAAAAAAAAAAAAAAAAAAAAAAAAAAAAAAAAAAAAAAA/wAAAAAAAAAAAAAAAAAAAAAAAAAAAAAA&#10;AAAAAAAA/wABAAAAAAAA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AAAAABAAAA/wAAAAAA&#10;AAAAAAAAAAAAAAAAAAD/AAAAAAAAAAAAAAD/AAAAAAAAAAAAAAAAAAAAAAAAAAAAAAAAAAAAAAAA&#10;AAAAAAAAAAAAAAAAAAAA/wAAAAAAAAAAAAAAAAAAAAAAAAAAAAAAAAAAAAAA/wAAAAAAAQD/AAAA&#10;AAAAAAAAAAAAAAAAAAAAAAAA/wAAAAAAAAAAAAAA/wAAAAAAAAAAAAAAAAAAAAAAAAAAAAAAAAAA&#10;AAAAAAAAAP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AAAAAAAAAAAAAD/AAAAAAAAAAAAAAAAAP8AAAAAAAAAAAAAAAAAAAAAAAAA&#10;AAAAAP8AAAAAAAAAAAAAAAAAAAAAAAAAAAAAAAAAAAAAAAAAAAAAAAAA/wAAAAAAAAAAAAAAAAAA&#10;AAAAAAAAAAAAAAAAAAAAAAAAAAAAAAAAAAAA/wAAAAAAAAAAAAAAAAD/AAAAAAAAAAAAAAAAAAAA&#10;AAAAAAAAAAD/AAAAAAAAAAAAAAAAAAAAAAAAAAAAAAAAAAAAAAAAAAAAAAAA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AAAAAAAAAAAAAAAAAAAAAAAAAAAAAAAAAAAAAAAP8AAAAAAAAAAAAAAAAA&#10;AAAAAAAAAAAAAAAAAAAAAAAAAAAAAAAAAAAAAAAA/wAAAAAAAAAAAAAAAAAAAAAAAAAAAAAAAAAA&#10;AAAA/wAAAAEAAAD/AAAAAAAAAAAAAAAAAAAAAAAAAAAAAAAAAAAAAAAAAAAAAAD/AAAAAAAAAAAA&#10;AAAAAAAAAAAAAAAAAAAAAAAAAAAAAAAAAAAAAAAAAAAAAP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AAAAAAAAAAAAAAA&#10;AAAAAAAAAAAAAAAAAAAAAAAAAAAAAAAAAAAAAAAAAP8AAAAAAAAAAAAAAAAAAAAAAAAAAAAAAAAA&#10;AAAAAAAAAAAAAAAAAAAAAAAA/wAAAAAAAAAAAAAAAAAAAAAAAAAAAAAAAAAAAAAA/wAAAAAAAAAA&#10;AAAAAAAAAAAAAAAAAAAAAAAAAAAAAAAAAAAAAAAAAAAAAAD/AAAAAAAAAAAAAAAAAAAAAAAAAAAA&#10;AAAAAAAAAAAAAAAAAAAAAAAAAA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AAAAAAAAAAAAAAAAAAAAAAAAAAAAAAA&#10;AAAAAAAAAAAAAAAAAAAAAAAAAP8AAAAAAAAAAAAAAAAAAAAAAAAAAAAAAAAAAAAAAAAA/wAAAAEA&#10;AAAAAP8AAAAAAAAAAAAAAAAAAAAAAAAAAAAAAAAA/wAAAAAAAAAAAAAAAAD/AAAAAAAAAAAAAAAA&#10;AAAAAAAAAAAAAAAAAAAAAAAAAAAAAAD/AAAAAAAAAAAAAAAAAAAAAAAAAAAAAAAAAAAAAAAAAP8A&#10;AQ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AAAAAAAAAAAAAAAAAAAAAAAAAA/wAAAAAAAAAAAAAA/wAAAAAAAAAAAAAA&#10;AAAAAAAAAAAAAAAAAAAAAAAA/wAAAAAAAAAAAAAAAAAAAAAAAAAAAAAAAAAAAAAAAAAAAAAAAAAA&#10;AAAAAAAAAAAAAAD/AAAAAAAAAAAAAAAAAAAAAAAAAAAAAAAAAP8AAAAAAAA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AAAA&#10;AAAAAAAAAAAAAAAAAAAAAAAAAAAAAAAAAAAAAAAAAAAAAAAAAAAAAAAAAAAAAAAAAAAAAAAAAAAA&#10;AAAAAAAA/wAAAAAAAAAAAAAAAAAAAAAAAAAAAAAAAAAAAAAAAAAAAAAAAAAAAAAAAAAAAAAA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BA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AAAAAAAAAAAAAAAAAAAAAAAAAAAAAAAAAAAAAAAAAAAA&#10;AP8AAAAAAAAAAAAAAAAAAAAAAAAAAAAAAAAAAAAAAAAAAAD/AAAAAAAAAAAAAAAAAAAAAAAAAAAA&#10;AAAAAAAAAAAAAAAAAAAAAAAAAAD/AAAAAAAAAAAAAAAAAAAAAAAAAAAAAAAAAAAAAAAAAAAAAAAA&#10;AAAAAAD/AAAAAAAAAAAAAAAAAAAAAAAAAAAAAAAAAAAAAAAAAAAAAAAAAAAAAAAAAAA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AAAAAAAAAAAAAAAAAAAAAAAAAAAAAAAAAAP8AAAAAAAAAAAAA&#10;AAAAAAAAAAAAAAAAAAAAAAD/AAAAAAAAAAAAAAAAAAAAAAAAAAAAAAAAAAAAAAAAAAAAAAAAAAAA&#10;AAAAAAAAAAD/AAAAAAAAAAAAAAAAAAAAAAAAAAAAAAAAAAAAAAAAAAAAAAAAAAAAAAAAAAAA/w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AAAAAAAQAAAAAA&#10;/wAAAAAAAAAAAAAAAAAAAAAAAAAAAAAAAAAAAAAA/wAAAAAAAAAAAAAAAAAAAAAAAAAAAAAAAAAA&#10;AAAAAAAAAAAAAAAAAAAAAAAAAAAAAAAAAAAAAAAAAAAAAAAAAAAAAAAAAAAAAAAAAP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+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BAAAAAQA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AAAAAAAAAAAAAD/AAAAAAAAAAAAAAAAAP8AAAAAAAAAAAAAAAAAAAAAAAAAAAAAAAAA&#10;/wAAAAAAAAAAAAAAAAAAAAAAAAAAAAAAAAAAAAAAAAAAAAAA/wAAAAAAAAAAAAAAAAAAAAAAAAAA&#10;AAAAAAAAAAAAAAAAAAAAAAAAAAAA/wAAAAAAAAAAAAAAAAAAAAAAAAAAAAAAAAAAAAAAAAAAAAAA&#10;AAD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AAAAAAA&#10;AP8AAAAAAAAAAAAAAAAAAAAAAAAAAAAAAAAAAAAAAAAA/wAAAAAAAAAAAAAAAAAAAAAAAAAAAAAA&#10;AAAAAAAAAAAAAAAAAAAAAAAAAAAAAAAA/wAAAAAAAAAAAAAAAAAAAAAAAAAAAAAAAAAAAAAAAAAA&#10;AAAAAAD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/wAAAAAAAAAAAAAAAAAAAAAAAAAAAAAAAAAAAAAAAAAAAAAAAAD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AAAAAAAAAAAAAAAAAAAAAAAAAAAAAAAAAAAAAA&#10;AAAAAAD/AAAAAAAAAAAAAAAAAAAAAAAAAAAAAAAAAAAAAAAAAAAAAAAAAP8AAAAAAAEAAAAAAP8A&#10;AAAAAAAAAAAAAAAAAAAAAAAAAAAAAAAAAAD/AAAAAAAAAAAAAAAAAAAAAAAAAAAAAAAAAAAAAAAA&#10;AAAAAAAAAAAAAAAAAAAAAAD/AAAAAAAAAAAAAAAAAAAAAAAAAAAAAAAAAAAAAAAAAAAAAAAAAAAA&#10;AAAAAAAAAAAAAAAAAAAA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AAAAAAAAAA&#10;AAAAAAAAAAAAAAAAAAAAAAAAAAAAAAAAAAAAAAD/AAAAAAAAAAAA/wAAAAAAAAAAAAAAAAAAAAAA&#10;AAAAAP8AAAAAAAAAAAAAAAAAAAAAAAAAAAAAAAAAAAAAAAAAAAAAAAAAAAAAAAAAAAAAAP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/wAAAAAAAAAAAAAAAAAAAAAAAAAAAAAAAQD/AAAAAAAAAAAAAAD/AAAAAAAAAAAAAAAAAAAAAAAA&#10;AAAAAAAAAAAAAAAAAAAAAAAAAAAAAAAAAP8AAAAAAAAAAAAAAAAAAAAAAAAAAAAAAAAAAAAAAAAA&#10;AAAAAAEAAAAAAAAA/wAAAAAAAAAAAAAAAAAAAAAAAAAAAAAAAAAAAAAA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AAAAAAAAAAAAAAAAAAAAAAAAAAAAAAAAAAAAAAAAAAAAAAAAAAAAAAA/wAAAAAA&#10;AAAAAAAAAAAAAAAAAAAAAAAAAAAAAAAAAAAAAAAAAAAAAAAAAAAAAP8AAAAAAAAAAAAAAAAAAAAA&#10;AAAAAAAAAAAAAAAAAAAAAAAAAAAAAAAAAAAAAAAAAP8AAAAAAAAAAAAAAAAAAAAAAAAAAAD/AAAA&#10;AAAAAAAAAAAAAAAAAAAAAAAA/w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AAAAAAAAAAAAAAAAAAAAAAAAAAAAAAAAAA&#10;AAAAAAAAAAAAAAAAAAAAAAAAAAAAAAD/AAAAAAAAAAAAAAAAAAAAAAAAAAAAAAAAAAAAAAAAAAAA&#10;AAAAAAAAAAAAAP8AAAAAAAAAAAAAAP8AAAAAAAAAAAAAAAAAAAAAAAEAAAAAAAAAAAAAAAAAAAAA&#10;AAAAAAAAAAAAAAAAAAAAAAAAAAAAAAAAAAAAAAAAAAAAAAAAAPAA4ADsAPcA9AAFAA4ADAAeAAQA&#10;CgAIAAgACQAAAAAAAAAAAAAAAAAAAAAAAAAAAAUAAAACAP0AAwAAAAAAAAD/AAAA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BAAAAAAAAAAAA&#10;AAAAAAAAAAAAAAAAAAAAAAAA/wD/AAAAAAD/AP8A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P8AAAAAAAAA&#10;AAAAAAAAAAAAAAAAAAAAAAAAAAAAAAAAAAAAAAAAAAAAAAAAAAAAAAAAAAAAAAAAAAAAAAAAAAAA&#10;AAAAAAAAAAAAAAAAAAAAAAAAAAAAAAAAAAAAAAAAAAAAAAAAAAAAAAAAAAAAAAAAAAAAAAAAAAAA&#10;AAAAAAAAAAAAAAAAAAAAAAAAAAAAAAAAAAAAAAAAAAABAAAAAAAAAAAAAAD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D/AAAAAAAAAAAAAAD/AAAAAAAAAAAAAAAAAAAAAAAAAAAAAAAAAAAAAAAA&#10;AAAAAAAAAAAAAAAAAAAAAAAAAAAAAAD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/wD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AAAAAAAAP8AAQAAAAAAAAAAAAAAAAAAAAAAAAAAAAAAAAD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AD/AAAAAAAAA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wAA&#10;AP8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P8AAAD/&#10;AAAAAAAAAAAAAAAAAAAAAAAAAAAAAAAAAAAAAAAAAAAAAAAAAAAAAAAAAAAAAAAAAAAAAAAAAAAA&#10;AAAAAAAAAAAAAAAAAAAAAAAAAAAAAAAAAAAAAAAAAAAAAAAAAAAAAAAAAAAAAAAAAAAAAAAAAAAA&#10;AAAAAAAAAAAAAAAAAAAAAAAAAAAAAAAAAAAAAAAAAAAAAAAAAAAAAAAAAAAAAAAAAAAAAAAAAAAA&#10;AAAAAAAAAAAA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AAAAAP8AAAAAAAAAAAAAAAAAAAAAAAAAAAAAAAAAAAAAAAAAAAAA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AAAAAAD/AAAAAAD/AAEAAAAAAAAAAAAAAAAAAAAAAAAAAAAAAAAAAAAA&#10;AAAAAAAAAAAAAAAAAAAAAAAAAAAAAAAAAP4AAAAAAA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AAAAAAAAAAD/AAEAAAAAAAAAAAAAAAAAAAAA&#10;AAAAAAD8AAEAAAD/AAMAAAAAAAEAAA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AEAAAAAAAAAAAD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PwA&#10;AAD/AP8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AAAAAAAAAAAAAAA&#10;AAAAAAAAAAAAAAAAAAAAAAAAAAAAAAAAAAAAAAAAAAAAAAAAAAAAAAAAAAAAAAAAAAAAAAAAAAAA&#10;/wA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MA+wAAAP8A/w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AAAAAAAAAAAAAAAAAAAAAAAAAAAAAAAAAAAAAAAAAAAAAAAAAAAAAAAAAAAAAAAAAAAAAAAAAAAA&#10;AAAAAAAAAAAAAAAAAAAAAAAAAAAAAAAAAAAAAAAAAAAAAAAAAAAAAAAAAAAAAAAAAAAAAAAAAAIA&#10;AAAAAAAAAAABAAAAAAAAAAAAAAAAAAAAAAAAAAAA/AAAAAAAAAAAAAEAAAABAAEAAAAB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+QDfAOUA+wAJABoABgAAAAAAAAAA&#10;APcA7QD4AAQACwAoABYA3AACAAkAAAAAAAAAAAAAAAAAAAAAAP0AAAD/AAIA/gABAP8AAgAAAAAA&#10;AAAAAAAAAAAAAAAAAAAAAAAAAAAAAAAAAAAAAAAAAAAAAAAAAwAAAP8A/wAAAAYA7gDZANQA0QDa&#10;AP4AEwAu+lfcIMI/rB7FCf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AAAAAAAAAAAAAAAAAAAAAAAAAAAAAAA&#10;AAAAAAAAAAAAAAAAAAAAAAAAAAAAAAAAAAEA/wAAAAAAAAAAAAAA/wAAAAAAAAAAAP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wAAAP8A/wAAAP8AAAAAAAAAAAAAAAAA&#10;AAAAAAAAAAAAAAAAAAAAAAAAAAAAAAAAAAAAAAAAAAAAAAAAAAAAAAAAAAAAAP4AAgAA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wAAAP8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AAAAAAA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AA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wAAAAAA&#10;AAAAAAAAAAAAAAAAAAAAAAAAAAAAAAAAAAAAAAAAAAAAAAAAAAAAAAAAAAAAAAAAAAAAAAAAAAAA&#10;AAAAAAAAAAAAAAAAAAAAAAAAAAAAAAAAAAAAAAAAAAAAAAAAAAAAAAAAAAAAAAAAAAAAAAAAAAAA&#10;AAAAAAAAAAAAAAAAAAAAAAAAAAAAAAAAAAD/AAAAAAAAAP8AAQ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AAAAAAAAAAAAAAAAAAAAAAAAAAAA&#10;AAAAAAAAAAAAAAAAAAAAAAAAAAAAAAAAAAAAAAAAAAAAAAAAAAAAAAAAAAAAAAAAAAAAAAAAAAAA&#10;AAAAAAAAAAAAAAAAAAD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BQAxADoAOQAhAOIAxwCp&#10;AHfq+Q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FgA5ADoANQAGANAAxQB36u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gMAKwA7ADkAJgDsAMYAtwCC6vU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hAANwA7ADYAEADSAMcA&#10;hQDa6v8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YBACYAOgA5AC4A8ADKAMYAjurw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YLADUAOgA6ABMA2wDHAJQA1er9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YgADkAOwAvAPwAygDG&#10;AJzq6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BwAyADkAOgAeAN8AxwCiAM/q+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GQA5ADkANgABAM4AxwBw6u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gMALwA4ADwAIgDpAMYA&#10;swB+6v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hIAOAA7ADYACwDSAMYAf+r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YBACkAOgA5ACoA8QDGAMEAiOr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YMADgAOAA6ABIA1wDH&#10;AI4A1+r+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YiADoAOgAvAPgAyQDGAJjq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CAAzADsAOQAaAN4AxQCeANDq/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GgA8ADgANAD/AM0A&#10;xgCk6u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gQAMQA5ADkAIwDkAMcArAB66v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FAA5ADoANwAGANIAxAB76t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gIAKgA7ADkA&#10;KADuAMUAuwCF6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g4AOAA6ADgAEADUAMcAiQDY6v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iYAOQA6AC0A9ADKAMUAker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YKADQAOgA6&#10;ABcA2wDGAJcA0+r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eADkAOwAwAP8AyQDHAJ/q6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BgAxADoAOQAhAN8AyACmAHTq+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WFwA5ADoA&#10;NgACANAAxwB06u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gMALQA5ADsAJADrAMYAtQCA6v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AAAD/AAAAAAAAAP8AAQAAAAAAAAAA&#10;AAAAAAAAAAAAAAAAAPEA4QDrAPsABAARAB4AAQAAAAAAAAD8AO0A8AD/AAUAGwArAA0A/wAAAAAA&#10;AAAAAAAAAAAAAAAAAAAAAAAAAAAAAAAAAAAAAAAAAAAAAAAAAAAAAAAAAAAAAAAAAAAAAAAAAAAA&#10;AAAAAAAAAAAAAAAAAAAAAAAAAAAAAAAAAAAAAAAEAPcA3ADWANEA0gD6AAoALv1E4yPJMq8xugn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hEAOAA5ADgADQDSAMcAgur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wAAAAAAAAAAAAAAAAAAAAAAAAAAAAAAAAAAAAAAAAAAAAAAAAAAAAAAAAAAAAAA&#10;AAAAAAAAAAAAAAAAAAAAAAAAAAD/AAAAAAAAAAAAAAAAAAAAAAAAAAAAAAAAAAAAAAAAAAAAAAAA&#10;AAAAAAAAAAAAAAAAAAAAAAAAAAAAAAAAAAAAAAAAAAAAAAAAAAAAAAAAAAAAAAAAAAAAAAAAAAAA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AA/wAAAP0A7wD2APMA8wD3AP8A/wAAAP8AAAD/&#10;APwABgARAB8AAAAAAAAAAAD5AO4A9AAEAAkADQATAAoABwAIAAUAAAAAAAAAAAAAAAAAAAAAAAAA&#10;AAAAAAAAAAAAAAAAAAAAAAAAAAAAAAAAAAAAAAAAAAAAAAAAAAAAAAAAAAAAAAAAAAAAAAAAAAAA&#10;AAAAAAAAAAAAAQAFAOYA1ADMAMMA4gAAAB0AK/Vk1iS9QawS0An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YBACcAOgA5&#10;AC0A8ADIAMUAjOr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LADcAOAA8ABEA2gDGAJMA1Or+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0A6ADjAPUA&#10;/QAAAAsAGgAIAAAAAAAAAAAAAAAAAAAAAAD+AP0AAAAAAPwA/wD8APAA+gAEABIALgASAAAAAAAA&#10;AAAAAAAAAAYAAAD/AP8A/gAAAP8AAAAAAAAAAAAAAAAAAAAAAAAAAAAAAAAAAAAAAAAAAAAAAAAA&#10;AAAAAAAAAAAAAAAAAAAAAAAAAAAAAAAAAAAAAAAABgDrANkA1QDPAN0A/wAVAC/4WtkkwsvcsRWT&#10;f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YhADkAOwAvAPoAygDGAJvq6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AAAAAAAAAAAAAAAAAAAAAAAAAAAAAAAAAAAAAAAAAA&#10;AAAAAAAAAAAAAAAAAAAAAAAAAAAAAAAAAAAAAAAAAAAAAAAAAAAAAAAAAAAAAAAAAAAAAAAAAAAA&#10;AAA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UA4wDoAPoA/gANABEAFAAAAPwA9gDwAPgA&#10;+gAAAAIAAwACAAEAAQABAAQABAABAAEABgABAAgANQANAAAAAAAAAAAAAAAAAAAAAAAAAAAABgAA&#10;AP8A/gD/AP8A/gADAP8AAAAAAAAAAAAAAAAAAAAAAAAAAAAAAAAAAAAAAAAAAAAAAAAAAAAAAAAA&#10;AAAAAAAAAAAAAAIAAwDiANoA0QDQAPAAAwAo/y7rUM8stkGwCeIAAAAAFkAAQ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WBwAzADoA&#10;OQAcAOAAxQChAM7q/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AAAAAAAAAAAAAAAAAAAAAAAAAA&#10;AAAAAAAAAAAAAAD+AOwA4gDwAPwABAAQABUA9QD2APMA9QACAAIACQAQAAAADwAOAAsACAAJAAQA&#10;/wAAAAAAAAAAAAAAAAAAAAAAAAAAAAAAAAAAAAAAAAAAAAAAAAAAAAAAAAAGAAAA/wD+AAAA/gD+&#10;AAMAAAAAAAAAAAAAAAAAAAAAAAAAAAAAAAAAAAAAAAAAAAAAAAAAAAAAAAAAAAAAAAkA/wDpALEA&#10;0gDYAP0AEAAv+1HdIsQ7rCPDCf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GQA7ADgANQABAM0AxwCn6u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+AAAAAAAAAAAAAAAAAAAAAAAAAAAAAAAAAAAAAADxAOUA6QD7&#10;AP4ABQADAAIA/wD+APIA/QAUACYADwABAAAAAAAAAAAA4QD5AAIAAAAAAAAAAAAAAAAAAAAAAAAA&#10;AAAAAAAAAAAAAAAAAAAAAAAAAAAAAAAAAAAAAAAAAAAAAAEABgD7AAAA/gD/AP8AAAAAAAAAAAAA&#10;AAAAAAAAAAAAAAAAAAAAAAAAAAAAAAAAAAAAAAABAAYA/ADeANcA0ADrAAEAIwAr70PSKrhDrw/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gQALgA6ADoAIwDnAMYAsAB96v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Dq6wCJ&#10;Fsnnt68IUwABAAAAAAAAAAAAAAAAAAAAAAAAAAAAAAAAAAAAAAAAAAAAAAAAAAAAAAAAAAAAAAAA&#10;AAAAAAAAAAAAAAAAAAAAAAAAAAAAAAAAAAAAAAAAAAAA/wAAAf8AAAAAAAAAAAAAAAAAAAAAAAAA&#10;AAAAAAAAAAAAAAAAAAAFBf4D/wAAAAAL//EBDwAAAAD/AP/7AQAAAAAA/wAAAAH+APn/AAAAAAAA&#10;AAAAAAAAAAAAAAAAAAAAAAAAAAAAAAAAAAAAAAAAAAAAAAAAAAAAAAAAAAAABfn6/wUGAAD+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hMAOAA7&#10;ADYACQDSAMUAfur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DqwBZe0qoZADsA&#10;AAAAAAAAAAAAAAAAAAAAAAAA/wAAAAAAAAAAAAAAAAAAAAAAAAAAAP8AAAAAAAEAAAAAAAAAAAAA&#10;AAAAAAAAAAAAAAAAAAAAAAAAAP8AAADvAxP+AAAAAAAAAAAAAQAAAAAAAAAAAAAAAAAAAAAAAAAA&#10;AAAAAAMNAAEAAAAAAAD93QQyAAAAAAXm/gcDDwAA/wAAAAAAAAAAAAAAAAAAAAAAAAAAAAAAAAD/&#10;AAAAAAAAAAAAAAAAAAAAAAAAAAAAAAAAAAAAAAAAAP8AAAAI9Pj/BRkAAP8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7ADiANYA9gCT7fYF+gj+BgADuRLM+Ujh&#10;MRb8E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wDsAAUADwACABEAFgAWAA8AAAAAAAAAAAAAAAAAAAAAAAAAAAAA&#10;AAAAAAAAAAAAAAAAAAAAAAD/AAAA/wAAAAAAAAAAAAAAAAAAAAAAAAAAAAAAAAAAAAAAAAAAAAAA&#10;AAAAAAAAAAAAAAAAAAAAAAYAAAD+AP8A/wD+AAAAAAAAAAAAAAAAAAAAAAAAAAAAAQAEAOYA2ADT&#10;AM8A5QAAAB8AK/M61ie6Qa4O0gn+FnAA4J7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CACgAPAA4ACkA7wDIAL4Ah+r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9QDlANkA2ADhAOcA7f72Av8AAAAAAAH+7vgA2wDaANJlAgNawC9xJhkASe1K&#10;6hIl/g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cA/AARAAEAAAAAAAAAAAAAAAAAAAAAAAAAAAAAAAAAAAAAAAAAAAAAAAAA&#10;AAAAAAAAAAACAAAAAAD/AAAA/wAAAAAAAAAAAAAAAAAAAAAAAAAAAAAAAAAAAAAAAAAAAAAAAAAA&#10;AAAAAAAAAAAAAAAGAAAA/wD+AP4AAAD/AAAAAAAAAAAAAAADAPsA3ADWANIA0QD3AAcALP4+5iDK&#10;M7A1uAn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g0AOAA5ADgAEQDXAMcAjADY6v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iQAOQA6AC8A9QDLAMQAler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D/AAAA&#10;AAAAAAAAAAAAAAAAAAAAAAAAAAAAAAAAAAAAAAAAAAAAAAAAAAAAAAAAAAAAAAAABQAAAAAAAQAI&#10;AOMA2wDUAM4A8wAEACr/M+pSzS+0PrMJ5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YJADMAOwA5ABkA3QDFAJsA0ur8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AAAAAAAAAAAAAAAAAAAAA&#10;AAAAAAAAAAAAAAAAAAAAAAAAAAAAAAAAAAAAAAAAAAAAAAAABgDuAOsA2wDSANoA/gATAC36V9wh&#10;wz6rHsYJ9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YcADoAOgAyAP8AywDHAKLq5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MAAAAAAP8AAAD/AAAAAAAAAAAAAAAAAAAAAAAAAAAA&#10;AAAAAAAAAAAAAAAAAAAAAAEAAgDhANcA0wDPAO0AAgAmACjtSdEnuEmvCd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BQAxADkAOgAgAOMAyACpAHfq+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AAAAAAAAAAAAAAAAAAAAAAAAAAAAAAAAAAAAAAAAQA&#10;9QDaANUA0QDVAPwADQAu/EvgIcY5rSm/Cf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FgA4ADoANgAGANAAxgB36u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/wAAAAAA/wAAAAAAAAAAAAAAAAAAAAAAAAABAAQA4wDZANMA0ADmAAAAIgAp8T7V&#10;JrtDrAvWCf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gMAKwA5ADsAJQDuAMUAuQCD6v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QAAAP8AAAAAAAAAAAAAAAAAAAAAAAAAAAAAAAAAAAAAAAAAAAAAAAAAAAAAAAAAAAAAAAAAAAAA&#10;AP8AAAAAAAAAAAAAAAAAAAADAPkA3ADWANEA0wD4AAgALv4/4yPKM68yugnt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g8AOAA6ADcAEADSAMgAhQDa6v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G&#10;AOcA2gDTANEA3wAAABoALfZh1yO+RKsRzwn8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icAOQA6AC0A8gDJAMcAj+r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A/wAAAAAAAAD/AAAAAAAAAAAAAAAAAAAAAAAAAAAA&#10;AAAAAAAAAAAAAAAAAAAAAAAAAAAAAAAAAAAAAAAAAAABAAAABAAIAOYA2wDUAM8A9QAEAC3/NehU&#10;zDKzOrQJ5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YKADYAOQA7ABQA2wDGAJUA1Or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gAAAAAAAAAAAAAAAQAAAAAAAAAAAAAAAAAAAAAAAAAAAAAAAAAAAAAAAAAAAAAA&#10;AAAAAAAAAAAAAAAAAAAAAAAABgDsANgA1gDSANsA/wATADD5WNsmwTyrHMgJ+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fADoAOQAxAP0AyQDHAJ3q6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fQAiwCL9wmtY8xk&#10;ziyxJAoAQPw84jj8/SX/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AAAAAAAAAAAAAAAAAAAAAAAAAAAAAAAAAAAAAAAAAAAAAAAAAAAAAAAAAAAAAAAAAAIA&#10;AADfANgA0wDPAO8AAgAoACvsTc8qtkSxCd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BgAyADoAOQAfAOAAxgClAHPq&#10;+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UA8gDaANUA0QDWAP0ADgAv+0/f&#10;IsM7ryTACf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FwA7ADgANwABAM8AxgBz6u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rVAHMAcxYiADH7HPsQAPwA7QDWANHq8QAAAAAWAQBS25SVEkQGwwAzAAYAAAAAAB0M&#10;xv8A9QAOARcAAP7gAiD/AAAAAAAAAAAAAAAAAPTwCQTt+P8MHBYGuQBHAAD/AAAAAQ8AAAAAAAAA&#10;AAAAAAAEAwAAAAAAAAAAAAAAAP8AAAAAAAAAAAAAAAAAAAAAAAAAAAD+AAAAAAAAAAAAAAAAAAAA&#10;/QD07/L15h316Psf2PL3Cv4FACGsAAL6Ae/+5P/bANMAywDZAOTo/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t4A3gAAAAAAAAAAAAAAAAAAAAAAAOr/AK0WwviftEsWAL4ASAAAAAAAFhH1+gD0AAAAAADw&#10;+dgIIAAAAAAAAAAAAAAAAAAA9/j9F+8PJ/sBAAzyAAD/AAAAAAACDgAAAAAAAAAAAAAAAAQH/wAA&#10;AAAAAAAAAP8AAAAAAAAAAAAAAAAAAAAAAAAAAAAAABUF9f/o5/P79AP0//UF9wv9DAARABEAEADf&#10;AN4A3gDfAN8A3gDf6P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YBACgAOwA4ACwA8ADHAMIAiur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rrAEwWbeqS+QAkACQAAAACAAn59PsMAAAAAevx9AgAAAAAAAAA&#10;AAAAAAAAAAD6+vwEFucDG/8ACQz/AAAAAAAAAAALAAAAAAAAAAAAAAD4Bgr5AAT8/wYAAAAAAAAA&#10;AAAAAAAAAPr88+/z+PP98fr1BPgM+xYAAwAAAPwA4wDeAN8A3wDdAN8A3urs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MADYAOgA6ABIA2ADGAJAA1ur+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qTFmAHLhsEAAAAAAAAEvfv+gwAAAAA8/QbFwAAAAAAAAAAAAAAAAAAAPf5&#10;DuoEAdn6JgYGFAAAAAAAAAAAAQAAAAAAAAAAAAAA/uUDJAAAAP/+APTx8/Pw8fH59AT4DvsW/woA&#10;FQAAAOsA6gDeAN4A3wDeAN8A4+r8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J8wCRAJH3A8VJxGraPKoVmhURADv5MeY4+gci/Q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CwD5AN8A2gDQAN0AAAAWAC/4W9kkwUGrF8oJ+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oAAAAAAAAAAAAAAAAAAAAAAAAAAAAAAAAAAAAAAAAAAAAAAAAAABYiADkAOwAvAPgAygDFAJjq&#10;7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6DcXw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v6sPOADsAAAAAABT78gf/AAAAAvL8OwAAAAAAAAAAAAAAAAAAAAD8+PQV9P8h&#10;8wEGAQ4AAAAAAAAAAAAAAAD/APf58ufw6ezz9uj2GPsergAADwAPABMA3gDfAN8A3gDfAN4A3+r0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f0AtAC0AADkJbdn1U3UJLUhAAAsADXtNusoD/k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N4A0wDXAM8A8gAD&#10;ACoAMOpRzyyzQbMJ4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2AAAA&#10;AAAAAAAAAAAAAAAAAAAAAAAAAAAAAAAAABYIADIAPAA4ABsA3gDHAJ4A0Or8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6sQWhLx7BgE1AAAAEP3fBgAAAAD/BQAF/+oBFgAAAAAAAAAAAAAAAPwBAP8k+QURAAD8B+/X7ubv&#10;9vEF9w78Gf4bAAcAIAAeAOQA3wDUAAMAfADfAN7q6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zbAHQAdPcHyUvGY9g6sROeEw4AOfoz5zf3CyL9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D1ANkA1ADSANcA/gARAC37VN0hwz6sIMQJ9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YaADsAOQAzAAAAzQDHAKTq5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+AAy2cN//&#10;RAEQAvYBAAAAAP8MAAD95QQWAAAAAAAA/uXx1+zo6BX83tnd/hr/HtEgAAAAKQDvAN4A3gDEAN4A&#10;3wDeAOHq+wAAFgMACer0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BAAwADkAOgAjAOQA&#10;yACsAHrq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6v8AcRbF15DXGhcV8/cA+ADO&#10;+c3xvOj19cX4FP0b/yAAHAAbAAAA+gDhAAAAxQCjAN8A3gDf6vEAAAAAAAAAAAAAAAAAAAAAAADq&#10;/QD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FAA4ADsANgAIANEAxQB76t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CABVAFsABgAYACEACAAAAAAA5QDf&#10;AN4A3wDeAN8A3wDl6v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cADg6rAAAAAAAAAAAAAAAAAAAAAAAAAAAAAA&#10;AAAAAAAAFgIAKgBkAEEA9wDuAMYAxgDK6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r4AKMAoxZTADkA3wDeAN4A4Or5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npAI4AjgAA7Ca5YNZM1iiaG5IAEwA3+C7oNfoQH/wHAAAAAAAAAAAAAAAAAAAA&#10;AAAAAAAAAAAAAAAAAAAAAAAAAAAAAAAAAAAAAAAAAAAAAAAAAAAAAAAAAAAAAAAAAAAAAAAAAAAA&#10;AAAAAAAAAAAAAAAAAAAAAAAAAAAAAAAAAAAAAAAAAAAAAAAAAAAAAAAAAAAAAAAAAAAAAAAAAAAA&#10;AAAAAAADAPsA3ADVANIA0gD3AAcALf4+5SPKMLA2uAn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g4AOAA5ADkADwDV&#10;AP8ArwCB6v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6q0A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U2gB6AHr3Aug2umDaRtQfuSD9AB8AM/Mq6jL9DiD8BgAAAAAAAAAAAAAAAAAAAAAA&#10;AAAAAAAAAAAAAAAAAAAAAAAAAAAAAAAAAAAAAAAAAAAAAAAAAAAAAAAAAAAAAAAAAAAAAAAAAAAA&#10;AAAAAAAAAAAAAAAAAAAAAAAAAAAAAAAAAAAAAAAAAAAAAAAAAAAAAAAAAAAHAOsA2ADVANAA3gAA&#10;ABkALvde1yTAQ6wTywn8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iYAOAA6AC4A9QDJAMYAkurvAAAWUAAg6v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n+AMgAyAAA9wjWQ8Re2j7UGK8N/wAfADH0K+sw/BEd/AgAAAAAAAAAAAAAAAAAAAAAAAAA&#10;AAAAAAAAAAAAAAAAAAAAAAAAAAAAAAAAAAAAAAAAAAAAAAAAAAAAAAAAAAAAAAAAAAAAAAAAAAAA&#10;AAAAAAAAAAAAAAAAAAAAAAAAAAAAAAAABAAGAOwA0ADUANAA8wAEACv/M+lSzjG0PLEJ5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YKADQAOQA7ABYA3QDFAJkA0ur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J+AC1ALUAAPcP0krIV9o31xeyDP4AGwAy9S3qL/sTHvwIAAAAAAAAAAAAAAAAAAAAAAAAAAAA&#10;AP8AAAAAAAAAAAAAAAAAAAAAAAAAAAAAAAAAAAAAAAAAAAAAAAAAAAAAAAAAAAAAAAAAAAAAAAAA&#10;AAAAAAAABgDtANoA1QDQANoA/gATAC/6VtsjwzyrH8YJ+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JAEIWQQAxAP8A&#10;yQDIAKDq6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fEApwCnAAD3DNdHxVjbO9UYtiH9ABgAMvYt6jD5FR37CgAAAAAAAAAAAAAAAAAAAAAAAAAAAAAA&#10;AAAAAAAAAAAAAAAAAAAAAAAAAAAAAAAAAAAAAAAAAAAAAAAAAAAAAAAAAAIAAQDgANgA0gDQAO0A&#10;AgAmACntSdEptkewCd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BQAyADkAOgAgAA4AwAChAHXq+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n0&#10;AK0ArQAA9wrdQ8Ja2jzWG7kg/QAVADL3KOsu9iAU+hQAAAAAAAAAAAAAAAAAAAAAAAAAAAAAAAAA&#10;AAAAAAAAAAAAAAAAAAAAAAAAAAAAAAAAAAUA9ADZANUA0gDVAPwADQAv/EzgIMQ8rya+Cf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FgA6ADkANwADAM8AxwB16uEWcADg6s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Y6u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J9gCz&#10;ALMAAPcI20HHWdo/1xyYHvkACgAw/CntK/AqCQEd/gEAAAAAAAAAAAAAAAAAAAAAAAAAAAAAAAAA&#10;AAAAAAABAAQA4wDYANQAzgDoAAAAIgAr8T7VJ7lCrgvVCf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gMALAA6ADkAJgDs&#10;AMUAtwCB6v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gAQ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fgAtwC3&#10;AAD3Buo4wFXbQN0lsBedFwIAKP8r8CvtLv8NHPwIAAAAAAAAAAAAAAAAAAAEAPgA2wDWANEA0wD5&#10;AAkALv1C5CLJNK4xuwn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hAAOAA6ADcADgDTAMYAher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YBACYAOwA4AC4A8ADJAMUAjur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YE&#10;ACAAKAAlACYAJgAHAPgA2QC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nbAIoAigAA&#10;9xLPRsxT3jjZGr0e+gALAAAA9QAFACz/OOhXyzOyOLYJ5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YLADYAOQA7ABIA&#10;2wDFAJQA1er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hoAJgAlACgAJQATAPwA4ADaANgAvgDa&#10;6v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J7gCoAKgAAPcG&#10;6je9Vu5lAP0Snj2sHMgJ+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gADoAOgAvAPsAywDFAJzq6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g8AJAAoACYAJgAdAAEA6ADYANoArQDZ6u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foAwwDDAG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BwAyADsAOAAdAOAAxgCiAM/q+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gYAIwAmACYAKAAhAAgA&#10;8QDaANsAwwCeAOLq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GQA5ADoANQAB&#10;AM4AxgCo6u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oNxf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AQAdACUAKAAlACYAEAD5AN4A2QDaALUA3Or6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BAAuADkAOwAjAOcAxwCwAH3q9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SACcAJgAlACgAGAABAOMA2QDbAKUA2ur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WEwA3ADwANQAKANIAxwB+6t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JACQAJgAnACYAIAAHAOwA2gDZAL0A&#10;l+rl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gIAKAA7&#10;ADkAKQDvAMgAvwCH6v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YDAB4AJwAnACUAJwAKAPgA2wDaANMAqwDf6v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g0ANwA5ADkAEgDWAMgAjADY6v4AAAAA&#10;AAAAAAAAAAAAAAAAAAAAAAAAAAAAAAAAAAAAAAAAAAAAAAAAAAAAAAAAAAAAAAAAAAAAAAAAAAAA&#10;AAAAAAAAAAAAAAAAAAAAAAAAAAAAAAAAAAAAAAAAAAAAAAAAAAAAAAAAAAAAAAAAAAAAAAAAAAAA&#10;AAAAAAAAAAAAAAAAAAAAAAAAABIWIAAAAAAAAAAAAAAAAAAAAAAAAAAAAAAAAAAAAAAAAAAAAAAA&#10;AAAAAAAAAAAAAAAAAAAAAAAAAAAAAAAAAAAAAAAAAAAAAAAAAAAAAAAAAAAAAAAAAAAAAPbq6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hYAJwAmACYAJgAW&#10;AP8A3wDbANkAwgDa6v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gwAJQAnACYAJQAhAAEA6gDaANkAtADZ6u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IADQA&#10;OgA6ABkA3QDGAJsA0ur8AAAAAAAAAAAAAAAAAAAAAAAAAAAAAAAAAAAAAAAAAAAAAAAAAAAAAAAA&#10;AAAAAAAAAAAAAAAAAAAAAAAAAAAAAAAAAAAAAAAAAAAAAAAAAAAAAAAAAAAAAAAAAAAAAAAAAAAA&#10;AAAAAAAAAAAAAAAAAAAAAAAAAAAAAAAAAAAAAAAAAAAAAAAAAAAAAAAAAAAAAAAAAAAAAADqyQB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gUA&#10;IAAoACUAJwAkAAgA9gDYANsAygCjAOLq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hwA/OroAAAAAAAAAAAAAAAAAAAAAAAA&#10;AAAAAAAAAAAAAAAAAAAAAAAAAAAAAAAAAAAAAAAAAAAAAAAAAAAAAAAAAAAAAAAAAAAAAAAAAAAA&#10;AAAAAAAAAAAAAAAAAAAAAAAAAAAAAAAAAAAAAAAAAAAAAAAAAAAAAAAAAAAAAAAAAAAAAAAAAAAA&#10;AAAAAAAAAAAAAAAAAAAAAAAAAAAAAAAAAAAAAAAAAAAAABYbADsAOQAzAP8AywDIAKPq5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GwAmACYAJwAlABQA+QDfANsA2QC7ANvq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ADwAKAAAAAAAAAAAAAAAAAAAAAAAAAAAAAAAAAAAAAA&#10;AAAAAAAAAAAAAAAAAAAAAAAAAAAAAAAAAAAAAAAAAAAAAAAAAAAAAAAAAAAAAAAAAAAAAAAAAAAA&#10;AAAAAAAAAAAAAAAAAAAAAAAAAAAAAAAAAAAAAAAAAAAAAAAAAAAAAAAAAAAAAAAAAAAAAAAAAAAA&#10;AAAAAAAAAAAAAAAAAAAWBAAyADgAOgAhAOUAxgCrAHjq+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DwAmACgAJAAnAB0AAADmANkA2wCqANnq7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FQA5&#10;ADkANwAGANEAxQB56t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BgAlACYAJQAnACIACADv&#10;ANoA2gDCAJ0A4+r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gIAKwA6ADoAJgDvAMQAuwCE6v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AgAdACUAKAAlACcADgD4AN4A2ADZALMA3er6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g4AOQA5ADgAEADTAMcAiADY6v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TACcA&#10;JgAmACcAGAD/AOIA2wDaAKIA2+r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iYA&#10;OgA5AC0A9ADIAMcAkerv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JACYAJQAnACYAIQAEAOsA3ADYALkAlOr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KADUAOgA5ABYA3ADFAJcA0+r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YDACAAJwAlACYAJwAJAPgA2gDaANAAqQDg6v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eADoAOgAwAP4AygDGAJ7q6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hgAJgAlACgAJgAUAP4A3wDb&#10;ANgAwQDb6v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BgAx&#10;ADsAOAAhAN8AxwClAHTq+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g0AJQAnACYAJgAgAP8A6gDaANkAsQDY6u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FwA6ADkANwABANAAxQB06u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gUAIgAnACUA&#10;JwAkAAcA9ADaANoAxwCiAOHq/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gMALQA6ADoAJADqAMcAtACA6v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HQAlACYAJwAlABMA+QDfANkA2QC6ANrq+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hEA&#10;OAA6ADcADADTAMYAgur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HQTi+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YRACYAJgAmACcAGgABAOUA2QDbAKgA2ur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gEAKAA5ADoALADwAMgAwwCL&#10;6v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sAP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YHACUAJQAnACcAIAAIAO0A&#10;2wDaAL8Amurj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gwANgA5ADsAEgDYAMcAkADW6v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6u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CAB4AJgAnACUAJwAMAPkA3QDYANYAsADd6v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iIAOAA8AC4A+QDKAMYAmers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hQAKAAl&#10;ACYAJwAWAAIA3wDaANoAxgDa6v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YIADIAOwA5ABsA3gDHAJ8A&#10;z+r8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kWogAgAAQA6wDaANkAuACR6u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YaADoAOQA0AAEAzADIAKXq5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ADqAODq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BAAvADkAOwAiAOYAxwCuAHvq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r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EwA5ADoANwAIANEAxgB7&#10;6t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WKwA7ADkAKQDuAMYAvgCG6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cQDKAMcAiwDX6v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7" o:spid="_x0000_s1027" type="#_x0000_t75" style="position:absolute;left:356;top:771;width:58723;height:2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">
                        <v:imagedata r:id="rId11" o:title="SE08069111_G004_01_RO-EB6J" croptop="252f" cropbottom="252f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11" o:spid="_x0000_s1028" type="#_x0000_t202" style="position:absolute;left:23145;top:-891;width:8674;height:28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" fillcolor="white [3201]" strokeweight=".5pt">
                        <v:textbox>
                          <w:txbxContent>
                            <w:p w14:paraId="5D581F6C" w14:textId="77777777" w:rsidR="00536A39" w:rsidRPr="00D617AB" w:rsidRDefault="00536A39" w:rsidP="00536A39">
                              <w:pPr>
                                <w:rPr>
                                  <w:rStyle w:val="ekvlsungausgeblendet"/>
                                </w:rPr>
                              </w:pPr>
                              <w:r w:rsidRPr="00D617AB">
                                <w:rPr>
                                  <w:rStyle w:val="ekvlsungausgeblendet"/>
                                </w:rPr>
                                <w:t>Jahresring</w:t>
                              </w:r>
                            </w:p>
                          </w:txbxContent>
                        </v:textbox>
                      </v:shape>
                      <v:shape id="Textfeld 12" o:spid="_x0000_s1029" type="#_x0000_t202" style="position:absolute;left:13153;top:-832;width:7321;height:28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" fillcolor="white [3201]" strokeweight=".5pt">
                        <v:textbox>
                          <w:txbxContent>
                            <w:p w14:paraId="18BA6148" w14:textId="77777777" w:rsidR="00536A39" w:rsidRPr="00D617AB" w:rsidRDefault="00536A39" w:rsidP="00536A39">
                              <w:pPr>
                                <w:rPr>
                                  <w:rStyle w:val="ekvlsungausgeblendet"/>
                                </w:rPr>
                              </w:pPr>
                              <w:r w:rsidRPr="00D617AB">
                                <w:rPr>
                                  <w:rStyle w:val="ekvlsungausgeblendet"/>
                                </w:rPr>
                                <w:t>Kambium</w:t>
                              </w:r>
                            </w:p>
                          </w:txbxContent>
                        </v:textbox>
                      </v:shape>
                      <v:shape id="Textfeld 13" o:spid="_x0000_s1030" type="#_x0000_t202" style="position:absolute;left:6997;top:-832;width:4699;height:28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" fillcolor="white [3201]" strokeweight=".5pt">
                        <v:textbox>
                          <w:txbxContent>
                            <w:p w14:paraId="4132C1FA" w14:textId="77777777" w:rsidR="00536A39" w:rsidRPr="00D617AB" w:rsidRDefault="00536A39" w:rsidP="00536A39">
                              <w:pPr>
                                <w:rPr>
                                  <w:rStyle w:val="ekvlsungausgeblendet"/>
                                </w:rPr>
                              </w:pPr>
                              <w:r w:rsidRPr="00D617AB">
                                <w:rPr>
                                  <w:rStyle w:val="ekvlsungausgeblendet"/>
                                </w:rPr>
                                <w:t>Bast</w:t>
                              </w:r>
                            </w:p>
                          </w:txbxContent>
                        </v:textbox>
                      </v:shape>
                      <v:shape id="Textfeld 14" o:spid="_x0000_s1031" type="#_x0000_t202" style="position:absolute;left:-39;top:-955;width:6266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      <v:textbox>
                          <w:txbxContent>
                            <w:p w14:paraId="53485DD9" w14:textId="77777777" w:rsidR="00536A39" w:rsidRPr="00D617AB" w:rsidRDefault="00536A39" w:rsidP="00536A39">
                              <w:pPr>
                                <w:jc w:val="center"/>
                                <w:rPr>
                                  <w:rStyle w:val="ekvlsungausgeblendet"/>
                                </w:rPr>
                              </w:pPr>
                              <w:r w:rsidRPr="00D617AB">
                                <w:rPr>
                                  <w:rStyle w:val="ekvlsungausgeblendet"/>
                                </w:rPr>
                                <w:t>Borke</w:t>
                              </w:r>
                            </w:p>
                          </w:txbxContent>
                        </v:textbox>
                      </v:shape>
                      <v:shape id="Textfeld 15" o:spid="_x0000_s1032" type="#_x0000_t202" style="position:absolute;left:40779;top:24254;width:8535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      <v:textbox>
                          <w:txbxContent>
                            <w:p w14:paraId="1A45395B" w14:textId="77777777" w:rsidR="00536A39" w:rsidRPr="00D617AB" w:rsidRDefault="00536A39" w:rsidP="00536A39">
                              <w:pPr>
                                <w:jc w:val="center"/>
                                <w:rPr>
                                  <w:rStyle w:val="ekvlsungausgeblendet"/>
                                </w:rPr>
                              </w:pPr>
                              <w:r w:rsidRPr="00D617AB">
                                <w:rPr>
                                  <w:rStyle w:val="ekvlsungausgeblendet"/>
                                </w:rPr>
                                <w:t>Frühholz</w:t>
                              </w:r>
                            </w:p>
                          </w:txbxContent>
                        </v:textbox>
                      </v:shape>
                      <v:shape id="Textfeld 16" o:spid="_x0000_s1033" type="#_x0000_t202" style="position:absolute;left:51156;top:21945;width:685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      <v:textbox>
                          <w:txbxContent>
                            <w:p w14:paraId="6CB624A2" w14:textId="77777777" w:rsidR="00536A39" w:rsidRPr="00D617AB" w:rsidRDefault="00536A39" w:rsidP="00536A39">
                              <w:pPr>
                                <w:jc w:val="center"/>
                                <w:rPr>
                                  <w:rStyle w:val="ekvlsungausgeblendet"/>
                                </w:rPr>
                              </w:pPr>
                              <w:r w:rsidRPr="00D617AB">
                                <w:rPr>
                                  <w:rStyle w:val="ekvlsungausgeblendet"/>
                                </w:rPr>
                                <w:t>Holz</w:t>
                              </w:r>
                            </w:p>
                          </w:txbxContent>
                        </v:textbox>
                      </v:shape>
                      <v:shape id="Textfeld 17" o:spid="_x0000_s1034" type="#_x0000_t202" style="position:absolute;left:30981;top:26757;width:8877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      <v:textbox>
                          <w:txbxContent>
                            <w:p w14:paraId="22A84D1F" w14:textId="77777777" w:rsidR="00536A39" w:rsidRPr="00D617AB" w:rsidRDefault="00536A39" w:rsidP="00536A39">
                              <w:pPr>
                                <w:jc w:val="center"/>
                                <w:rPr>
                                  <w:rStyle w:val="ekvlsungausgeblendet"/>
                                </w:rPr>
                              </w:pPr>
                              <w:r w:rsidRPr="00D617AB">
                                <w:rPr>
                                  <w:rStyle w:val="ekvlsungausgeblendet"/>
                                </w:rPr>
                                <w:t>Spätholz</w:t>
                              </w:r>
                            </w:p>
                          </w:txbxContent>
                        </v:textbox>
                      </v:shape>
                      <v:shape id="Textfeld 18" o:spid="_x0000_s1035" type="#_x0000_t202" style="position:absolute;left:12962;top:26517;width:722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      <v:textbox>
                          <w:txbxContent>
                            <w:p w14:paraId="2DA351E4" w14:textId="77777777" w:rsidR="00536A39" w:rsidRPr="00D617AB" w:rsidRDefault="00536A39" w:rsidP="00536A39">
                              <w:pPr>
                                <w:jc w:val="center"/>
                                <w:rPr>
                                  <w:rStyle w:val="ekvlsungausgeblendet"/>
                                </w:rPr>
                              </w:pPr>
                              <w:r w:rsidRPr="00D617AB">
                                <w:rPr>
                                  <w:rStyle w:val="ekvlsungausgeblendet"/>
                                </w:rPr>
                                <w:t>Rinde</w:t>
                              </w:r>
                            </w:p>
                          </w:txbxContent>
                        </v:textbox>
                      </v:shape>
                      <v:shape id="Textfeld 22" o:spid="_x0000_s1036" type="#_x0000_t202" style="position:absolute;left:44243;top:-741;width:12269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      <v:textbox>
                          <w:txbxContent>
                            <w:p w14:paraId="6D895112" w14:textId="77777777" w:rsidR="00536A39" w:rsidRPr="00D617AB" w:rsidRDefault="00536A39" w:rsidP="00536A39">
                              <w:pPr>
                                <w:jc w:val="center"/>
                                <w:rPr>
                                  <w:rStyle w:val="ekvlsungausgeblendet"/>
                                </w:rPr>
                              </w:pPr>
                              <w:r w:rsidRPr="00D617AB">
                                <w:rPr>
                                  <w:rStyle w:val="ekvlsungausgeblendet"/>
                                </w:rPr>
                                <w:t>Markstrahl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EAA0E1A" w14:textId="7D99875A" w:rsidR="007964B6" w:rsidRDefault="007964B6" w:rsidP="00D0464D"/>
    <w:p w14:paraId="05EA8DE5" w14:textId="77777777" w:rsidR="00536A39" w:rsidRPr="00D0464D" w:rsidRDefault="00536A39" w:rsidP="00D0464D"/>
    <w:p w14:paraId="290C028F" w14:textId="6BD8A490" w:rsidR="00E519E0" w:rsidRPr="00287B24" w:rsidRDefault="00E519E0" w:rsidP="00E519E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CCAEC22" wp14:editId="77AB7042">
            <wp:extent cx="215900" cy="2159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0DFE9" w14:textId="1B663818" w:rsidR="00E01857" w:rsidRDefault="00E519E0" w:rsidP="00D0464D">
      <w:pPr>
        <w:pStyle w:val="ekvaufgabe"/>
      </w:pPr>
      <w:r>
        <w:rPr>
          <w:rStyle w:val="ekvnummerierung"/>
        </w:rPr>
        <w:t>2</w:t>
      </w:r>
      <w:r>
        <w:rPr>
          <w:rStyle w:val="ekvnummerierung"/>
        </w:rPr>
        <w:tab/>
      </w:r>
      <w:r w:rsidR="00E01857" w:rsidRPr="002F1889">
        <w:t>Bäume</w:t>
      </w:r>
      <w:r w:rsidR="00E01857">
        <w:t xml:space="preserve"> wachsen ihr Leben lang. Sie bilden jedes Jahr einen neuen Jahresring. Bestimme das Alter des Baumes</w:t>
      </w:r>
      <w:r w:rsidR="00F6258C">
        <w:t xml:space="preserve"> aus der Grafik i</w:t>
      </w:r>
      <w:r w:rsidR="00204443">
        <w:t>n</w:t>
      </w:r>
      <w:r w:rsidR="00F6258C">
        <w:t xml:space="preserve"> A</w:t>
      </w:r>
      <w:r w:rsidR="00204443">
        <w:t xml:space="preserve">ufgabe </w:t>
      </w:r>
      <w:r w:rsidR="00F6258C">
        <w:t>1</w:t>
      </w:r>
      <w:r w:rsidR="00E01857">
        <w:t xml:space="preserve">, als er gefällt wurde. </w:t>
      </w:r>
      <w:r w:rsidR="00E01857">
        <w:br/>
      </w:r>
    </w:p>
    <w:p w14:paraId="687ACAB4" w14:textId="77777777" w:rsidR="00E01857" w:rsidRDefault="00E01857" w:rsidP="00D0464D">
      <w:pPr>
        <w:pStyle w:val="ekvaufgabe"/>
      </w:pPr>
      <w:r>
        <w:t>Ergänze den Satz:</w:t>
      </w:r>
    </w:p>
    <w:p w14:paraId="4AD98288" w14:textId="7545AE88" w:rsidR="00E01857" w:rsidRDefault="00E01857" w:rsidP="00D0464D">
      <w:pPr>
        <w:pStyle w:val="ekvschreiblinie"/>
      </w:pPr>
      <w:r>
        <w:t xml:space="preserve">Der Baum war </w:t>
      </w:r>
      <w:r w:rsidRPr="00D617AB">
        <w:rPr>
          <w:rStyle w:val="ekvlsungunterstrichenausgeblendet"/>
        </w:rPr>
        <w:t xml:space="preserve">     29 Jahre      </w:t>
      </w:r>
      <w:r w:rsidRPr="00475BC8">
        <w:t>alt</w:t>
      </w:r>
      <w:r>
        <w:t>, als er gefällt wurde.</w:t>
      </w:r>
    </w:p>
    <w:p w14:paraId="11F3F75F" w14:textId="77777777" w:rsidR="004249CB" w:rsidRDefault="004249CB" w:rsidP="004249CB"/>
    <w:p w14:paraId="602C3B75" w14:textId="77777777" w:rsidR="004249CB" w:rsidRPr="00D0464D" w:rsidRDefault="004249CB" w:rsidP="00D0464D"/>
    <w:p w14:paraId="777B51D3" w14:textId="3ABE7426" w:rsidR="00E01857" w:rsidRPr="00716152" w:rsidRDefault="00E01857" w:rsidP="00E01857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0FF04F6" wp14:editId="626E2E34">
            <wp:extent cx="215900" cy="2159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6B808" w14:textId="25743E00" w:rsidR="003313A5" w:rsidRPr="00287B24" w:rsidRDefault="003313A5" w:rsidP="003313A5">
      <w:pPr>
        <w:pStyle w:val="ekvpicto"/>
        <w:framePr w:wrap="around"/>
      </w:pPr>
    </w:p>
    <w:p w14:paraId="69C2B4AA" w14:textId="4B0CCAD3" w:rsidR="00E01857" w:rsidRDefault="00E01857" w:rsidP="00E01857">
      <w:pPr>
        <w:pStyle w:val="ekvaufgabe2-4sp"/>
      </w:pPr>
      <w:r>
        <w:rPr>
          <w:rStyle w:val="ekvnummerierung"/>
        </w:rPr>
        <w:t>3</w:t>
      </w:r>
      <w:r>
        <w:rPr>
          <w:rStyle w:val="ekvnummerierung"/>
        </w:rPr>
        <w:tab/>
      </w:r>
      <w:r w:rsidRPr="003313A5">
        <w:t xml:space="preserve">Ergänze </w:t>
      </w:r>
      <w:r>
        <w:t xml:space="preserve">den Lückentext. </w:t>
      </w:r>
    </w:p>
    <w:p w14:paraId="3EFF84EA" w14:textId="77FF74C1" w:rsidR="00E01857" w:rsidRDefault="00E01857" w:rsidP="00E01857">
      <w:pPr>
        <w:pStyle w:val="ekvschreiblinie"/>
      </w:pPr>
      <w:r w:rsidRPr="00AD4389">
        <w:t>Die</w:t>
      </w:r>
      <w:r>
        <w:t xml:space="preserve">  </w:t>
      </w:r>
      <w:r w:rsidRPr="00D617AB">
        <w:rPr>
          <w:rStyle w:val="ekvlsungunterstrichenausgeblendet"/>
        </w:rPr>
        <w:t xml:space="preserve">    Borke     </w:t>
      </w:r>
      <w:r>
        <w:t xml:space="preserve"> umhüllt und schützt den </w:t>
      </w:r>
      <w:r w:rsidRPr="00D617AB">
        <w:rPr>
          <w:rStyle w:val="ekvlsungunterstrichenausgeblendet"/>
        </w:rPr>
        <w:t xml:space="preserve">       Baumstamm       </w:t>
      </w:r>
      <w:r>
        <w:t xml:space="preserve">. Darunter liegt der </w:t>
      </w:r>
      <w:r w:rsidRPr="00D617AB">
        <w:rPr>
          <w:rStyle w:val="ekvlsungunterstrichenausgeblendet"/>
        </w:rPr>
        <w:t xml:space="preserve">       Bast       </w:t>
      </w:r>
      <w:r>
        <w:t xml:space="preserve">. Dort </w:t>
      </w:r>
      <w:r>
        <w:br/>
        <w:t xml:space="preserve">werden die </w:t>
      </w:r>
      <w:r w:rsidRPr="00D617AB">
        <w:rPr>
          <w:rStyle w:val="ekvlsungunterstrichenausgeblendet"/>
        </w:rPr>
        <w:t xml:space="preserve">      Nährstoffe        </w:t>
      </w:r>
      <w:r>
        <w:t xml:space="preserve"> zu allen Teilen des Baumes transportiert. Borke und Bast bilden die </w:t>
      </w:r>
      <w:r>
        <w:br/>
      </w:r>
      <w:r w:rsidRPr="00D617AB">
        <w:rPr>
          <w:rStyle w:val="ekvlsungunterstrichenausgeblendet"/>
        </w:rPr>
        <w:t xml:space="preserve">    Rinde    </w:t>
      </w:r>
      <w:r>
        <w:t>.</w:t>
      </w:r>
      <w:r w:rsidRPr="00D06844">
        <w:t xml:space="preserve"> </w:t>
      </w:r>
      <w:r>
        <w:t xml:space="preserve">Der größte Teil des </w:t>
      </w:r>
      <w:r w:rsidRPr="00D617AB">
        <w:rPr>
          <w:rStyle w:val="ekvlsungunterstrichenausgeblendet"/>
        </w:rPr>
        <w:t xml:space="preserve">    Stamms    </w:t>
      </w:r>
      <w:r>
        <w:t xml:space="preserve"> besteht aus dem </w:t>
      </w:r>
      <w:r w:rsidRPr="00D617AB">
        <w:rPr>
          <w:rStyle w:val="ekvlsungunterstrichenausgeblendet"/>
        </w:rPr>
        <w:t xml:space="preserve">      Holz      </w:t>
      </w:r>
      <w:r>
        <w:t>.</w:t>
      </w:r>
      <w:r w:rsidRPr="003A7F66">
        <w:t xml:space="preserve"> </w:t>
      </w:r>
      <w:r>
        <w:t>Das Holz macht den Baum</w:t>
      </w:r>
      <w:r>
        <w:br/>
      </w:r>
      <w:r w:rsidRPr="00D617AB">
        <w:rPr>
          <w:rStyle w:val="ekvlsungunterstrichenausgeblendet"/>
        </w:rPr>
        <w:t xml:space="preserve">      stabil      </w:t>
      </w:r>
      <w:r>
        <w:t>.</w:t>
      </w:r>
      <w:r w:rsidRPr="00D06844">
        <w:t xml:space="preserve"> </w:t>
      </w:r>
      <w:r>
        <w:t xml:space="preserve">Im Holz transportiert der Baum Wasser und </w:t>
      </w:r>
      <w:r w:rsidRPr="00D617AB">
        <w:rPr>
          <w:rStyle w:val="ekvlsungunterstrichenausgeblendet"/>
        </w:rPr>
        <w:t xml:space="preserve">         Mineralstoffe          </w:t>
      </w:r>
      <w:r>
        <w:t xml:space="preserve">. Zwischen dem </w:t>
      </w:r>
      <w:r>
        <w:br/>
        <w:t xml:space="preserve">Holz und der Rinde liegt das </w:t>
      </w:r>
      <w:r w:rsidRPr="00D617AB">
        <w:rPr>
          <w:rStyle w:val="ekvlsungunterstrichenausgeblendet"/>
        </w:rPr>
        <w:t xml:space="preserve">        Kambium        </w:t>
      </w:r>
      <w:r>
        <w:t xml:space="preserve">. Das Kambium ist die </w:t>
      </w:r>
      <w:r w:rsidRPr="0042048A">
        <w:t>Wachstumsschicht</w:t>
      </w:r>
      <w:r>
        <w:t xml:space="preserve">. Es bildet nach </w:t>
      </w:r>
      <w:r>
        <w:br/>
        <w:t xml:space="preserve">außen Bastzellen und nach </w:t>
      </w:r>
      <w:r w:rsidRPr="00D617AB">
        <w:rPr>
          <w:rStyle w:val="ekvlsungunterstrichenausgeblendet"/>
        </w:rPr>
        <w:t xml:space="preserve">       innen       </w:t>
      </w:r>
      <w:r>
        <w:t xml:space="preserve"> </w:t>
      </w:r>
      <w:r w:rsidR="000452A1">
        <w:t>Gefäßz</w:t>
      </w:r>
      <w:r>
        <w:t xml:space="preserve">ellen. So wird der Stamm immer </w:t>
      </w:r>
      <w:r w:rsidRPr="00D617AB">
        <w:rPr>
          <w:rStyle w:val="ekvlsungunterstrichenausgeblendet"/>
        </w:rPr>
        <w:t xml:space="preserve">       dicker       </w:t>
      </w:r>
      <w:r>
        <w:t xml:space="preserve">. </w:t>
      </w:r>
      <w:r>
        <w:br/>
        <w:t xml:space="preserve">Im Frühjahr bildet das Kambium große, helle Holzzellen. Das ist das </w:t>
      </w:r>
      <w:r w:rsidRPr="00D617AB">
        <w:rPr>
          <w:rStyle w:val="ekvlsungunterstrichenausgeblendet"/>
        </w:rPr>
        <w:t xml:space="preserve">      Frühholz      </w:t>
      </w:r>
      <w:r>
        <w:t xml:space="preserve">. Im Sommer bildet das </w:t>
      </w:r>
      <w:r>
        <w:br/>
        <w:t xml:space="preserve">Kambium </w:t>
      </w:r>
      <w:r w:rsidRPr="00D617AB">
        <w:rPr>
          <w:rStyle w:val="ekvlsungunterstrichenausgeblendet"/>
        </w:rPr>
        <w:t xml:space="preserve">     kleinere      </w:t>
      </w:r>
      <w:r>
        <w:t xml:space="preserve"> dunklere Holzzellen. Das ist das </w:t>
      </w:r>
      <w:r w:rsidRPr="00D617AB">
        <w:rPr>
          <w:rStyle w:val="ekvlsungunterstrichenausgeblendet"/>
        </w:rPr>
        <w:t xml:space="preserve">      Spätholz      </w:t>
      </w:r>
      <w:r>
        <w:t xml:space="preserve">. Frühholz und Spätholz bilden </w:t>
      </w:r>
      <w:r>
        <w:br/>
        <w:t xml:space="preserve">die </w:t>
      </w:r>
      <w:r w:rsidRPr="00D617AB">
        <w:rPr>
          <w:rStyle w:val="ekvlsungunterstrichenausgeblendet"/>
        </w:rPr>
        <w:t xml:space="preserve">     Jahresringe     </w:t>
      </w:r>
      <w:r>
        <w:t xml:space="preserve">. An den Jahresringen kann man das </w:t>
      </w:r>
      <w:r w:rsidRPr="00D617AB">
        <w:rPr>
          <w:rStyle w:val="ekvlsungunterstrichenausgeblendet"/>
        </w:rPr>
        <w:t xml:space="preserve">         Alter        </w:t>
      </w:r>
      <w:r>
        <w:t xml:space="preserve"> des Baumes ablesen.</w:t>
      </w:r>
    </w:p>
    <w:p w14:paraId="2D93496C" w14:textId="77777777" w:rsidR="00536A39" w:rsidRDefault="00536A39" w:rsidP="00536A39">
      <w:pPr>
        <w:sectPr w:rsidR="00536A39" w:rsidSect="00EC1FF0">
          <w:footerReference w:type="default" r:id="rId13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tbl>
      <w:tblPr>
        <w:tblW w:w="11001" w:type="dxa"/>
        <w:tblInd w:w="-823" w:type="dxa"/>
        <w:tblLayout w:type="fixed"/>
        <w:tblLook w:val="01E0" w:firstRow="1" w:lastRow="1" w:firstColumn="1" w:lastColumn="1" w:noHBand="0" w:noVBand="0"/>
      </w:tblPr>
      <w:tblGrid>
        <w:gridCol w:w="822"/>
        <w:gridCol w:w="3855"/>
        <w:gridCol w:w="1321"/>
        <w:gridCol w:w="2040"/>
        <w:gridCol w:w="2963"/>
      </w:tblGrid>
      <w:tr w:rsidR="00D0464D" w:rsidRPr="00850167" w14:paraId="7C57459A" w14:textId="77777777" w:rsidTr="00CC03D2">
        <w:trPr>
          <w:trHeight w:hRule="exact" w:val="510"/>
        </w:trPr>
        <w:tc>
          <w:tcPr>
            <w:tcW w:w="822" w:type="dxa"/>
            <w:noWrap/>
            <w:vAlign w:val="bottom"/>
          </w:tcPr>
          <w:p w14:paraId="3EFD9353" w14:textId="77777777" w:rsidR="00D0464D" w:rsidRPr="00850167" w:rsidRDefault="00D0464D" w:rsidP="00CC03D2">
            <w:pPr>
              <w:pageBreakBefore/>
            </w:pPr>
            <w:bookmarkStart w:id="1" w:name="_Hlk53983784"/>
            <w:r w:rsidRPr="00850167">
              <w:lastRenderedPageBreak/>
              <w:br w:type="column"/>
            </w:r>
          </w:p>
        </w:tc>
        <w:tc>
          <w:tcPr>
            <w:tcW w:w="3855" w:type="dxa"/>
            <w:noWrap/>
            <w:vAlign w:val="bottom"/>
          </w:tcPr>
          <w:p w14:paraId="2109B9D6" w14:textId="77777777" w:rsidR="00D0464D" w:rsidRPr="00850167" w:rsidRDefault="00D0464D" w:rsidP="00CC03D2">
            <w:pPr>
              <w:pStyle w:val="ekvkvnummer"/>
            </w:pPr>
            <w:r w:rsidRPr="00850167">
              <w:rPr>
                <w:noProof/>
              </w:rPr>
              <w:drawing>
                <wp:inline distT="0" distB="0" distL="0" distR="0" wp14:anchorId="6799504F" wp14:editId="7FAAD0CB">
                  <wp:extent cx="215900" cy="215900"/>
                  <wp:effectExtent l="0" t="0" r="0" b="0"/>
                  <wp:docPr id="83" name="Grafi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tipp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50167">
              <w:rPr>
                <w:rStyle w:val="ekvfett"/>
              </w:rPr>
              <w:t xml:space="preserve"> Hilfen zu den Aufgaben</w:t>
            </w:r>
          </w:p>
        </w:tc>
        <w:tc>
          <w:tcPr>
            <w:tcW w:w="1321" w:type="dxa"/>
            <w:noWrap/>
            <w:vAlign w:val="bottom"/>
          </w:tcPr>
          <w:p w14:paraId="0D2B02B0" w14:textId="77777777" w:rsidR="00D0464D" w:rsidRPr="00850167" w:rsidRDefault="00D0464D" w:rsidP="00CC03D2">
            <w:pPr>
              <w:pStyle w:val="ekvkolumnentitel"/>
            </w:pPr>
          </w:p>
        </w:tc>
        <w:tc>
          <w:tcPr>
            <w:tcW w:w="2040" w:type="dxa"/>
            <w:noWrap/>
            <w:vAlign w:val="bottom"/>
          </w:tcPr>
          <w:p w14:paraId="4612D967" w14:textId="77777777" w:rsidR="00D0464D" w:rsidRPr="00850167" w:rsidRDefault="00D0464D" w:rsidP="00CC03D2">
            <w:pPr>
              <w:pStyle w:val="ekvkolumnentitel"/>
            </w:pPr>
          </w:p>
        </w:tc>
        <w:tc>
          <w:tcPr>
            <w:tcW w:w="2963" w:type="dxa"/>
            <w:noWrap/>
            <w:vAlign w:val="bottom"/>
          </w:tcPr>
          <w:p w14:paraId="5C2B187C" w14:textId="17668264" w:rsidR="00D0464D" w:rsidRPr="00850167" w:rsidRDefault="00D0464D" w:rsidP="00CC03D2">
            <w:pPr>
              <w:pStyle w:val="ekvkolumnentitel"/>
            </w:pPr>
            <w:r w:rsidRPr="00850167">
              <w:t xml:space="preserve">Kopiervorlage </w:t>
            </w:r>
            <w:r>
              <w:t>4</w:t>
            </w:r>
          </w:p>
        </w:tc>
      </w:tr>
      <w:tr w:rsidR="00D0464D" w:rsidRPr="00850167" w14:paraId="5393C92B" w14:textId="77777777" w:rsidTr="00CC03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22" w:type="dxa"/>
            <w:noWrap/>
            <w:vAlign w:val="bottom"/>
          </w:tcPr>
          <w:p w14:paraId="3B162F1D" w14:textId="77777777" w:rsidR="00D0464D" w:rsidRPr="00850167" w:rsidRDefault="00D0464D" w:rsidP="00CC03D2"/>
        </w:tc>
        <w:tc>
          <w:tcPr>
            <w:tcW w:w="10179" w:type="dxa"/>
            <w:gridSpan w:val="4"/>
            <w:noWrap/>
            <w:vAlign w:val="bottom"/>
          </w:tcPr>
          <w:p w14:paraId="5D1A4346" w14:textId="77777777" w:rsidR="00D0464D" w:rsidRPr="00850167" w:rsidRDefault="00D0464D" w:rsidP="00CC03D2">
            <w:r w:rsidRPr="00850167">
              <w:rPr>
                <w:noProof/>
                <w:lang w:eastAsia="de-DE"/>
              </w:rPr>
              <w:drawing>
                <wp:anchor distT="0" distB="0" distL="114300" distR="114300" simplePos="0" relativeHeight="251685888" behindDoc="1" locked="0" layoutInCell="1" allowOverlap="1" wp14:anchorId="571903BD" wp14:editId="75B15D92">
                  <wp:simplePos x="0" y="0"/>
                  <wp:positionH relativeFrom="column">
                    <wp:posOffset>-561975</wp:posOffset>
                  </wp:positionH>
                  <wp:positionV relativeFrom="paragraph">
                    <wp:posOffset>-478790</wp:posOffset>
                  </wp:positionV>
                  <wp:extent cx="6984000" cy="327600"/>
                  <wp:effectExtent l="0" t="0" r="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isma_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0" cy="3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bookmarkEnd w:id="1"/>
    <w:p w14:paraId="724DBD65" w14:textId="53D4A197" w:rsidR="007718B1" w:rsidRPr="00536A39" w:rsidRDefault="007718B1" w:rsidP="00536A39">
      <w:pPr>
        <w:pStyle w:val="ekvaufgabe"/>
        <w:rPr>
          <w:rStyle w:val="ekvkursiv"/>
        </w:rPr>
      </w:pPr>
      <w:r w:rsidRPr="00FA0967">
        <w:rPr>
          <w:rStyle w:val="ekvnummerierung"/>
        </w:rPr>
        <w:t>1</w:t>
      </w:r>
      <w:r w:rsidRPr="00FA0967">
        <w:tab/>
        <w:t xml:space="preserve">Die folgenden Wörter musst du einsetzen. </w:t>
      </w:r>
      <w:r w:rsidRPr="00536A39">
        <w:rPr>
          <w:rStyle w:val="ekvkursiv"/>
        </w:rPr>
        <w:t xml:space="preserve">Kambium, </w:t>
      </w:r>
      <w:r w:rsidR="007662F2" w:rsidRPr="00536A39">
        <w:rPr>
          <w:rStyle w:val="ekvkursiv"/>
        </w:rPr>
        <w:t>Holz, Markstrahl, Bast, Borke, Frühholz, Rinde, Spätholz,</w:t>
      </w:r>
      <w:r w:rsidR="007662F2" w:rsidRPr="00FA0967">
        <w:t xml:space="preserve"> </w:t>
      </w:r>
      <w:r w:rsidR="007662F2" w:rsidRPr="00536A39">
        <w:rPr>
          <w:rStyle w:val="ekvkursiv"/>
        </w:rPr>
        <w:t>Jahresring</w:t>
      </w:r>
    </w:p>
    <w:p w14:paraId="2B67D14A" w14:textId="619F70E9" w:rsidR="007718B1" w:rsidRPr="00536A39" w:rsidRDefault="007718B1" w:rsidP="00536A39"/>
    <w:p w14:paraId="3CBB72E9" w14:textId="77777777" w:rsidR="000452A1" w:rsidRPr="00536A39" w:rsidRDefault="000452A1" w:rsidP="00536A39"/>
    <w:p w14:paraId="074613F7" w14:textId="16B63297" w:rsidR="007662F2" w:rsidRDefault="007718B1" w:rsidP="00536A39">
      <w:pPr>
        <w:pStyle w:val="ekvaufgabe"/>
      </w:pPr>
      <w:r w:rsidRPr="005A351A">
        <w:rPr>
          <w:rStyle w:val="ekvnummerierung"/>
        </w:rPr>
        <w:t>2</w:t>
      </w:r>
      <w:r>
        <w:tab/>
      </w:r>
      <w:r w:rsidR="000452A1">
        <w:rPr>
          <w:lang w:eastAsia="de-DE"/>
        </w:rPr>
        <w:t>Um das Alter des Baumes zu bestimmen</w:t>
      </w:r>
      <w:r w:rsidR="00370732">
        <w:rPr>
          <w:lang w:eastAsia="de-DE"/>
        </w:rPr>
        <w:t>,</w:t>
      </w:r>
      <w:r w:rsidR="000452A1">
        <w:rPr>
          <w:lang w:eastAsia="de-DE"/>
        </w:rPr>
        <w:t xml:space="preserve"> musst du die Jahresringe zählen. Ein Jahresring ist ein dunkler und ein heller Streifen zusammen.</w:t>
      </w:r>
      <w:r w:rsidR="000452A1" w:rsidRPr="00520817">
        <w:t xml:space="preserve"> </w:t>
      </w:r>
    </w:p>
    <w:p w14:paraId="61CC0973" w14:textId="7E342D6E" w:rsidR="000452A1" w:rsidRPr="00536A39" w:rsidRDefault="000452A1" w:rsidP="00536A39"/>
    <w:p w14:paraId="32BFDE88" w14:textId="77777777" w:rsidR="000452A1" w:rsidRPr="00536A39" w:rsidRDefault="000452A1" w:rsidP="00536A39"/>
    <w:p w14:paraId="7ED86D51" w14:textId="66BF8A2B" w:rsidR="000452A1" w:rsidRDefault="007718B1" w:rsidP="00536A39">
      <w:pPr>
        <w:pStyle w:val="ekvaufgabe"/>
      </w:pPr>
      <w:r w:rsidRPr="005964F2">
        <w:rPr>
          <w:rStyle w:val="ekvnummerierung"/>
        </w:rPr>
        <w:t>3</w:t>
      </w:r>
      <w:r>
        <w:tab/>
      </w:r>
      <w:r w:rsidR="000452A1">
        <w:t>Nimm die Grafik zu Hilfe und nutze die Wörter aus der Wortliste</w:t>
      </w:r>
      <w:r w:rsidR="00370732">
        <w:t>.</w:t>
      </w:r>
    </w:p>
    <w:p w14:paraId="4FE6A58D" w14:textId="77777777" w:rsidR="000452A1" w:rsidRDefault="000452A1" w:rsidP="00936BB4">
      <w:pPr>
        <w:pStyle w:val="ekvgrundtexthalbe"/>
      </w:pPr>
    </w:p>
    <w:tbl>
      <w:tblPr>
        <w:tblStyle w:val="Tabellenraster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44"/>
      </w:tblGrid>
      <w:tr w:rsidR="000452A1" w14:paraId="24359E2F" w14:textId="77777777" w:rsidTr="00936BB4">
        <w:tc>
          <w:tcPr>
            <w:tcW w:w="9344" w:type="dxa"/>
          </w:tcPr>
          <w:p w14:paraId="5E69E611" w14:textId="77777777" w:rsidR="000452A1" w:rsidRDefault="000452A1" w:rsidP="00F0776F">
            <w:r>
              <w:t>Bast         Rinde         Baumstamm         Borke         Kambium         Mineralstoffe         Frühholz         kleinere</w:t>
            </w:r>
          </w:p>
          <w:p w14:paraId="1FABFDD5" w14:textId="77777777" w:rsidR="000452A1" w:rsidRDefault="000452A1" w:rsidP="00F0776F">
            <w:r>
              <w:t>Holz         Spätholz         Stamm         Alter         Nährstoffe         Jahresring         innen         dicker         stabil</w:t>
            </w:r>
          </w:p>
        </w:tc>
      </w:tr>
    </w:tbl>
    <w:p w14:paraId="380247B1" w14:textId="77777777" w:rsidR="000452A1" w:rsidRPr="00520817" w:rsidRDefault="000452A1" w:rsidP="000452A1"/>
    <w:p w14:paraId="6E7DF43D" w14:textId="710FAA3D" w:rsidR="00314D84" w:rsidRPr="00536A39" w:rsidRDefault="00314D84" w:rsidP="00536A39"/>
    <w:tbl>
      <w:tblPr>
        <w:tblW w:w="11000" w:type="dxa"/>
        <w:tblInd w:w="-8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0B63C3" w:rsidRPr="0012048F" w14:paraId="0A68DE6E" w14:textId="77777777" w:rsidTr="009F7D54">
        <w:trPr>
          <w:trHeight w:hRule="exact" w:val="482"/>
        </w:trPr>
        <w:tc>
          <w:tcPr>
            <w:tcW w:w="818" w:type="dxa"/>
            <w:noWrap/>
            <w:vAlign w:val="bottom"/>
          </w:tcPr>
          <w:p w14:paraId="48A87237" w14:textId="77777777" w:rsidR="000B63C3" w:rsidRPr="002016C5" w:rsidRDefault="000B63C3" w:rsidP="009F7D54"/>
        </w:tc>
        <w:tc>
          <w:tcPr>
            <w:tcW w:w="10182" w:type="dxa"/>
            <w:gridSpan w:val="5"/>
            <w:noWrap/>
            <w:vAlign w:val="bottom"/>
          </w:tcPr>
          <w:p w14:paraId="013286C5" w14:textId="77777777" w:rsidR="000B63C3" w:rsidRPr="002016C5" w:rsidRDefault="000B63C3" w:rsidP="009F7D54"/>
        </w:tc>
      </w:tr>
      <w:tr w:rsidR="000B63C3" w:rsidRPr="0012048F" w14:paraId="10EE61FA" w14:textId="77777777" w:rsidTr="009F7D5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10"/>
        </w:trPr>
        <w:tc>
          <w:tcPr>
            <w:tcW w:w="818" w:type="dxa"/>
            <w:noWrap/>
            <w:vAlign w:val="bottom"/>
          </w:tcPr>
          <w:p w14:paraId="7429D18A" w14:textId="77777777" w:rsidR="000B63C3" w:rsidRPr="002016C5" w:rsidRDefault="000B63C3" w:rsidP="009F7D54"/>
        </w:tc>
        <w:tc>
          <w:tcPr>
            <w:tcW w:w="3856" w:type="dxa"/>
            <w:noWrap/>
            <w:vAlign w:val="bottom"/>
          </w:tcPr>
          <w:p w14:paraId="03588D97" w14:textId="77777777" w:rsidR="000B63C3" w:rsidRPr="0012048F" w:rsidRDefault="000B63C3" w:rsidP="009F7D54">
            <w:pPr>
              <w:pStyle w:val="ekvkvnummer"/>
              <w:rPr>
                <w:rStyle w:val="ekvfett"/>
              </w:rPr>
            </w:pPr>
            <w:r w:rsidRPr="0012048F">
              <w:rPr>
                <w:rStyle w:val="ekvfett"/>
              </w:rPr>
              <w:t>EXTRA-Aufgaben</w:t>
            </w:r>
          </w:p>
        </w:tc>
        <w:tc>
          <w:tcPr>
            <w:tcW w:w="1321" w:type="dxa"/>
            <w:noWrap/>
            <w:vAlign w:val="bottom"/>
          </w:tcPr>
          <w:p w14:paraId="773C8BAE" w14:textId="77777777" w:rsidR="000B63C3" w:rsidRPr="0012048F" w:rsidRDefault="000B63C3" w:rsidP="009F7D54">
            <w:pPr>
              <w:pStyle w:val="ekvkolumnentitel"/>
            </w:pPr>
          </w:p>
        </w:tc>
        <w:tc>
          <w:tcPr>
            <w:tcW w:w="2041" w:type="dxa"/>
            <w:noWrap/>
            <w:vAlign w:val="bottom"/>
          </w:tcPr>
          <w:p w14:paraId="68C78A65" w14:textId="77777777" w:rsidR="000B63C3" w:rsidRPr="0012048F" w:rsidRDefault="000B63C3" w:rsidP="009F7D54">
            <w:pPr>
              <w:pStyle w:val="ekvkolumnentitel"/>
            </w:pPr>
          </w:p>
        </w:tc>
        <w:tc>
          <w:tcPr>
            <w:tcW w:w="2081" w:type="dxa"/>
            <w:noWrap/>
            <w:vAlign w:val="bottom"/>
          </w:tcPr>
          <w:p w14:paraId="4A152C04" w14:textId="11F0F274" w:rsidR="000B63C3" w:rsidRPr="0012048F" w:rsidRDefault="000B63C3" w:rsidP="009F7D54">
            <w:pPr>
              <w:pStyle w:val="ekvkolumnentitel"/>
            </w:pPr>
            <w:r w:rsidRPr="0012048F">
              <w:t xml:space="preserve">Kopiervorlage </w:t>
            </w:r>
            <w:r w:rsidR="00FA0967">
              <w:t>4</w:t>
            </w:r>
          </w:p>
        </w:tc>
        <w:tc>
          <w:tcPr>
            <w:tcW w:w="883" w:type="dxa"/>
            <w:noWrap/>
            <w:vAlign w:val="bottom"/>
          </w:tcPr>
          <w:p w14:paraId="294681CD" w14:textId="77777777" w:rsidR="000B63C3" w:rsidRPr="0012048F" w:rsidRDefault="000B63C3" w:rsidP="009F7D54">
            <w:pPr>
              <w:pStyle w:val="ekvkapitel"/>
              <w:rPr>
                <w:color w:val="FFFFFF" w:themeColor="background1"/>
              </w:rPr>
            </w:pPr>
          </w:p>
        </w:tc>
      </w:tr>
      <w:tr w:rsidR="000B63C3" w:rsidRPr="0012048F" w14:paraId="25AC2412" w14:textId="77777777" w:rsidTr="009F7D54">
        <w:trPr>
          <w:trHeight w:hRule="exact" w:val="255"/>
        </w:trPr>
        <w:tc>
          <w:tcPr>
            <w:tcW w:w="818" w:type="dxa"/>
            <w:noWrap/>
            <w:vAlign w:val="bottom"/>
          </w:tcPr>
          <w:p w14:paraId="243178C2" w14:textId="77777777" w:rsidR="000B63C3" w:rsidRPr="002016C5" w:rsidRDefault="000B63C3" w:rsidP="009F7D54"/>
        </w:tc>
        <w:tc>
          <w:tcPr>
            <w:tcW w:w="10182" w:type="dxa"/>
            <w:gridSpan w:val="5"/>
            <w:noWrap/>
            <w:vAlign w:val="bottom"/>
          </w:tcPr>
          <w:p w14:paraId="18F26227" w14:textId="200D57A2" w:rsidR="000B63C3" w:rsidRPr="002016C5" w:rsidRDefault="000B63C3" w:rsidP="009F7D54">
            <w:r w:rsidRPr="002016C5"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83840" behindDoc="1" locked="1" layoutInCell="1" allowOverlap="1" wp14:anchorId="57F09F54" wp14:editId="451D3CB8">
                      <wp:simplePos x="0" y="0"/>
                      <wp:positionH relativeFrom="column">
                        <wp:posOffset>-561975</wp:posOffset>
                      </wp:positionH>
                      <wp:positionV relativeFrom="paragraph">
                        <wp:posOffset>-572135</wp:posOffset>
                      </wp:positionV>
                      <wp:extent cx="6983095" cy="759460"/>
                      <wp:effectExtent l="0" t="0" r="8255" b="2540"/>
                      <wp:wrapNone/>
                      <wp:docPr id="23" name="Gruppieren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3095" cy="759460"/>
                                <a:chOff x="0" y="0"/>
                                <a:chExt cx="6983730" cy="759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Grafik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83730" cy="759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Grafik 2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2640" r="26696" b="38693"/>
                                <a:stretch/>
                              </pic:blipFill>
                              <pic:spPr bwMode="auto">
                                <a:xfrm>
                                  <a:off x="5065414" y="457200"/>
                                  <a:ext cx="45085" cy="1974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05A458" id="Gruppieren 23" o:spid="_x0000_s1026" style="position:absolute;margin-left:-44.25pt;margin-top:-45.05pt;width:549.85pt;height:59.8pt;z-index:-251632640;mso-width-relative:margin;mso-height-relative:margin" coordsize="69837,7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">
                      <v:shape id="Grafik 24" o:spid="_x0000_s1027" type="#_x0000_t75" style="position:absolute;width:69837;height:7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">
                        <v:imagedata r:id="rId16" o:title=""/>
                      </v:shape>
                      <v:shape id="Grafik 25" o:spid="_x0000_s1028" type="#_x0000_t75" style="position:absolute;left:50654;top:4572;width:450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">
                        <v:imagedata r:id="rId17" o:title="" cropbottom="25358f" cropleft="47605f" cropright="17495f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555FF42" w14:textId="1F47F825" w:rsidR="000B63C3" w:rsidRDefault="000B63C3" w:rsidP="00536A39">
      <w:pPr>
        <w:pStyle w:val="ekvgrundtexthalbe"/>
      </w:pPr>
    </w:p>
    <w:p w14:paraId="27077890" w14:textId="77777777" w:rsidR="00536A39" w:rsidRDefault="00536A39" w:rsidP="000B63C3"/>
    <w:p w14:paraId="6F1F8830" w14:textId="1B80FCF1" w:rsidR="00546DFC" w:rsidRPr="00716152" w:rsidRDefault="00546DFC" w:rsidP="00546DFC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7B88C9B" wp14:editId="6DF6D0D3">
            <wp:extent cx="215900" cy="2159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E452B" w14:textId="13D86175" w:rsidR="000B63C3" w:rsidRPr="00716152" w:rsidRDefault="000B63C3" w:rsidP="000B63C3">
      <w:pPr>
        <w:pStyle w:val="ekvpicto"/>
        <w:framePr w:wrap="around"/>
      </w:pPr>
    </w:p>
    <w:p w14:paraId="118F0741" w14:textId="026A771A" w:rsidR="002A772D" w:rsidRDefault="000B63C3" w:rsidP="00536A39">
      <w:pPr>
        <w:pStyle w:val="ekvaufgabe"/>
      </w:pPr>
      <w:r w:rsidRPr="00D52863">
        <w:rPr>
          <w:rStyle w:val="ekvnummerierung"/>
        </w:rPr>
        <w:t>4</w:t>
      </w:r>
      <w:r>
        <w:rPr>
          <w:rStyle w:val="ekvnummerierung"/>
        </w:rPr>
        <w:tab/>
      </w:r>
      <w:r w:rsidR="00123840">
        <w:t xml:space="preserve">Erkläre, warum anhaltende Hitze und Trockenheit im Sommer </w:t>
      </w:r>
      <w:r w:rsidR="00811E34">
        <w:t xml:space="preserve">durch den Klimawandel </w:t>
      </w:r>
      <w:r w:rsidR="00123840">
        <w:t>den Bäumen schadet.</w:t>
      </w:r>
    </w:p>
    <w:tbl>
      <w:tblPr>
        <w:tblW w:w="9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123840" w:rsidRPr="00191C37" w14:paraId="12CA1AF5" w14:textId="77777777" w:rsidTr="00E67E8E">
        <w:trPr>
          <w:trHeight w:val="454"/>
        </w:trPr>
        <w:tc>
          <w:tcPr>
            <w:tcW w:w="9354" w:type="dxa"/>
            <w:shd w:val="clear" w:color="auto" w:fill="auto"/>
            <w:vAlign w:val="bottom"/>
          </w:tcPr>
          <w:p w14:paraId="08327549" w14:textId="1C76F67E" w:rsidR="00123840" w:rsidRPr="00D617AB" w:rsidRDefault="00123840" w:rsidP="00536A39">
            <w:pPr>
              <w:pStyle w:val="ekvschreiblinie"/>
              <w:rPr>
                <w:rStyle w:val="ekvlsungunterstrichenausgeblendet"/>
              </w:rPr>
            </w:pPr>
            <w:r w:rsidRPr="00D617AB">
              <w:rPr>
                <w:rStyle w:val="ekvlsungunterstrichenausgeblendet"/>
              </w:rPr>
              <w:t xml:space="preserve">Durch die anhaltende Hitze und </w:t>
            </w:r>
            <w:r w:rsidR="00370732" w:rsidRPr="00D617AB">
              <w:rPr>
                <w:rStyle w:val="ekvlsungunterstrichenausgeblendet"/>
              </w:rPr>
              <w:t>dem Ausbleiben von Regen</w:t>
            </w:r>
            <w:r w:rsidRPr="00D617AB">
              <w:rPr>
                <w:rStyle w:val="ekvlsungunterstrichenausgeblendet"/>
              </w:rPr>
              <w:t xml:space="preserve"> trocknet der Boden</w:t>
            </w:r>
            <w:r w:rsidR="00546DFC" w:rsidRPr="00D617AB">
              <w:rPr>
                <w:rStyle w:val="ekvlsungunterstrichenausgeblendet"/>
              </w:rPr>
              <w:t xml:space="preserve"> aus</w:t>
            </w:r>
            <w:r w:rsidRPr="00D617AB">
              <w:rPr>
                <w:rStyle w:val="ekvlsungunterstrichenausgeblendet"/>
              </w:rPr>
              <w:t>. Dadurch</w:t>
            </w:r>
            <w:r w:rsidR="00370732" w:rsidRPr="00D617AB">
              <w:rPr>
                <w:rStyle w:val="ekvlsungunterstrichenausgeblendet"/>
              </w:rPr>
              <w:tab/>
            </w:r>
            <w:r w:rsidRPr="00D617AB">
              <w:rPr>
                <w:rStyle w:val="ekvlsungunterstrichenausgeblendet"/>
              </w:rPr>
              <w:t xml:space="preserve"> </w:t>
            </w:r>
            <w:r w:rsidRPr="00C16B85">
              <w:rPr>
                <w:rStyle w:val="ekvlsungunterstrichenausgeblendet"/>
              </w:rPr>
              <w:t xml:space="preserve">können die </w:t>
            </w:r>
            <w:r w:rsidR="00C16B85" w:rsidRPr="00C16B85">
              <w:rPr>
                <w:rStyle w:val="ekvlsungunterstrichenausgeblendet"/>
              </w:rPr>
              <w:t>B</w:t>
            </w:r>
            <w:r w:rsidRPr="00C16B85">
              <w:rPr>
                <w:rStyle w:val="ekvlsungunterstrichenausgeblendet"/>
              </w:rPr>
              <w:t>äume</w:t>
            </w:r>
            <w:r w:rsidR="00586FA2" w:rsidRPr="00C16B85">
              <w:rPr>
                <w:rStyle w:val="ekvlsungunterstrichenausgeblendet"/>
              </w:rPr>
              <w:t xml:space="preserve"> </w:t>
            </w:r>
            <w:r w:rsidRPr="00C16B85">
              <w:rPr>
                <w:rStyle w:val="ekvlsungunterstrichenausgeblendet"/>
              </w:rPr>
              <w:t xml:space="preserve">kein Wasser mehr </w:t>
            </w:r>
            <w:r w:rsidRPr="00D617AB">
              <w:rPr>
                <w:rStyle w:val="ekvlsungunterstrichenausgeblendet"/>
              </w:rPr>
              <w:t>über die Wurzeln aufnehmen und zu den Blättern</w:t>
            </w:r>
            <w:r w:rsidR="00370732" w:rsidRPr="00D617AB">
              <w:rPr>
                <w:rStyle w:val="ekvlsungunterstrichenausgeblendet"/>
              </w:rPr>
              <w:tab/>
            </w:r>
            <w:r w:rsidR="00536A39" w:rsidRPr="00D617AB">
              <w:rPr>
                <w:rStyle w:val="ekvlsungunterstrichenausgeblendet"/>
              </w:rPr>
              <w:br/>
            </w:r>
            <w:r w:rsidRPr="00D617AB">
              <w:rPr>
                <w:rStyle w:val="ekvlsungunterstrichenausgeblendet"/>
              </w:rPr>
              <w:t>transportieren. D</w:t>
            </w:r>
            <w:r w:rsidR="00811E34" w:rsidRPr="00D617AB">
              <w:rPr>
                <w:rStyle w:val="ekvlsungunterstrichenausgeblendet"/>
              </w:rPr>
              <w:t>ie Blätter</w:t>
            </w:r>
            <w:r w:rsidRPr="00D617AB">
              <w:rPr>
                <w:rStyle w:val="ekvlsungunterstrichenausgeblendet"/>
              </w:rPr>
              <w:t xml:space="preserve"> vertrockne</w:t>
            </w:r>
            <w:r w:rsidR="00811E34" w:rsidRPr="00D617AB">
              <w:rPr>
                <w:rStyle w:val="ekvlsungunterstrichenausgeblendet"/>
              </w:rPr>
              <w:t>n und fallen ab.</w:t>
            </w:r>
            <w:r w:rsidRPr="00D617AB">
              <w:rPr>
                <w:rStyle w:val="ekvlsungunterstrichenausgeblendet"/>
              </w:rPr>
              <w:t xml:space="preserve"> </w:t>
            </w:r>
            <w:r w:rsidR="00811E34" w:rsidRPr="00D617AB">
              <w:rPr>
                <w:rStyle w:val="ekvlsungunterstrichenausgeblendet"/>
              </w:rPr>
              <w:t>I</w:t>
            </w:r>
            <w:r w:rsidRPr="00D617AB">
              <w:rPr>
                <w:rStyle w:val="ekvlsungunterstrichenausgeblendet"/>
              </w:rPr>
              <w:t>m schlimmsten Fall st</w:t>
            </w:r>
            <w:r w:rsidR="004B4DCB" w:rsidRPr="00D617AB">
              <w:rPr>
                <w:rStyle w:val="ekvlsungunterstrichenausgeblendet"/>
              </w:rPr>
              <w:t>i</w:t>
            </w:r>
            <w:r w:rsidRPr="00D617AB">
              <w:rPr>
                <w:rStyle w:val="ekvlsungunterstrichenausgeblendet"/>
              </w:rPr>
              <w:t>rbt</w:t>
            </w:r>
            <w:r w:rsidR="00811E34" w:rsidRPr="00D617AB">
              <w:rPr>
                <w:rStyle w:val="ekvlsungunterstrichenausgeblendet"/>
              </w:rPr>
              <w:t xml:space="preserve"> der </w:t>
            </w:r>
            <w:r w:rsidR="004B4DCB" w:rsidRPr="00D617AB">
              <w:rPr>
                <w:rStyle w:val="ekvlsungunterstrichenausgeblendet"/>
              </w:rPr>
              <w:t xml:space="preserve">ganze </w:t>
            </w:r>
            <w:r w:rsidR="00536A39" w:rsidRPr="00D617AB">
              <w:rPr>
                <w:rStyle w:val="ekvlsungunterstrichenausgeblendet"/>
              </w:rPr>
              <w:tab/>
            </w:r>
            <w:r w:rsidR="00536A39" w:rsidRPr="00D617AB">
              <w:rPr>
                <w:rStyle w:val="ekvlsungunterstrichenausgeblendet"/>
              </w:rPr>
              <w:br/>
            </w:r>
            <w:r w:rsidR="00811E34" w:rsidRPr="00D617AB">
              <w:rPr>
                <w:rStyle w:val="ekvlsungunterstrichenausgeblendet"/>
              </w:rPr>
              <w:t>Baum</w:t>
            </w:r>
            <w:r w:rsidRPr="00D617AB">
              <w:rPr>
                <w:rStyle w:val="ekvlsungunterstrichenausgeblendet"/>
              </w:rPr>
              <w:t>.</w:t>
            </w:r>
            <w:r w:rsidR="00536A39" w:rsidRPr="00D617AB">
              <w:rPr>
                <w:rStyle w:val="ekvlsungunterstrichenausgeblendet"/>
              </w:rPr>
              <w:tab/>
            </w:r>
            <w:r w:rsidR="00AE1FF8" w:rsidRPr="00D617AB">
              <w:rPr>
                <w:rStyle w:val="ekvlsungunterstrichenausgeblendet"/>
              </w:rPr>
              <w:tab/>
            </w:r>
            <w:r w:rsidR="00AE1FF8" w:rsidRPr="00D617AB">
              <w:rPr>
                <w:rStyle w:val="ekvlsungunterstrichenausgeblendet"/>
              </w:rPr>
              <w:tab/>
            </w:r>
            <w:r w:rsidR="00586FA2" w:rsidRPr="00D617AB">
              <w:rPr>
                <w:rStyle w:val="ekvlsungunterstrichenausgeblendet"/>
              </w:rPr>
              <w:t xml:space="preserve"> </w:t>
            </w:r>
          </w:p>
        </w:tc>
      </w:tr>
    </w:tbl>
    <w:p w14:paraId="559FD8D0" w14:textId="77777777" w:rsidR="00441A7B" w:rsidRPr="00536A39" w:rsidRDefault="00441A7B" w:rsidP="00536A39"/>
    <w:p w14:paraId="6BBF36F5" w14:textId="21AC4134" w:rsidR="00123840" w:rsidRDefault="00123840" w:rsidP="00123840">
      <w:pPr>
        <w:pStyle w:val="ekvaufzhlungzeilabstmind"/>
        <w:tabs>
          <w:tab w:val="left" w:pos="7920"/>
        </w:tabs>
      </w:pPr>
    </w:p>
    <w:p w14:paraId="192623AF" w14:textId="7597CD01" w:rsidR="00123840" w:rsidRPr="00716152" w:rsidRDefault="00123840" w:rsidP="0012384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733A77F" wp14:editId="43AD9272">
            <wp:extent cx="213360" cy="2159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schwe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E2674" w14:textId="3F98034B" w:rsidR="00123840" w:rsidRDefault="00123840" w:rsidP="00536A39">
      <w:pPr>
        <w:pStyle w:val="ekvaufgabe"/>
        <w:rPr>
          <w:bCs/>
        </w:rPr>
      </w:pPr>
      <w:r>
        <w:rPr>
          <w:rStyle w:val="ekvnummerierung"/>
        </w:rPr>
        <w:t>5</w:t>
      </w:r>
      <w:r>
        <w:rPr>
          <w:rStyle w:val="ekvnummerierung"/>
        </w:rPr>
        <w:tab/>
      </w:r>
      <w:r w:rsidR="00586FA2" w:rsidRPr="00586FA2">
        <w:t>Im tropischen Regenwald</w:t>
      </w:r>
      <w:r w:rsidR="00586FA2">
        <w:t xml:space="preserve"> haben die Bäume keine tief in die Erde reichende Wurzeln.</w:t>
      </w:r>
      <w:r w:rsidR="00536A39">
        <w:br/>
      </w:r>
      <w:r w:rsidR="00586FA2">
        <w:rPr>
          <w:bCs/>
        </w:rPr>
        <w:t xml:space="preserve">Stelle Vermutungen </w:t>
      </w:r>
      <w:r w:rsidR="0070200A">
        <w:rPr>
          <w:bCs/>
        </w:rPr>
        <w:t>für eine Begründung an</w:t>
      </w:r>
      <w:r w:rsidR="00586FA2">
        <w:rPr>
          <w:bCs/>
        </w:rPr>
        <w:t>.</w:t>
      </w:r>
    </w:p>
    <w:p w14:paraId="118183C3" w14:textId="382180A5" w:rsidR="0070200A" w:rsidRPr="00D617AB" w:rsidRDefault="0070200A" w:rsidP="00536A39">
      <w:pPr>
        <w:pStyle w:val="ekvschreiblinie"/>
        <w:rPr>
          <w:rStyle w:val="ekvlsungunterstrichenausgeblendet"/>
        </w:rPr>
      </w:pPr>
      <w:r w:rsidRPr="00D617AB">
        <w:rPr>
          <w:rStyle w:val="ekvlsungunterstrichenausgeblendet"/>
        </w:rPr>
        <w:t xml:space="preserve">Die Bäume haben keine </w:t>
      </w:r>
      <w:r w:rsidRPr="00C16B85">
        <w:rPr>
          <w:rStyle w:val="ekvlsungunterstrichenausgeblendet"/>
        </w:rPr>
        <w:t>tiefen Wurzeln</w:t>
      </w:r>
      <w:r w:rsidR="00C16B85" w:rsidRPr="00C16B85">
        <w:rPr>
          <w:rStyle w:val="ekvlsungunterstrichenausgeblendet"/>
        </w:rPr>
        <w:t>,</w:t>
      </w:r>
      <w:r w:rsidRPr="00C16B85">
        <w:rPr>
          <w:rStyle w:val="ekvlsungunterstrichenausgeblendet"/>
        </w:rPr>
        <w:t xml:space="preserve"> weil</w:t>
      </w:r>
      <w:r w:rsidR="00586FA2" w:rsidRPr="00D617AB">
        <w:rPr>
          <w:rStyle w:val="ekvlsungunterstrichenausgeblendet"/>
        </w:rPr>
        <w:tab/>
      </w:r>
      <w:r w:rsidR="00586FA2" w:rsidRPr="00D617AB">
        <w:rPr>
          <w:rStyle w:val="ekvlsungunterstrichenausgeblendet"/>
        </w:rPr>
        <w:br/>
        <w:t xml:space="preserve">- </w:t>
      </w:r>
      <w:r w:rsidRPr="00D617AB">
        <w:rPr>
          <w:rStyle w:val="ekvlsungunterstrichenausgeblendet"/>
        </w:rPr>
        <w:t>der Boden keine Mineralstoffe speichert. Sie werden vom Regenwasser schnell ausgewaschen. Die frei gewordenen Mineralstoffe werden sofort wieder aufgenommen.</w:t>
      </w:r>
      <w:r w:rsidRPr="00D617AB">
        <w:rPr>
          <w:rStyle w:val="ekvlsungunterstrichenausgeblendet"/>
        </w:rPr>
        <w:tab/>
      </w:r>
    </w:p>
    <w:p w14:paraId="0614CCC6" w14:textId="449F1A0F" w:rsidR="0070200A" w:rsidRPr="00D617AB" w:rsidRDefault="0070200A" w:rsidP="00536A39">
      <w:pPr>
        <w:pStyle w:val="ekvschreiblinie"/>
        <w:rPr>
          <w:rStyle w:val="ekvlsungunterstrichenausgeblendet"/>
        </w:rPr>
      </w:pPr>
      <w:r w:rsidRPr="00D617AB">
        <w:rPr>
          <w:rStyle w:val="ekvlsungunterstrichenausgeblendet"/>
        </w:rPr>
        <w:t>– ausreichend Wasser in höheren Erdschichten vorhanden ist, das über die flachen Wurzeln</w:t>
      </w:r>
      <w:r w:rsidRPr="00D617AB">
        <w:rPr>
          <w:rStyle w:val="ekvlsungunterstrichenausgeblendet"/>
        </w:rPr>
        <w:tab/>
        <w:t xml:space="preserve"> aufgenommen werden kann.</w:t>
      </w:r>
      <w:r w:rsidRPr="00D617AB">
        <w:rPr>
          <w:rStyle w:val="ekvlsungunterstrichenausgeblendet"/>
        </w:rPr>
        <w:tab/>
      </w:r>
    </w:p>
    <w:p w14:paraId="7BCCD6A3" w14:textId="77777777" w:rsidR="00D617AB" w:rsidRDefault="0070200A" w:rsidP="00536A39">
      <w:pPr>
        <w:pStyle w:val="ekvschreiblinie"/>
        <w:rPr>
          <w:rStyle w:val="ekvlsungunterstrichenausgeblendet"/>
        </w:rPr>
        <w:sectPr w:rsidR="00D617AB" w:rsidSect="00536A39"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  <w:r w:rsidRPr="00D617AB">
        <w:rPr>
          <w:rStyle w:val="ekvlsungunterstrichenausgeblendet"/>
        </w:rPr>
        <w:t xml:space="preserve">- auch besonders verbreiterte und brettartige Wurzeln für die nötige Verankerung im Boden </w:t>
      </w:r>
      <w:r w:rsidR="00536A39" w:rsidRPr="00D617AB">
        <w:rPr>
          <w:rStyle w:val="ekvlsungunterstrichenausgeblendet"/>
        </w:rPr>
        <w:tab/>
      </w:r>
      <w:r w:rsidR="00536A39" w:rsidRPr="00D617AB">
        <w:rPr>
          <w:rStyle w:val="ekvlsungunterstrichenausgeblendet"/>
        </w:rPr>
        <w:br/>
      </w:r>
      <w:r w:rsidRPr="00D617AB">
        <w:rPr>
          <w:rStyle w:val="ekvlsungunterstrichenausgeblendet"/>
        </w:rPr>
        <w:t>sorgen können.</w:t>
      </w:r>
      <w:r w:rsidRPr="00D617AB">
        <w:rPr>
          <w:rStyle w:val="ekvlsungunterstrichenausgeblendet"/>
        </w:rPr>
        <w:tab/>
      </w:r>
      <w:r w:rsidRPr="00D617AB">
        <w:rPr>
          <w:rStyle w:val="ekvlsungunterstrichenausgeblendet"/>
        </w:rPr>
        <w:tab/>
      </w:r>
      <w:r w:rsidRPr="00D617AB">
        <w:rPr>
          <w:rStyle w:val="ekvlsungunterstrichenausgeblendet"/>
        </w:rPr>
        <w:tab/>
      </w:r>
      <w:r w:rsidRPr="00D617AB">
        <w:rPr>
          <w:rStyle w:val="ekvlsungunterstrichenausgeblendet"/>
        </w:rPr>
        <w:tab/>
      </w:r>
      <w:r w:rsidRPr="00D617AB">
        <w:rPr>
          <w:rStyle w:val="ekvlsungunterstrichenausgeblendet"/>
        </w:rPr>
        <w:tab/>
      </w:r>
      <w:r w:rsidRPr="00D617AB">
        <w:rPr>
          <w:rStyle w:val="ekvlsungunterstrichenausgeblendet"/>
        </w:rPr>
        <w:tab/>
      </w:r>
      <w:r w:rsidRPr="00D617AB">
        <w:rPr>
          <w:rStyle w:val="ekvlsungunterstrichenausgeblendet"/>
        </w:rPr>
        <w:tab/>
      </w:r>
      <w:r w:rsidRPr="00D617AB">
        <w:rPr>
          <w:rStyle w:val="ekvlsungunterstrichenausgeblendet"/>
        </w:rPr>
        <w:tab/>
      </w:r>
      <w:r w:rsidRPr="00D617AB">
        <w:rPr>
          <w:rStyle w:val="ekvlsungunterstrichenausgeblendet"/>
        </w:rPr>
        <w:tab/>
      </w:r>
    </w:p>
    <w:tbl>
      <w:tblPr>
        <w:tblW w:w="11000" w:type="dxa"/>
        <w:tblInd w:w="-822" w:type="dxa"/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964"/>
      </w:tblGrid>
      <w:tr w:rsidR="00D617AB" w:rsidRPr="00C172AE" w14:paraId="35D6A747" w14:textId="77777777" w:rsidTr="002C2A6A">
        <w:trPr>
          <w:trHeight w:hRule="exact" w:val="510"/>
        </w:trPr>
        <w:tc>
          <w:tcPr>
            <w:tcW w:w="818" w:type="dxa"/>
            <w:noWrap/>
            <w:vAlign w:val="bottom"/>
          </w:tcPr>
          <w:p w14:paraId="4F9959FD" w14:textId="77777777" w:rsidR="00D617AB" w:rsidRPr="00AE65F6" w:rsidRDefault="00D617AB" w:rsidP="002C2A6A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noWrap/>
            <w:vAlign w:val="bottom"/>
          </w:tcPr>
          <w:p w14:paraId="491E1DFE" w14:textId="77777777" w:rsidR="00D617AB" w:rsidRPr="00BC1F2F" w:rsidRDefault="00D617AB" w:rsidP="002C2A6A">
            <w:pPr>
              <w:pStyle w:val="ekvkvnummer"/>
              <w:rPr>
                <w:rStyle w:val="ekvfett"/>
              </w:rPr>
            </w:pPr>
            <w:r>
              <w:rPr>
                <w:rStyle w:val="ekvfett"/>
              </w:rPr>
              <w:t>Wie Bäume wachsen</w:t>
            </w:r>
          </w:p>
        </w:tc>
        <w:tc>
          <w:tcPr>
            <w:tcW w:w="1321" w:type="dxa"/>
            <w:noWrap/>
            <w:vAlign w:val="bottom"/>
          </w:tcPr>
          <w:p w14:paraId="2371865F" w14:textId="77777777" w:rsidR="00D617AB" w:rsidRPr="007C1230" w:rsidRDefault="00D617AB" w:rsidP="002C2A6A">
            <w:pPr>
              <w:pStyle w:val="ekvkolumnentitel"/>
            </w:pPr>
          </w:p>
        </w:tc>
        <w:tc>
          <w:tcPr>
            <w:tcW w:w="2041" w:type="dxa"/>
            <w:noWrap/>
            <w:vAlign w:val="bottom"/>
          </w:tcPr>
          <w:p w14:paraId="553CAFF8" w14:textId="77777777" w:rsidR="00D617AB" w:rsidRPr="007C1230" w:rsidRDefault="00D617AB" w:rsidP="002C2A6A">
            <w:pPr>
              <w:pStyle w:val="ekvkolumnentitel"/>
            </w:pPr>
          </w:p>
        </w:tc>
        <w:tc>
          <w:tcPr>
            <w:tcW w:w="2964" w:type="dxa"/>
            <w:noWrap/>
            <w:vAlign w:val="bottom"/>
          </w:tcPr>
          <w:p w14:paraId="1437A58C" w14:textId="77777777" w:rsidR="00D617AB" w:rsidRPr="007636A0" w:rsidRDefault="00D617AB" w:rsidP="002C2A6A">
            <w:pPr>
              <w:pStyle w:val="ekvkolumnentitel"/>
            </w:pPr>
            <w:r>
              <w:t>Kopiervorlage 4</w:t>
            </w:r>
          </w:p>
        </w:tc>
      </w:tr>
      <w:tr w:rsidR="00D617AB" w:rsidRPr="00BF17F2" w14:paraId="4954BDC6" w14:textId="77777777" w:rsidTr="002C2A6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noWrap/>
            <w:vAlign w:val="bottom"/>
          </w:tcPr>
          <w:p w14:paraId="06DC2A36" w14:textId="77777777" w:rsidR="00D617AB" w:rsidRPr="00BF17F2" w:rsidRDefault="00D617AB" w:rsidP="002C2A6A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4"/>
            <w:noWrap/>
            <w:vAlign w:val="bottom"/>
          </w:tcPr>
          <w:p w14:paraId="474BFDCF" w14:textId="02756B42" w:rsidR="00D617AB" w:rsidRPr="00BF17F2" w:rsidRDefault="00D617AB" w:rsidP="002C2A6A">
            <w:pPr>
              <w:rPr>
                <w:color w:val="FFFFFF" w:themeColor="background1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7936" behindDoc="1" locked="0" layoutInCell="1" allowOverlap="1" wp14:anchorId="09AD7B50" wp14:editId="5F606874">
                  <wp:simplePos x="0" y="0"/>
                  <wp:positionH relativeFrom="column">
                    <wp:posOffset>-562610</wp:posOffset>
                  </wp:positionH>
                  <wp:positionV relativeFrom="paragraph">
                    <wp:posOffset>-479425</wp:posOffset>
                  </wp:positionV>
                  <wp:extent cx="6983730" cy="327025"/>
                  <wp:effectExtent l="0" t="0" r="7620" b="0"/>
                  <wp:wrapNone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isma_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730" cy="32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3012B05" w14:textId="68ADCD6E" w:rsidR="00D617AB" w:rsidRPr="00287B24" w:rsidRDefault="00D617AB" w:rsidP="00D617A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094136B" wp14:editId="1BB9AB38">
            <wp:extent cx="215900" cy="215900"/>
            <wp:effectExtent l="0" t="0" r="0" b="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C53B4" w14:textId="77777777" w:rsidR="00D617AB" w:rsidRDefault="00D617AB" w:rsidP="00D617AB">
      <w:pPr>
        <w:pStyle w:val="ekvaufgabe"/>
      </w:pPr>
      <w:r>
        <w:rPr>
          <w:rStyle w:val="ekvnummerierung"/>
        </w:rPr>
        <w:t>1</w:t>
      </w:r>
      <w:r>
        <w:rPr>
          <w:rStyle w:val="ekvnummerierung"/>
        </w:rPr>
        <w:tab/>
      </w:r>
      <w:r>
        <w:t xml:space="preserve">Hier siehst du einen Ausschnitt aus einem </w:t>
      </w:r>
      <w:r w:rsidRPr="00FA0967">
        <w:t>Baumstamm. Beschrifte die Grafik.</w:t>
      </w:r>
    </w:p>
    <w:p w14:paraId="15840805" w14:textId="77777777" w:rsidR="00D617AB" w:rsidRDefault="00D617AB" w:rsidP="00D617AB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D617AB" w:rsidRPr="00536A39" w14:paraId="45D58FF3" w14:textId="77777777" w:rsidTr="002C2A6A">
        <w:tc>
          <w:tcPr>
            <w:tcW w:w="9344" w:type="dxa"/>
          </w:tcPr>
          <w:p w14:paraId="05346363" w14:textId="23C06EBF" w:rsidR="00D617AB" w:rsidRPr="00536A39" w:rsidRDefault="00D617AB" w:rsidP="002C2A6A">
            <w:pPr>
              <w:pStyle w:val="ekvbild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EA316D" wp14:editId="7F76F145">
                      <wp:extent cx="5911950" cy="3059243"/>
                      <wp:effectExtent l="0" t="0" r="0" b="27305"/>
                      <wp:docPr id="10" name="Gruppieren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11950" cy="3059243"/>
                                <a:chOff x="-3976" y="-95522"/>
                                <a:chExt cx="5911950" cy="30592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Grafik 19" descr="G:\02_media_office\2020\10417_069111_PRISMA_Biologie_2_Ausgabe_A_Kopievorlagen - Word\Daten_mo\002_1redKorrektur_2020-11-30\pngDateien_Nachzuegler\SE08069111_G004_01_RO-EB6J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84" b="384"/>
                                <a:stretch/>
                              </pic:blipFill>
                              <pic:spPr>
                                <a:xfrm>
                                  <a:off x="35626" y="77182"/>
                                  <a:ext cx="5872348" cy="26363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" name="Textfeld 20"/>
                              <wps:cNvSpPr txBox="1"/>
                              <wps:spPr>
                                <a:xfrm>
                                  <a:off x="2314508" y="-89104"/>
                                  <a:ext cx="86741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7C53389A" w14:textId="77777777" w:rsidR="00D617AB" w:rsidRPr="00F6258C" w:rsidRDefault="00D617AB" w:rsidP="00D617AB">
                                    <w:pPr>
                                      <w:rPr>
                                        <w:rStyle w:val="ekvlsung"/>
                                      </w:rPr>
                                    </w:pPr>
                                    <w:r w:rsidRPr="00F6258C">
                                      <w:rPr>
                                        <w:rStyle w:val="ekvlsung"/>
                                      </w:rPr>
                                      <w:t>Jahresring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Textfeld 21"/>
                              <wps:cNvSpPr txBox="1"/>
                              <wps:spPr>
                                <a:xfrm>
                                  <a:off x="1315301" y="-83230"/>
                                  <a:ext cx="732155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6704F97" w14:textId="77777777" w:rsidR="00D617AB" w:rsidRPr="00F6258C" w:rsidRDefault="00D617AB" w:rsidP="00D617AB">
                                    <w:pPr>
                                      <w:rPr>
                                        <w:rStyle w:val="ekvlsung"/>
                                      </w:rPr>
                                    </w:pPr>
                                    <w:r w:rsidRPr="00F6258C">
                                      <w:rPr>
                                        <w:rStyle w:val="ekvlsung"/>
                                      </w:rPr>
                                      <w:t>Kambium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Textfeld 26"/>
                              <wps:cNvSpPr txBox="1"/>
                              <wps:spPr>
                                <a:xfrm>
                                  <a:off x="699759" y="-83224"/>
                                  <a:ext cx="46990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1B99917" w14:textId="77777777" w:rsidR="00D617AB" w:rsidRPr="00F6258C" w:rsidRDefault="00D617AB" w:rsidP="00D617AB">
                                    <w:pPr>
                                      <w:rPr>
                                        <w:rStyle w:val="ekvlsung"/>
                                      </w:rPr>
                                    </w:pPr>
                                    <w:r w:rsidRPr="00F6258C">
                                      <w:rPr>
                                        <w:rStyle w:val="ekvlsung"/>
                                      </w:rPr>
                                      <w:t>Bast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Textfeld 27"/>
                              <wps:cNvSpPr txBox="1"/>
                              <wps:spPr>
                                <a:xfrm>
                                  <a:off x="-3976" y="-95522"/>
                                  <a:ext cx="626745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31B6B28" w14:textId="77777777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  <w:r w:rsidRPr="00F6258C">
                                      <w:rPr>
                                        <w:rStyle w:val="ekvlsung"/>
                                      </w:rPr>
                                      <w:t>Borke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Textfeld 28"/>
                              <wps:cNvSpPr txBox="1"/>
                              <wps:spPr>
                                <a:xfrm>
                                  <a:off x="4077999" y="2425496"/>
                                  <a:ext cx="85344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5E30C436" w14:textId="77777777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  <w:r w:rsidRPr="00F6258C">
                                      <w:rPr>
                                        <w:rStyle w:val="ekvlsung"/>
                                      </w:rPr>
                                      <w:t>Frühholz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Textfeld 29"/>
                              <wps:cNvSpPr txBox="1"/>
                              <wps:spPr>
                                <a:xfrm>
                                  <a:off x="5115667" y="2194585"/>
                                  <a:ext cx="68580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1076DF3" w14:textId="77777777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  <w:r w:rsidRPr="00F6258C">
                                      <w:rPr>
                                        <w:rStyle w:val="ekvlsung"/>
                                      </w:rPr>
                                      <w:t>Holz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Textfeld 30"/>
                              <wps:cNvSpPr txBox="1"/>
                              <wps:spPr>
                                <a:xfrm>
                                  <a:off x="3098162" y="2675721"/>
                                  <a:ext cx="88773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7B32CB6" w14:textId="77777777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  <w:r w:rsidRPr="00F6258C">
                                      <w:rPr>
                                        <w:rStyle w:val="ekvlsung"/>
                                      </w:rPr>
                                      <w:t>Spätholz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Textfeld 31"/>
                              <wps:cNvSpPr txBox="1"/>
                              <wps:spPr>
                                <a:xfrm>
                                  <a:off x="1296249" y="2651785"/>
                                  <a:ext cx="721995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33E19F2D" w14:textId="77777777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  <w:r w:rsidRPr="00F6258C">
                                      <w:rPr>
                                        <w:rStyle w:val="ekvlsung"/>
                                      </w:rPr>
                                      <w:t>Rinde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Textfeld 32"/>
                              <wps:cNvSpPr txBox="1"/>
                              <wps:spPr>
                                <a:xfrm>
                                  <a:off x="4424398" y="-74198"/>
                                  <a:ext cx="1226820" cy="288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A8D03A0" w14:textId="77777777" w:rsidR="00D617AB" w:rsidRPr="00F6258C" w:rsidRDefault="00D617AB" w:rsidP="00D617AB">
                                    <w:pPr>
                                      <w:jc w:val="center"/>
                                      <w:rPr>
                                        <w:rStyle w:val="ekvlsung"/>
                                      </w:rPr>
                                    </w:pPr>
                                    <w:r w:rsidRPr="00F6258C">
                                      <w:rPr>
                                        <w:rStyle w:val="ekvlsung"/>
                                      </w:rPr>
                                      <w:t>Markstrahl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EA316D" id="Gruppieren 10" o:spid="_x0000_s1037" style="width:465.5pt;height:240.9pt;mso-position-horizontal-relative:char;mso-position-vertical-relative:line" coordorigin="-39,-955" coordsize="59119,30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gwAwgDyAAAAAAAAAAAAAAAAAAAAAAAAAAAAAAAAAAAAAAAAAAAAAACU6q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oRZ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WAD+6q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HxbKFg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AxbAFj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8ALjqz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Y7&#10;FrkW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jAWH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kgWBgAAAAAAAAAAAAAAAAAAAAAAAAAAAAAAAAAAAAAA&#10;AAAAAAAAAAAAAAAAAAAAAAAAAAAAAAAAAAAAAAAAAAAAAAAAAAAAAAAAAAAAAAAAAAAAAAAAAAAA&#10;AAAAAAAAAAAAAAAAAAAAAAAAAAAAAAAAAAAAAAAAAAAAAAAAAAAAAAAAAAAWT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Z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YPFs0WG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gBZ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WwBYQAAAAAAAAAAAAAAAAAAAAAAAAAAAAAAAAAAAAAAAAAAAAAAAAAAAA&#10;AAAAAAAAAAAAAAAAAAAAAAAAAAAAAAAAAAAAAAAAAAAAAAAAAAAAAAAAAAAAAAAAAAAAAAAAAAAA&#10;AAAAAAAAAAAAAAAAAAAAAAAAAAAAAAAAAAAAAAAAAAAAABb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s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qYWU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l4A8uq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iMAbAB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gQA&#10;ngBm6v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gCw6t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PwAwAE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EQCOAEvq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AH7q6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Zk&#10;AOnqt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YnAGIA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6DcXw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gYAnwBm6v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ACl6t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WRQAnAJ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FACIAEjq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cAHnq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ZqANzqu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YqAFwAQ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YHAJwAYur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oAoOr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kkAHe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hcAhAB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gEAngB06u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DS6r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LwBTAE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SAH4A&#10;AAAAAAAAAAAAAAAAAAAAAAAAFBaQAAAAAAAAAAAAAAAAAAAAAACm6s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CQCbAFrq+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4AIgB+AAAAAAAAAAAA&#10;AAAAAAAAAACgAAAAAAAAAAAAAAAAAAAAAABOACoAy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NAJbq3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u6tAAAAAAAAAAAAAAAAAAAAAAAAAA&#10;AAAAAAAAAAAAAAAAAAAAFj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ZPABHqo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YaAH4AQ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oNxf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gIAngBv6v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ADJ&#10;6s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MgBKAE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DACYAFbq/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QAJDq4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ZUAAfqp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dAHcA&#10;Q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cMtzCHoAAAAAAAAAAAAAAAAAAAAAAAAAAAAAAAAAAAAAAAAAAAAAC+JAAAQk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0BlEVFzyq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/w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AAAEA/gD/AP8AAAD/AAE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A&#10;AAAAAAAAAAAAAAAAAAAAAAD/AAAAAAAAAAAAAAAAAAAAAAAAAAAAAAAAAAAAAAAAAAAAAAAAAAAA&#10;AAAAAAAAAAAAAAAAAAD/AAAAAAAAAAAAAAAAAAAAAAAAAAAAAAAAAAAAAAAAAAAAAAAAAAAAAAAA&#10;AAAAAAAAAAAAAAAAAP8AAAAAAAAAAAAAAAAAAAAAAAAAAAAAAP8AAAAAAAAAAAAAAAAAAAAAAAAA&#10;+Rf5AAAAAAAH6Qf5BBACDQgBCAAAAAAAAAD+APoA9gDwAP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AAAAAAAAAAAAAAAAAAAAAAAAAAAAAAAAAAAAAPkX&#10;+QAAAAAAB+oLFv4A6QDxAP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D/AP8A/wAAAAAAAAAAAAAAAAAAAP8A&#10;/wD/AAAAAAD/AP8A/wD/AP8A/wD/AAAAAAAAAAAAAAD/AP8A/wD/AAAAAAAAAAAAAAAAAAAAAAAA&#10;AAAA/wD/AP8A/wAAAAAAAAAAAAAAAAAAAAAAAAAAAP8A/wAAAAAAAAD/AAAAAAAAAAAAAAD/AP8A&#10;AAAAAAAAAAAAAAAAAAAAAAAAAAAAAAAAAAAAAAAA/wD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AAAAAAAAAAAAAAAAAAAAAAAAAAAAAAAAAAAAAAAAAAAAAAAAAAAAAAAAAAAAAAA&#10;AAAAAAAAAAAAAAAAAAAAAAAAAAD/AAAAAAAAAAAAAAAAAAAAAAAAAAAAAAAAAAAAAAAAAAAAAAAA&#10;AAAAAAAAAAAAAAAAAAAAAAAAAP8AAAAAAAAAAAAAAAAA/wABAAAAAAAAAAAAAAAAAAAAAAAAAAAA&#10;AAAAAAAAAAAAAAAAAAAA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AAAAAAAAAAAAAAAAA&#10;AAAAAAD/AAAAAAAAAAAAAAAAAAAAAAAAAAAAAAAAAAAA/wAAAAAAAAAAAAAAAAAAAAAAAAAAAP8A&#10;AAAAAAAAAAAAAAAAAAAAAAAAAAAAAAAAAAD/AAAAAAAAAAAAAAAAAAAAAAAAAAAAAAAAAAAAAAAA&#10;AAAAAAAAAP8AAAAAAAAA/wAAAAAAAAAAAAAAAAAAAP8AAAAAAAAAAAAAAAAAAAAAAAAAAAAAAAAA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AAAAAAAAAAAAAAAAAAAAAAAD/AAAAAAAAAAAAAAAA&#10;AAAAAAAAAAAAAAAAAAAAAAAAAP8AAAAAAAAAAAAAAAAAAAD/AAAAAAAAAAAAAAAAAAAAAAAAAAAA&#10;AAAAAAAA/wAAAAAAAAAAAAAAAAAAAAAAAAAAAAAAAAAAAAAA/wAAAAAAAAAAAAAAAAAAAAAAAAAA&#10;AAAA/wAAAAAAAAAAAAAA/wAAAAAAAAAAAAAAAAAAAAAAAAAA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AAA/wAAAAAA&#10;AAAAAAAAAAAAAAAAAAAAAAAAAAAAAAAAAAD/AAAAAAAAAAAAAAAAAAAAAAD/AAAAAAAAAAAAAAAA&#10;AAAAAAAAAAAAAAAAAP8AAAAAAAAAAAAAAAAAAAAAAAAAAAAAAAAAAAAAAAAA/wAAAAAAAAAAAAAA&#10;AAAAAAAAAAAAAAAAAAAAAAAAAAAAAAAAAAAAAAAAAAAAAAAAAAAAAAAA/wAAAAAAAAAAAAAAAAAA&#10;AAAAAAAAAAAAAAAAAAAAAAAAAAAAAAAAAAAAAAAAAP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AAAAAAAAAAAAAAAAAAAAAAAAAAAAAAAAAA&#10;AAAAAAAAAAAAAAAAAAAAAAAAAAAAAAAAAAAAAAAAAAAAAAAAAAAAAAAAAAAAAAAAAAAAAAAAAAAA&#10;AAAAAAAAAAAAAAAAAAAAAAAAAAAAAAAAAAAAAAAAAAAAAAAAAAAAAAAAAAAAAAAAAAAAAAAAAAAA&#10;AAAAAAAAAAAAAAAAAAAAAAAAAAAAAAAAAAAAAAAAAAAAAAAAAAAAAAAAAAEAAAAAAAAAAAAAAP8A&#10;AAD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AAAAAAAAAAAAAAAAAAAAAAAAAAAAAAA&#10;AAAAAAAAAAAAAAAAAAAAAAAAAAAAAAAAAAAAAAAAAAAAAAAAAAAAAAAAAAAAAAAAAAAAAAAAAAAA&#10;AAAAAAAAAAAAAAAAAAAAAAAAAAAAAAAAAAAAAAAAAAAAAAAAAAAAAAAAAAAAAAAAAAAAAAAAAAAA&#10;AAAAAAAAAAAAAgAAAAAAAAAAAP8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AAAAAAAAAAAAAAAAAAAAAAAAAAAAAAAAAAAAAAAAAAAAAAA&#10;AAAAAAAAAAAAAAAAAAAAAAAAAAAAAAAAAAAAAAAAAAAAAAAAAAAAAAAAAAAAAAAAAAAA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wAAAAEA/gAAAAAAAAAAAP8AAAD/AAAAAAAA&#10;AAAAAAAAAAAAAAAAAAAAAAAAAAAAAAAAAAAAAAAAAAAAAAAAAAAAAAAAAAAAAAAAAAAAAAAAAAAA&#10;AAAAAAAAAAAAAAAAAAAAAAAAAAAAAAAAAAAAAAAAAAAAAAAAAAAAAAAAAAAAAAAAAAAAAAAAAAAA&#10;AAAAAAAAAAAAAAAAAAAAAAAAAAAAAAAAAAAAAAAAAAAAAAAAAAAAAAAAAAAAAAAAAAAAAAAAAAAA&#10;AQD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AAAAAAAAAAA&#10;AAD/AAAAAAAAAAEAAAD/AAAAAAAAAAAAAAAAAAAAAAAAAP8AAAAAAAAAAAAAAP8AAAAAAAAAAAAA&#10;AAAAAAAAAAAAAAAAAAAAAAAAAAAAAAAAAAAAAAAAAAAAAAAAAAAAAAAAAAAAAAAAAAAAAAAAAAAA&#10;AAAAAAAAAAD/AAAAAAAAAAAAAAAAAAAAAAAAAAAAAAAAAAAAAAAAAAAAAAAAAAAAAAD/AAAAAAAA&#10;AAAAAAD/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MAAAD/AP8AAQAAAAAA/wD/AAAA/wAAAAAAAAAAAAAAAAAAAAAAAAAAAAAAAAAAAAAAAAAAAAAA&#10;AAAAAAAAAAAAAAAAAAAAAAAAAAAAAAAAAAAAAAAAAAAAAAAAAAAAAAAAAAAAAAAAAAAAAAAAAAD/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AAAAAAAAAAAAAAAAAAAAAAAAAAAAAAAAAAAAAAAAAAAAAA&#10;AAAAAAAAAAAAAAAAAAAAAAAAAAAAAAAAAAAAAAAAAAAAAAAAAAAAAAAAAAAAAAAAAAAAAAAAAAAA&#10;AAAAAAAAAAAAAAAAAAAAAAAAAAAAAAAAAAAAAAAAAAAAAAD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AAAAAQD+AAMA/wABAAAA/wAA&#10;A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AAAAAAAAAAD/AAAAAAAAAAAAAAAAAAAAAAAAAAAAAAAAAAAAAAAAAAAA/wAAAAAA&#10;AAAAAAAAAAAAAAAAAAAAAAAAAAAAAAAAAAAAAAAAAAAAAAAAAAD/AAAAAAAAAAAAAAAAAAAAAAAA&#10;AAAAAAAAAAAAAAAAAAAAAAAAAAAA/wAAAAAAAAAAAAAAAAAAAAAAAAAAAAAAAAAAAAAAAAAAAAAA&#10;AAAAAAAAAAD/AAAAAAAAAAAAAAAAAAAAAAAAAAAAAAAAAAAA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MAAAACAP0A/wD/AAEAAAD/AAAA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AAAAAAAAAAAAAAAAAAAAA&#10;AAAAAAAAAAAAAAAAAAD/AAEAAAAAAAAA/wAAAAAAAAAAAAAAAAAAAAAAAAAAAAAAAAAAAP8AAAAA&#10;AAAAAAAAAAAAAAAAAAAAAAAAAAAAAAAAAAAAAAAAAAAAAAAAAAAAAAAAAP8AAAAAAAAAAAAAAAAA&#10;AAAAAAAAAAAAAAAAAAAAA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P8AAAABAP4AAgAAAAAA/wD/AAAAAAAAAAAAAAAAAAAAAAAA&#10;AAAAAAAAAAAAAAAAAAAAAAAAAAAAAAAAAAAAAAAAAAAAAAABAAAAAAAAAAAA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AAAAA/wAAAAAAAAAAAAAAAAAAAAAAAAAAAAAAAAAAAAAAAAAAAAAAAAAAAAAAAAAA&#10;AAAAAAAAAAAAAAAAAAAAAAAAAAAAAAAAAAAAAAAAAAAAAAAAAAAAAAAAAAAAAAAAAAAAAAAAAAAA&#10;AAAAAP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/gAAAP8AAAAAAAAAAAAAAAAAAAAAAAAAAAAAAAAAAAAAAAAAAAAA&#10;AAAAAAAAAAAAAAAAAAAAAAAAAAAAAAAA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P8AAAAAAAAAAAAAAP8A&#10;AAAAAAAAAAAAAAAAAAAAAAAAAAD/AAAAAAAAAAAAAAAAAAAAAAAAAAAAAAAAAAAAAAAAAAAAAAAA&#10;AAAAAAAAAAAAAAD/AAAAAAAAAAAAAAAAAAAAAAAAAAAAAAAAAAAAAAAAAAAAAAAAAP8AAAAAAAAA&#10;AAAAAAAAAAAAAAAAAAAA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D/AAAAAQD/AAAA/wAAA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wAAAAAAAAAAAAAAAAAAAAAAAAAA&#10;AAAAAAAAAAAAAAAAAAAA/wAAAAAAAAAAAAAAAAAAAAAAAAAAAAAAAAAAAAAAAAAAAAAAAAAAAAAA&#10;/wAAAAAAAAAAAAEAAAAAAAAAAAD/AAAAAAAAAAAAAAAAAAAAAAAAAP8AAAAAAAAAAAAAAAAAAAAA&#10;AAAAAAAAAAAAAAAAAAAAAAAAAP8AAAAAAAAAAAAAAAAAAAAAAAAAAAAAAAAAAAAAAAAAAAAAAAAA&#10;AAD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wABAP0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AAAAAAAAAAAAAAAAAAAAAAAAAAAAAAAAAAAAAAAAAAAAAAA/wAAAAAAAAAAAAAA&#10;AAAAAAAAAAD/AAAAAAAAAAAAAAAAAAAAAAAAAAAAAAAAAAAAAAAAAAAAAAAAAAAAAAAAAAAAAAAA&#10;AAAAAAAAAP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AAAAAAAAAAAAAAAAAAAAAAAAAAAAAAAAAAAAAAAAAAAA/wAAAAAAAAAA&#10;AAAAAAAAAAAAAAAAAAAAAAAAAAAA/wAAAAEAAAAAAAAA/wAAAAAAAAAAAAAAAAAAAAAA/wAAAAAA&#10;AAAAAAAAAAAAAAAAAAD/AAAAAAAAAAAAAAAAAAAAAAAAAAAAAAAAAAAAAAAAAAAAAAAAAP8AAAAA&#10;AAAAAAAAAAAAAAAAAAAAAAAAAAAAAAAAAP8AAQAAAAAAAAAAA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wAAAAAAAAAAAAAAAQD/AAAAAAAA&#10;AAAAAAD/AAAAAAAAAAAA/wAAAAAAAAAAAAAAAAAAAAAAAAAAAP8AAAAAAAAAAAAAAAAAAAAAAAAA&#10;AAAAAAAAAAAAAAAAAAAAAAAAAAAAAAAAAAAAAAAAAAAAAAAAAAAAAP8AAAAAAAAAAAAAAAEA/wAA&#10;AAAAAAAAAAAA/wAAAAAAAAD/AAAAAAAAAAAAAAAAAAAAAAAAAAAAAAAAAAAAAAAAAAAAAAAAAAAA&#10;AAAAAAAAAAAAAAAAAAAAAAAAAAAAAAAAAAAAAAAAAAAAAAAAAAAAAAAAAAAAAAAAAAAAAAAA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QAAAP8AAAAAAAAAAAAAAAAAAAAAAAAA/wAAAAAAAAAAAAAA/wAAAAAAAAAAAAAA&#10;AAAAAAAAAAAAAAAAAAAAAAAAAAAAAAAAAAAAAAAAAAAAAP8AAAAAAAAAAAAAAAAAAAAAAAAAAAAA&#10;AAAAAAAAAP8AAAAAAAEA/wAAAAAAAAAAAAAAAAAAAAAAAAAAAP8AAAAAAAAAAAAAAP8AAAAAAAAA&#10;AAAAAAAAAAAAAAAAAAAAAAAAAAAAAAAAAAD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AAAAAAAAAAAAAA/wAAAAAAAAAAAAAAAAD/&#10;AAAAAAAAAAAAAAAAAAAAAAAAAAAAAAD/AAAAAAAAAAAAAAAAAAAAAAAAAAAAAAAAAAAAAAAAAAAA&#10;AAAAAP8AAAAAAAAAAAAAAAAAAAAAAAAAAAAAAAAAAAAAAAAAAAAAAAAAAAAAAP8AAAAAAAAAAAAA&#10;AAAA/wAAAAAAAAAAAAAAAAAAAAAAAAAAAAAA/wAAAAAAAAAAAAAAAAAAAAAAAAAAAAAAAAAAAAAA&#10;AAAAAAAAAAD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AAAAAAAAAAAAAAAAAAAAAAAAAAAAAAAAAAAA&#10;AAAAAAD/AAAAAAAAAAAAAAAAAAAAAAAAAAAAAAAAAAAAAAAAAAAAAAAAAAAAAAAAAP8AAAAAAAAA&#10;AAAAAAAAAAAAAAAAAAAAAAAAAAAAAP8AAAABAAAA/wAAAAAAAAAAAAAAAAAAAAAAAAAAAAAAAAAA&#10;AAAAAAAAAAAA/wAAAAAAAAAAAAAAAAAAAAAAAAAAAAAAAAAAAAAAAAAAAAAAAAAAAAAAAA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AAAAAAAAAAAAAAAAAAAAAAAAAAAAAAAAAAAAAAAAAAAAAAAAAAAAAAAAD/AAAAAAAA&#10;AAAAAAAAAAAAAAAAAAAAAAAAAAAAAAAAAAAAAAAAAAAAAAAAAP8AAAAAAAAAAAAAAAAAAAAAAAAA&#10;AAAAAAAAAAAAAP8AAAAAAAAAAAAAAAAAAAAAAAAAAAAAAAAAAAAAAAAAAAAAAAAAAAAAAAAA/wAA&#10;AAAAAAAAAAAAAAAAAAAAAAAAAAAAAAAAAAAAAAAAAAAAAAAA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AA&#10;AAAAAAAAAAAAAAAAAAAAAAAAAAAAAAAAAAAAAAAAAAAAAAAAAAD/AAAAAAAAAAAAAAAAAAAAAAAA&#10;AAAAAAAAAAAAAAAAAP8AAAABAAAAAAD/AAAAAAAAAAAAAAAAAAAAAAAAAAAAAAAAAP8AAAAAAAAA&#10;AAAAAAAA/wAAAAAAAAAAAAAAAAAAAAAAAAAAAAAAAAAAAAAAAAAAAAAA/wAAAAAAAAAAAAAAAAAA&#10;AAAAAAAAAAAAAAAAAAAAAAD/AAE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AAAAAAAAAAAAAAAAAAAAAAAAAAAAAP8AAAAA&#10;AAAAAAAAAP8AAAAAAAAAAAAAAAAAAAAAAAAAAAAAAAAAAAAAAP8AAAAAAAAAAAAAAAAAAAAAAAAA&#10;AAAAAAAAAAAAAAAAAAAAAAAAAAAAAAAAAAAAAAAA/wAAAAAAAAAAAAAAAAAAAAAAAAAAAAAAAAD/&#10;AAAAAAAAAAA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AAAAAAAAAAAAAAAAAAAAAAAAAAAAAAAAAAAAAAAAAAAAAAAAAAAAAAAA&#10;AAAAAAAAAAAAAAAAAAAAAAAAAAAAAAAAAP8AAAAAAAAAAAAAAAAAAAAAAAAAAAAAAAAAAAAAAAAA&#10;AAAAAAAAAAAAAAAAAAAA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AQD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AAAAAAAAAAAAAAAAAAAAAAAAAAA&#10;AAAAAAAAAAAAAAAAAAAAAAAAAAD/AAAAAAAAAAAAAAAAAAAAAAAAAAAAAAAAAAAAAAAAAAAA/wAA&#10;AAAAAAAAAAAAAAAAAAAAAAAAAAAAAAAAAAAAAAAAAAAAAAAAAAAA/wAAAAAAAAAAAAAAAAAAAAAA&#10;AAAAAAAAAAAAAAAAAAAAAAAAAAAAAAAA/wAAAAAAAAAAAAAAAAAAAAAAAAAAAAAAAAAAAAAAAAAA&#10;AAAAAAAAAAAAAAAA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AAAAAAAAAAAAAAAAAAAAAAAAA&#10;AAAAAAAAAAD/AAAAAAAAAAAAAAAAAAAAAAAAAAAAAAAAAAAA/wAAAAAAAAAAAAAAAAAAAAAAAAAA&#10;AAAAAAAAAAAAAAAAAAAAAAAAAAAAAAAAAAAA/wAAAAAAAAAAAAAAAAAAAAAAAAAAAAAAAAAAAAAA&#10;AAAAAAAAAAAAAAAAAAAAAP8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EAAAAAAP8AAAAAAAAAAAAAAAAAAAAAAAAAAAAAAAAAAAAAAP8AAAAAAAAA&#10;AAAAAAAAAAAAAAAAAAAAAAAAAAAAAAAAAAAAAAAAAAAAAAAAAAAAAAAAAAAAAAAAAAAAAAAAAAAA&#10;AAAAAAAAAAAA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g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AAAAAAAAAAA/wAAAAAAAAAAAAAAAAD/AAAAAAAA&#10;AAAAAAAAAAAAAAAAAAAAAAAAAP8AAAAAAAAAAAAAAAAAAAAAAAAAAAAAAAAAAAAAAAAAAAAAAP8A&#10;AAAAAAAAAAAAAAAAAAAAAAAAAAAAAAAAAAAAAAAAAAAAAAAAAAAAAP8AAAAAAAAAAAAAAAAAAAAA&#10;AAAAAAAAAAAAAAAAAAAAAAAAAAAA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+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AAAAAAAAD/AAAAAAAAAAAAAAAAAAAAAAAAAAAAAAAAAAAAAAAAAP8AAAAA&#10;AAAAAAAAAAAAAAAAAAAAAAAAAAAAAAAAAAAAAAAAAAAAAAAAAAAAAAAAAP8AAAAAAAAAAAAAAAAA&#10;AAAAAAAAAAAAAAAAAAAAAAAAAAAAAAAA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AAAAAAAAAAAAAAAAAAAAAAAAAAAAAAAAAAAAAAAAAAAAAAAAAAAAAAAAAAAAAAAAAAAAAAAAAA&#10;AAAAAAAAAAAAAAAAAAAAAAAAAAAAAAAAAAAAAAAAAP8AAAAAAAAAAAAAAAAAAAAAAAAAAAAAAAAA&#10;AAAAAAAAAAAAAAAA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AAAAAAAAAAA&#10;AAAAAAAAAAAAAAAAAAAAAAAAAAAAAAAA/wAAAAAAAAAAAAAAAAAAAAAAAAAAAAAAAAAAAAAAAAAA&#10;AAAAAAD/AAAAAAABAAAAAAD/AAAAAAAAAAAAAAAAAAAAAAAAAAAAAAAAAAAA/wAAAAAAAAAAAAAA&#10;AAAAAAAAAAAAAAAAAAAAAAAAAAAAAAAAAAAAAAAAAAAAAAAA/wAAAAAAAAAAAAAAAAAAAAAAAAAA&#10;AAAAAAAAAAAAAAAAAAAAAAAAAAAAAAAAAAAAAAAAAAAAAAAAA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AAAAAAAAAAAAAAAAAAAAAAAAAAAAAAAAAAAAAAAAAAAAAAAA/wAAAAAAAAAA&#10;AP8AAAAAAAAAAAAAAAAAAAAAAAAAAAD/AAAAAAAAAAAAAAAAAAAAAAAAAAAAAAAAAAAAAAAAAAAA&#10;AAAAAAAAAAAAAAAAAAD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AAAAAAAAAAAAAAAAAAAAAAAAAAAA&#10;AAAAAAAAAAAAAAAAAAAAAAAAAP8AAAAAAAAAAAAAAAAAAAAAAAAAAAAAAAEA/wAAAAAAAAAAAAAA&#10;/wAAAAAAAAAAAAAAAAAAAAAAAAAAAAAAAAAAAAAAAAAAAAAAAAAAAAAAAAD/AAAAAAAAAAAAAAAA&#10;AAAAAAAAAAAAAAAAAAAAAAAAAAAAAAABAAAAAAAAAP8AAAAAAAAAAAAAAAAAAAAAAAAAAAAAAAAA&#10;AAAAAP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AAAAAAAAAAAAAAAAAAAAAAAAAAAAAAAAAAAAAAAAAAAA&#10;AAAAAAAAAAAAAAAAAP8AAAAAAAAAAAAAAAAAAAAAAAAAAAAAAAAAAAAAAAAAAAAAAAAAAAAAAAAA&#10;AAD/AAAAAAAAAAAAAAAAAAAAAAAAAAAAAAAAAAAAAAAAAAAAAAAAAAAAAAAAAAAAAAD/AAAAAAAA&#10;AAAAAAAAAAAAAAAAAAAA/wAAAAAAAAAAAAAAAAAAAAAAAAAAAP8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AQAAAAAAAAAAAAAAAAAAAAAAAAAAAAAAAAAAAP8A/wAAAAAA/wD/AP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D/AAAAAAAAAAAAAAAAAAAAAAAAAAAAAAAAAAAAAAAAAAAAAAAAAAAAAAAAAAAA&#10;AAAAAAAAAAAAAAAAAAAAAAAAAAAAAAAAAAAAAAAAAAAAAAAAAAAAAAAAAAAAAAAAAAAAAAAAAAAA&#10;AAAAAAAAAAAAAAAAAAAAAAAAAAAAAAAAAAAAAAAAAAAAAAAAAAAAAAAAAAAAAAAAAAAAAQAAAAAA&#10;AA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A/wAAAAAAAAAAAAAA/wAAAAAAAAAAAAAA&#10;AAAAAAAAAAAAAAAAAAAAAAAAAAAAAAAAAAAAAAAAAAAAAAAAAAAAAAAA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P8A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AAAAAAAAD/AAEAAAAAAAAAAAAAAAAAAAAAAAAAAAAAAAAA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AAA/wAAAAAAAAD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MAAAD/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D/AAAA/wAAAAAAAAAAAAAAAAAAAAAAAAAAAAAAAAAAAAAAAAAAAAAAAAAA&#10;AAAAAAAAAAAAAAAAAAAAAAAAAAAAAAAAAAAAAAAAAAAAAAAAAAAAAAAAAAAAAAAAAAAAAAAAAAAA&#10;AAAAAAAAAAAAAAAAAAAAAAAAAAAAAAAAAAAAAAAAAAAAAAAAAAAAAAAAAAAAAAAAAAAAAAAAAAAA&#10;AAAAAAAAAAAAAAAAAAAAAAAAAAAAAAAAAAAAAAD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AAAAAD/AAAAAAAAAAAAAAAAAAAAAAAAAAAAAAAAAAAAAAAA&#10;AAAAAA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wAAAAAA/wAAAAAA/wABAAAAAAAAAAAA&#10;AAAAAAAAAAAAAAAAAAAAAAAAAAAAAAAAAAAAAAAAAAAAAAAAAAAAAAAAAAD+AAAAAAA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AAAAAAAAAAA&#10;/wABAAAAAAAAAAAAAAAAAAAAAAAAAAAA/AABAAAA/wADAAAAAAABAA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ABAAAAAAAAAAAA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D8AAAA/wD/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AAAAAAAAAAAAAAAAAAAAAAAAAAAAAAAAAAAAAAAAAAAAAAAAAAAAAAAAAAAAAAAAAA&#10;AAAAAAAAAAAAAAAAAAAAAAAAAP8A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PkA&#10;3wDlAPsACQAaAAYAAAAAAAAAAAD3AO0A+AAEAAsAKAAWANwAAgAJAAAAAAAAAAAAAAAAAAAAAAD9&#10;AAAA/wACAP4AAQD/AAIAAAAAAAAAAAAAAAAAAAAAAAAAAAAAAAAAAAAAAAAAAAAAAAAAAAAAAAMA&#10;AAD/AP8AAAAGAO4A2QDUANEA2gD+ABMALvpX3CDCP6wexQn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AAAAA&#10;AAAAAAAAAAAAAAAAAAAAAAAAAAAAAAAAAAAAAAAAAAAAAAAAAAAAAAAAAAABAP8AAAAAAAAAAAAA&#10;AP8AAAAAAAAA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MAAAD/&#10;AP8AAAD/AAAAAAAAAAAAAAAAAAAAAAAAAAAAAAAAAAAAAAAAAAAAAAAAAAAAAAAAAAAAAAAAAAAA&#10;AAAAAAAAAAD+AAIAAA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MAAAD/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AAAAAAAAAA&#10;AAA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AAAP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AAAAAAAAAAAAAAAAAAAAAAAAAAAAAAAAAAAAAAAAAAAAAAAAAAAAAAAA&#10;AAAAAAAAAAAAAAAAAAAAAAAAAAAAAAAAAAAAAAAAAAAAAAAAAAAAAAAAAAAAAAAAAAAAAAAAAAAA&#10;AAAAAAAAAAAAAAAAAAAAAAAAAAAAAAAAAAAAAAAAAAAAAAAAAAAAAAAAAAAA/wAAAAAAAAD/AAE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AAA&#10;AAAAAAAAAAAAAAAAAAAAAAAAAAAAAAAAAAAAAAAAAAAAAAAAAAAAAAAAAAAAAAAAAAAAAAAAAAAA&#10;AAAAAAAAAAAAAAAAAAAAAAAAAAAAAAAAAAAAAAAAAAAA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HAA7ADkAMgD/AMoAxwCi6uc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gUAMQA6ADkAIQDiAMcAqQB36vk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hYAOQA6ADUABgDQAMUA&#10;d+rg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YDACsAOwA5ACYA7ADGALcAgur1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YQADcAOwA2ABAA0gDHAIUA2ur/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AQAmADoAOQAuAPAAygDG&#10;AI7q8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CwA1ADoAOgATANsAxwCUANXq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IAA5ADsALwD8AMoAxgCc6u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gcAMgA5ADoAHgDfAMcA&#10;ogDP6v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hkAOQA5ADYAAQDOAMcAcOr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YDAC8AOAA8ACIA6QDGALMAfur3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YSADgAOwA2AAsA0gDG&#10;AH/q2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AQApADoAOQAqAPEAxgDBAIjq8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WDAA4ADgAOgASANcAxwCOANfq/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IgA6ADoALwD4AMkA&#10;xgCY6u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ggAMwA7ADkAGgDeAMUAngDQ6v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hoAPAA4ADQA/wDNAMYApOr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YEADEAOQA5ACMA5ADH&#10;AKwAeur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hQAOQA6ADcABgDSAMQAe+r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YCACoAOwA5ACgA7gDFALsAher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YOADgAOgA4&#10;ABAA1ADHAIkA2Or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mADkAOgAtAPQAygDFAJHq7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CgA0ADoAOgAXANsAxgCXANPq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WHgA5ADsA&#10;MAD/AMkAxwCf6u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gYAMQA6ADkAIQDfAMgApgB06v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hcAOQA6ADYAAgDQAMcAdOr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YDAC0AOQA7&#10;ACQA6wDGALUAgOr2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AAA&#10;/wAAAAAAAAD/AAEAAAAAAAAAAAAAAAAAAAAAAAAAAADxAOEA6wD7AAQAEQAeAAEAAAAAAAAA/ADt&#10;APAA/wAFABsAKwANAP8AAAAAAAAAAAAAAAAAAAAAAAAAAAAAAAAAAAAAAAAAAAAAAAAAAAAAAAAA&#10;AAAAAAAAAAAAAAAAAAAAAAAAAAAAAAAAAAAAAAAAAAAAAAAAAAAAAAAAAAAAAAAABAD3ANwA1gDR&#10;ANIA+gAKAC79ROMjyTKvMboJ7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RADgAOQA4AA0A0gDHAILq2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AAAAAAAAAAAAAAAAAAAAAAAAAAAAAAAAAAAA&#10;AAAAAAAAAAAAAAAAAAAAAAAAAAAAAAAAAAAAAAAAAAAAAAAAAAAA/wAAAAAAAAAAAAAAAAAAAAAA&#10;AAAAAAAAAAAAAAAAAAAAAAAAAAAAAAAAAAAAAAAAAAAAAAAAAAAAAAAAAAAAAAAAAAAAAAAAAAAA&#10;AAAAAAAAAAAAAAAAAAAAAAAA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P8AAAD9AO8A&#10;9gDzAPMA9wD/AP8AAAD/AAAA/wD8AAYAEQAfAAAAAAAAAAAA+QDuAPQABAAJAA0AEwAKAAcACAAF&#10;AAAAAAAAAAAAAAAAAAAAAAAAAAAAAAAAAAAAAAAAAAAAAAAAAAAAAAAAAAAAAAAAAAAAAAAAAAAA&#10;AAAAAAAAAAAAAAAAAAAAAAAAAAAAAAAAAAAAAAEABQDmANQAzADDAOIAAAAdACv1ZNYkvUGsEtAJ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AQAnADoAOQAtAPAAyADFAIzq8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AAAAAD/AAAAAAAAAAAAAAAAAAAAAAAAAAAAAAAA&#10;AAAAAAAAAAAAAAAAAAAAAAAAAAAAAAAAAAAAAAAAAPoA6QDfAPkAAQACAAIACQAGAAgADQATAAAA&#10;AAAAAAAAAAAAAAAAAAAAAAAA9gDuAPgAAwAOACUAFwABAAAA7QDtAP4A/wD/AP4AAAAAAAAAAAAA&#10;AAAAAAAAAAAAAAAAAAAAAAAAAAAAAAAAAAAAAAAAAAAAAAAAAAAAAAAAAAAAAAAAAAAAAAAAAAAA&#10;AAAAAAAAAAAAAAMA/ADdANYA0wDQAPUABAAUAD/mWsswsjm1Ce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WCwA3ADgA&#10;PAARANoAxgCTANTq/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9AOgA4wD1AP0AAAALABoACAAAAAAAAAAAAAAAAAAAAAAA/gD9AAAAAAD8AP8A&#10;/ADwAPoABAASAC4AEgAAAAAAAAAAAAAAAAAGAAAA/wD/AP4AAAD/AAAAAAAAAAAAAAAAAAAAAAAA&#10;AAAAAAAAAAAAAAAAAAAAAAAAAAAAAAAAAAAAAAAAAAAAAAAAAAAAAAAAAAAAAAAAAAYA6wDZANUA&#10;zwDdAP8AFQAv+FrZJMLL3LEVk3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IQA5ADsALwD6AMoAxgCb6u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Or/Fn7MlOn8MgTrAAQACwD/AAAA&#10;AAAAAAAAAAAAAAAAAAAAAAAAAAAAAAAAAAAAAAAAAAD1EQAAAAAAAAAAAAAAAAAAAAAAAAAA/wAA&#10;AAAAAAAAAAAAAAAAAAAAAAAAAAAAAAAAAAn8+f0AAAAAAAD/AAD9AAAAAAAAAAAAAAAAAAAAAAAA&#10;AAAAAAAAAv76AxvpABr2AA8AAAAAAAAAAP8AAAAAAAAAAAAAAAAAAAYD8AcAAAAAAAAAAAAAAAAA&#10;AAAAAAAAAAAAAAAAAP8AAAAb7QobAAAAAAAAAAAAAAAAAAAAAAEDAAAAAAAA/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AAAAAAAAAAAAAAAAA&#10;AAAAAAAAAAAAAAAAAAAAAAAAAAAAAAAAAAAAAAAAAAAAAAAAAAAAAAAAAAAAAAAAAAAAAAAAAAAA&#10;AAAAAAAAAAAAAAAAAAAAAAAAAAAAAP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1AOMA6AD6&#10;AP4ADQARABQAAAD8APYA8AD4APoAAAACAAMAAgABAAEAAQAEAAQAAQABAAYAAQAIADUADQAAAAAA&#10;AAAAAAAAAAAAAAAAAAAAAAYAAAD/AP4A/wD/AP4AAwD/AAAAAAAAAAAAAAAAAAAAAAAAAAAAAAAA&#10;AAAAAAAAAAAAAAAAAAAAAAAAAAAAAAAAAAAAAAACAAMA4gDaANEA0ADwAAMAKP8u61DPLLZBsAni&#10;AAAAABZAAE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gcAMwA6ADkAHADgAMUAoQDO6v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DqlRbd43DkRAACogFxAAQAAAAAAAAAAAAAAAAA&#10;AAAAAAAAAAAAAAAAAAAAAAAAAAAAAP43AAD/AAAAAAAAAAAAAAAAAAAAAAAAAAAAAAAAAAAAAAAA&#10;AAAAAAAAAAAAAAAAAAAACv74/gAAAAAAAAAAAP8AAAAAAAAAAAAAAAAAAAAAAAAAAAAAAAAE/Aj6&#10;EhoAAPkXAAAAAAAAAAAA8wAZAAAAAAAAAAAAAP8ABgD6BgAAAAAAAAAAAAAAAAAAAAAAAAAAAAAA&#10;AP8AAAAAACsbAAAAAAAAAAAAAAAAAAAAAAAA1R4RAAAAAgD6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AAAAAAAAAAAAAAAAAAAAAAAAAAAAAAAAAAAAAAAA/gDsAOIA8AD8AAQAEAAVAPUA9gDzAPUAAgAC&#10;AAkAEAAAAA8ADgALAAgACQAEAP8AAAAAAAAAAAAAAAAAAAAAAAAAAAAAAAAAAAAAAAAAAAAAAAAA&#10;AAAAAAAABgAAAP8A/gAAAP4A/gADAAAAAAAAAAAAAAAAAAAAAAAAAAAAAAAAAAAAAAAAAAAAAAAA&#10;AAAAAAAAAAAAAAAJAP8A6QCxANIA2AD9ABAAL/tR3SLEO6wjwwn2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hkAOwA4&#10;ADUAAQDNAMcAp+r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gAAAAAAAAAAAAAAAAAAAAAA&#10;AAAAAAAAAAAAAAAA8QDlAOkA+wD+AAUAAwACAP8A/gDyAP0AFAAmAA8AAQAAAAAAAAAAAOEA+QAC&#10;AAAAAAAAAAAAAAAAAAAAAAAAAAAAAAAAAAAAAAAAAAAAAAAAAAAAAAAAAAAAAAAAAAAAAAABAAYA&#10;+wAAAP4A/wD/AAAAAAAAAAAAAAAAAAAAAAAAAAAAAAAAAAAAAAAAAAAAAAAAAAAAAQAGAPwA3gDX&#10;ANAA6wABACMAK+9D0iq4Q68P2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EAC4AOgA6ACMA5wDGALAAfer3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YTADgAOwA2AAkA0gDFAH7q3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OwA4gDW&#10;APYAk+32BfoI/gYAA7kSzPlI4TEW/B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MA7AAFAA8AAgARABYAFgAPAAAA&#10;AAAAAAAAAAAAAAAAAAAAAAAAAAAAAAAAAAAAAAAAAAAAAAAA/wAAAP8AAAAAAAAAAAAAAAAAAAAA&#10;AAAAAAAAAAAAAAAAAAAAAAAAAAAAAAAAAAAAAAAAAAAAAAAGAAAA/gD/AP8A/gAAAAAAAAAAAAAA&#10;AAAAAAAAAAAAAAEABADmANgA0wDPAOUAAAAfACvzOtYnukGuDtIJ/hZwAOCe8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WAgAoADwA&#10;OAApAO8AyAC+AIfq8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UA5QDZANgA4QDnAO3+9gL/AAAAAAAB/u74&#10;ANsA2gDSZQIDWsAvcSYZAEntSuoSJf4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3APwAEQABAAAAAAAAAAAAAAAAAAAAAAAA&#10;AAAAAAAAAAAAAAAAAAAAAAAAAAAAAAAAAAAAAgAAAAAA/wAAAP8AAAAAAAAAAAAAAAAAAAAAAAAA&#10;AAAAAAAAAAAAAAAAAAAAAAAAAAAAAAAAAAAAAAAABgAAAP8A/gD+AAAA/wAAAAAAAAAAAAAAAwD7&#10;ANwA1gDSANEA9wAHACz+PuYgyjOwNbgJ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YNADgAOQA4ABEA1wDHAIwA2Or+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YkADkAOgAvAPUAywDEAJXq7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/wAAAAAAAAAAAAAAAAAAAAAAAAAAAAAAAAAAAAAAAAAAAAAAAAAAAAAA&#10;AAAAAAAAAAAAAAUAAAAAAAEACADjANsA1ADOAPMABAAq/zPqUs0vtD6zCe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CQAzADsAOQAZAN0AxQCbANLq/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8AAAAAAAAAAAAAAAAAAAAAAAAAAAAAAAAAAAAAAAAAAAAAAAAAAAAAAAAAAAAAAAAAAAAAAAYA&#10;7gDrANsA0gDaAP4AEwAt+lfcIcM+qx7GCf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HAA6ADoAMgD/AMsAxwCi6u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AAAAAAD/AAAA/wAA&#10;AAAAAAAAAAAAAAAAAAAAAAAAAAAAAAAAAAAAAAAAAAAAAAABAAIA4QDXANMAzwDtAAIAJgAo7UnR&#10;J7hJrwn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gUAMQA5ADoAIADjAMgAqQB36v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AAAAAAAAAAAAAAAAA&#10;AAAAAAAAAAAAAAAAAAAAAAAEAPUA2gDVANEA1QD8AA0ALvxL4CHGOa0pvwn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hYAOAA6ADYABgDQAMYAd+r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P8AAAAAAP8AAAAAAAAAAAAAAAAAAAAAAAAAAQAE&#10;AOMA2QDTANAA5gAAACIAKfE+1Sa7Q6wL1gn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YDACsAOQA7ACUA7gDFALkAg+r1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EAAAD/AAAAAAAAAAAAAAAAAAAAAAAAAAAAAAAAAAAAAAAAAAAA&#10;AAAAAAAAAAAAAAAAAAAAAAAAAAD/AAAAAAAAAAAAAAAAAAAAAwD5ANwA1gDRANMA+AAIAC7+P+Mj&#10;yjOvMroJ7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YPADgAOgA3ABAA0gDIAIUA2ur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BgDnANoA0wDRAN8AAAAaAC32YdcjvkSrEc8J/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nADkAOgAtAPIAyQDHAI/q8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P8AAAAAAAAA/wAA&#10;AAAAAAAAAAAAAAAAAAAAAAAAAAAAAAAAAAAAAAAAAAAAAAAAAAAAAAAAAAAAAAAAAAAAAQAAAAQA&#10;CADmANsA1ADPAPUABAAt/zXoVMwyszq0Ce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CgA2ADkAOwAUANsAxgCVANTq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4AAAAAAAAAAAAAAAEAAAAAAAAAAAAAAAAAAAAA&#10;AAAAAAAAAAAAAAAAAAAAAAAAAAAAAAAAAAAAAAAAAAAAAAAAAAYA7ADYANYA0gDbAP8AEwAw+Vjb&#10;JsE8qxzICf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HwA6ADkAMQD9AMkAxwCd6u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n0AIsAi/cJrWPMZM4ssSQKAED8POI4/P0l/w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AAAAAAAAAAAAAAAAAAAAAAAAAAAAAAAAAAAAAAAAA&#10;AAAAAAAAAAAAAAAAAAAAAAACAAAA3wDYANMAzwDvAAIAKAAr7E3PKrZEsQn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gYAMgA6ADkAHwDgAMYApQBz6v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APIA2gDVANEA1gD9AA4AL/tP3yLDO68kwAn1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hcAOwA4ADcAAQDPAMYAc+r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reAN4AAAAAAAAAAAAAAAAAAAAAAADq/wCtFsL4n7RLFgC+&#10;AEgAAAAAABYR9foA9AAAAAAA8PnYCCAAAAAAAAAAAAAAAAAAAPf4/RfvDyf7AQAM8gAA/wAAAAAA&#10;Ag4AAAAAAAAAAAAAAAAEB/8AAAAAAAAAAAD/AAAAAAAAAAAAAAAAAAAAAAAAAAAAAAAVBfX/6Ofz&#10;+/QD9P/1BfcL/QwAEQARABAA3wDeAN4A3wDfAN4A3+j3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AQAoADsAOAAsAPAAxwDCAIrq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q6wBMFm3qkvkAJAAkAAAAAgAJ&#10;+fT7DAAAAAHr8fQIAAAAAAAAAAAAAAAAAAAA+vr8BBbnAxv/AAkM/wAAAAAAAAAACwAAAAAAAAAA&#10;AAAA+AYK+QAE/P8GAAAAAAAAAAAAAAAAAAD6/PPv8/jz/fH69QT4DPsWAAMAAAD8AOMA3gDfAN8A&#10;3QDfAN7q7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DAA2ADoAOgASANgAxgCQANbq/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qkxZgBy4bBAAAAAAAABL37/oMAAAAAPP0&#10;GxcAAAAAAAAAAAAAAAAAAAD3+Q7qBAHZ+iYGBhQAAAAAAAAAAAEAAAAAAAAAAAAAAP7lAyQAAAD/&#10;/gD08fPz8PHx+fQE+A77Fv8KABUAAADrAOoA3gDeAN8A3gDfAOPq/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fMAkQCR9wPFScRq2jyq&#10;FZoVEQA7+THmOPoHIv0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AsA+QDfANoA0ADdAAAAFgAv+FvZJMFBqxfKCf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AAAAAAAAAAAAAAAAAAAAAAAAAAAAAAAAAAAAAAAAAAAAAAAA&#10;AAAWIgA5ADsALwD4AMoAxQCY6u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Og3F8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+rDzgA7AAAAAAAU+/IH/wAAAALy/DsAAAAA&#10;AAAAAAAAAAAAAAAA/Pj0FfT/IfMBBgEOAAAAAAAAAAAAAAAA/wD3+fLn8Ons8/bo9hj7Hq4AAA8A&#10;DwATAN4A3wDfAN4A3wDeAN/q9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n9ALQAtAAA5CW3Z9VN&#10;1CS1IQAALAA17TbrKA/5G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DeANMA1wDPAPIAAwAqADDqUc8ss0GzCe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9gAAAAAAAAAAAAAAAAAAAAAAAAAAAAAAAAAAAAAWCAAyADwAOAAbAN4A&#10;xwCeANDq/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rEFoS8ewYBNQAAABD93wYAAAAA/wUABf/qARYAAAAAAAAAAAAA&#10;AAD8AQD/JPkFEQAA/Afv1+7m7/bxBfcO/Bn+GwAHACAAHgDkAN8A1AADAHwA3wDe6u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2wB0AHT3B8lLxmPYOrET&#10;nhMOADn6M+c39wsi/Q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YA9QDZANQA0gDXAP4A&#10;EQAt+1TdIcM+rCDECf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GgA7ADkAMwAAAM0AxwCk6u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gAMtnDf/0QBEAL2AQAAAAD/DAAA/eUEFgAAAAAAAP7l8dfs6OgV/N7Z3f4a&#10;/x7RIAAAACkA7wDeAN4AxADeAN8A3gDh6vsAABYDAAnq9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n5AK4ArgAA6R+4Y9NT1CeJH/0A&#10;KAAz7zDrLwcAH/8AAAAAAAAAAAAAAAAAAAAAAAAAAAAAAAAAAAAAAAAAAAAAAAAAAAAAAAAAAAAA&#10;AAAAAAAAAAAAAAAAAAAAAAAAAAAAAAAAAAAAAAAAAAAAAAAAAAAAAAAAAAAAAAAAAAAAAAAAAAAA&#10;AAAAAAAAAAAAAAAAAAAAAAAAAAAAAAAAAAAAAAAAAAAAAAAAAAAAAAAAAAAAAAAAAAAAAAAAAAAA&#10;AAAAAAAAAAAAAAAAAAAAAAAAAAAAAAACAAgA6wDbANYAzgDsAAEAJQAp7kXSJ7hEsA/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gQAMAA5ADoAIwDkAMgArAB66v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r/AHEWxdeQ1xoXFfP3APgAzvnN8bzo9fXF+BT9G/8gABwAGwAAAPoA4QAAAMUAowDfAN4A3+rx&#10;AAAAAAAAAAAAAAAAAAAAAAAA6v0A9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X4QB+AH73BM9GxWXXPcATpREEADD+&#10;L+sz7ykQ+hgAAAAAAAAAAAAAAAAAAAAA/wAAAAAAAAAAAAAAAAAAAAAAAAAAAAAAAAAAAAAAAAAA&#10;AAAAAAAAAAAAAAAAAAAAAAAAAAAAAAAAAAAAAAAAAAAAAAAAAAAAAAAAAAAAAAAAAAAAAAAAAAAA&#10;AAAAAAAAAAAAAAAAAAAAAAAAAAAAAAAAAAAAAAAAAAAAAAAAAAAAAAAAAAAAAAAAAAAAAAAAAAAA&#10;AAAAAAAHAP4A5gDdANQA0wD8AAsAMP1J4CLHNq8svAn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hQAOAA7ADYACADR&#10;AMUAe+r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ggA&#10;VQBbAAYAGAAhAAgAAAAAAOUA3wDeAN8A3gDfAN8A5er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nAA4OqwAAAA&#10;AAAAAAAAAAAAAAAAAAAAAAAAAAAAAAAAABYCACoAZABBAPcA7gDGAMYAyur0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q+ACjAKMWUwA5AN8A&#10;3gDeAODq+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J6QCOAI4AAOwmuWDWTNYomhuSABMAN/gu6DX6&#10;EB/8BwAAAAAAAAAAAAAAAAAAAAAAAAAAAAAAAAAAAAAAAAAAAAAAAAAAAAAAAAAAAAAAAAAAAAAA&#10;AAAAAAAAAAAAAAAAAAAAAAAAAAAAAAAAAAAAAAAAAAAAAAAAAAAAAAAAAAAAAAAAAAAAAAAAAAAA&#10;AAAAAAAAAAAAAAAAAAAAAAAAAAAAAAAAAwD7ANwA1QDSANIA9wAHAC3+PuUjyjCwNrgJ7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YOADgAOQA5AA8A1QD/AK8Ager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qtAK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NoAegB69wLoNrpg2kbUH7kg/QAfADPzKuoy/Q4g&#10;/AYAAAAAAAAAAAAAAAAAAAAAAAAAAAAAAAAAAAAAAAAAAAAAAAAAAAAAAAAAAAAAAAAAAAAAAAAA&#10;AAAAAAAAAAAAAAAAAAAAAAAAAAAAAAAAAAAAAAAAAAAAAAAAAAAAAAAAAAAAAAAAAAAAAAAAAAAA&#10;AAAAAAAABwDrANgA1QDQAN4AAAAZAC73XtckwEOsE8sJ/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YmADgAOgAuAPUA&#10;yQDGAJLq7wAAFlAAIOr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J/gDIAMgAAPcI1kPEXto+1BivDf8AHwAx9CvrMPwRHfwI&#10;AAAAAAAAAAAAAAAAAAAAAAAAAAAAAAAAAAAAAAAAAAAAAAAAAAAAAAAAAAAAAAAAAAAAAAAAAAAA&#10;AAAAAAAAAAAAAAAAAAAAAAAAAAAAAAAAAAAAAAAAAAAAAAAAAAAAAAAAAAQABgDsANAA1ADQAPMA&#10;BAAr/zPpUs4xtDyxCe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CgA0ADkAOwAWAN0AxQCZANLq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fgAtQC1AAD3D9JKyFfaN9cXsgz+ABsAMvUt6i/7Ex78CAAA&#10;AAAAAAAAAAAAAAAAAAAAAAAAAAD/AAAAAAAAAAAAAAAAAAAAAAAAAAAAAAAAAAAAAAAAAAAAAAAA&#10;AAAAAAAAAAAAAAAAAAAAAAAAAAAAAAAAAAYA7QDaANUA0ADaAP4AEwAv+lbbI8M8qx/GCf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QBCFkEAMQD/AMkAyACg6u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nxAKcApwAA9wzXR8VY2zvVGLYh/QAYADL2Leow+RUd+woAAAAA&#10;AAAAAAAAAAAAAAAAAAAAAAAAAAAAAAAAAAAAAAAAAAAAAAAAAAAAAAAAAAAAAAAAAAAAAAAAAAAA&#10;AAAAAAACAAEA4ADYANIA0ADtAAIAJgAp7UnRKbZHsAn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gUAMgA5ADoAIAAO&#10;AMAAoQB16v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J9ACtAK0AAPcK3UPCWto81hu5IP0AFQAy9yjrLvYgFPoUAAAAAAAA&#10;AAAAAAAAAAAAAAAAAAAAAAAAAAAAAAAAAAAAAAAAAAAAAAAAAAAAAAAAAAAFAPQA2QDVANIA1QD8&#10;AA0AL/xM4CDEPK8mvgn0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hYAOgA5ADcAAwDPAMcAderhFnAA4Or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GOr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fYAswCzAAD3CNtBx1naP9ccmB75AAoAMPwp7SvwKgkBHf4BAAAAAAAA&#10;AAAAAAAAAAAAAAAAAAAAAAAAAAAAAAAAAQAEAOMA2ADUAM4A6AAAACIAK/E+1Se5Qq4L1Qn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YDACwAOgA5ACYA7ADFALcAger2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oAE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n4ALcAtwAA9wbqOMBV20DdJbAXnRcCACj/K/Ar7S7/DRz8CAAAAAAAAAAA&#10;AAAAAAAABAD4ANsA1gDRANMA+QAJAC79QuQiyTSuMbsJ7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YQADgAOgA3AA4A&#10;0wDGAIXq2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CwA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J+gDCAMIAAAAA9yW5UdZK3y/OEKsQAAAaAC/3Kust9ycn/gDtANgA1QDPAOEA&#10;AAAbACz1Y9givEStEc8J/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AQAmADsAOAAuAPAAyQDFAI7q8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WBAAgACgAJQAmACYABwD4ANkAq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J2wCKAIoAAPcSz0bMU9442Rq9HvoACwAAAPUABQAs/zjoV8szsji2Ce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WCwA2ADkAOwASANsAxQCUANXq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aACYA&#10;JQAoACUAEwD8AOAA2gDYAL4A2ur3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e4AqACoAAD3Buo3vVbuZQD9Ep49rBzICf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IAA6ADoALwD7&#10;AMsAxQCc6u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PACQAKAAmACYAHQABAOgA2ADaAK0A2ert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n6AMMAwwBt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gcAMgA7ADgAHQDgAMYAogDP6v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YGACMAJgAmACgAIQAIAPEA2gDbAMMAngDi6v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hkAOQA6ADUAAQDOAMYAqOr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6DcXw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gEAHQAlACgAJQAmABAA&#10;+QDeANkA2gC1ANzq+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gQALgA5&#10;ADsAIwDnAMcAsAB96v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EgAnACYAJQAoABgAAQDjANkA2wClANrq8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hMANwA8ADUACgDSAMcAfur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CQAk&#10;ACYAJwAmACAABwDsANoA2QC9AJfq5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YCACgAOwA5ACkA7wDIAL8Ah+r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AwAeACcAJwAlACcACgD4ANsA2gDTAKsA3+r8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YWACcAJgAmACYAFgD/AN8A2wDZAMIA2ur1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YMACUAJwAmACUAIQABAOoA&#10;2gDZALQA2er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WCAA0ADoAOgAZAN0AxgCbANLq/AAAAAAAAAAAAAAAAAAAAAAAAAAAAAAA&#10;AAAAAAAAAAAAAAAAAAAAAAAAAAAAAAAAAAAAAAAAAAAAAAAAAAAAAAAAAAAAAAAAAAAAAAAAAAAA&#10;AAAAAAAAAAAAAAAAAAAAAAAAAAAAAAAAAAAAAAAAAAAAAAAAAAAAAAAAAAAAAAAAAAAAAAAAAAAA&#10;AAAAAAAAAAAAAAAAAAAA6skAU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FACAAKAAlACcAJAAIAPYA2ADbAMoAowDi6v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cAPzq&#10;6AAAAAAAAAAAAAAAAAAAAAAAAAAAAAAAAAAAAAAAAAAAAAAAAAAAAAAAAAAAAAAAAAAAAAAAAAAA&#10;AAAAAAAAAAAAAAAAAAAAAAAAAAAAAAAAAAAAAAAAAAAAAAAAAAAAAAAAAAAAAAAAAAAAAAAAAAAA&#10;AAAAAAAAAAAAAAAAAAAAAAAAAAAAAAAAAAAAAAAAAAAAAAAAAAAAAAAAAAAAAAAAAAAAAAAWGwA7&#10;ADkAMwD/AMsAyACj6u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hsAJgAm&#10;ACcAJQAUAPkA3wDbANkAuwDb6v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QA8ACgAAAAAAAAAAAA&#10;AAAAAAAAAAAAAAAAAAAAAAAAAAAAAAAAAAAAAAAAAAAAAAAAAAAAAAAAAAAAAAAAAAAAAAAAAAAA&#10;AAAAAAAAAAAAAAAAAAAAAAAAAAAAAAAAAAAAAAAAAAAAAAAAAAAAAAAAAAAAAAAAAAAAAAAAAAAA&#10;AAAAAAAAAAAAAAAAAAAAAAAAAAAAAAAAAAAAAAAAAAAAFgQAMgA4ADoAIQDlAMYAqwB46v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g8AJgAoACQAJwAdAAAA5gDZANsAqgDZ6u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hUAOQA5ADcABgDRAMUAee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gYAJQAmACUAJwAiAAgA7wDaANoAwgCdAOPq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YCACsA&#10;OgA6ACYA7wDEALsAhOr1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gIAHQAlACgAJQAnAA4A+ADeANgA&#10;2QCzAN3q+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OADkAOQA4ABAA0wDHAIgA2Or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WEwAnACYAJgAnABgA/wDiANsA2gCiANvq8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mADoAOQAtAPQAyADHAJHq7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CQAmACUAJwAm&#10;ACEABADrANwA2AC5AJTq5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CgA1&#10;ADoAOQAWANwAxQCXANPq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AwAgACcAJQAmACcACQD4ANoA2gDQAKkA4Or8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HgA6ADoAMAD+AMoAxgCe6u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YACYAJQAoACYAFAD+AN8A2wDYAMEA2+r1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gYAMQA7ADgAIQDfAMcApQB06v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NACUAJwAmACYAIAD/AOoA2gDZALEA&#10;2Ors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hcA&#10;OgA5ADcAAQDQAMUAdOr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YFACIAJwAlACcAJAAHAPQA2gDaAMcAogDh6v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YDAC0AOgA6ACQA6gDHALQAgOr2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h0AJQAmACcAJQAT&#10;APkA3wDZANkAugDa6v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YRADgAOgA3AAwA0wDGAILq2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x0E4vg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EQAmACYAJgAnABoAAQDlANkA2wCoANrq7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YBACgAOQA6ACwA8ADIAMMAi+r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AD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BwAlACUAJwAnACAACADtANsA2gC/AJrq4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YMADYAOQA7ABIA2ADHAJAA&#10;1ur+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rk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AgAeACYAJwAlACcADAD5AN0A2ADW&#10;ALAA3er7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YiADgAPAAuAPkAygDGAJnq7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YUACgAJQAmACcAFgACAN8A2gDaAMYA2ur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CAAyADsAOQAbAN4AxwCfAM/q/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JFqIA&#10;IAAEAOsA2gDZALgAker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GgA6ADkANAABAMwAyACl&#10;6u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AA6gDg6v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gQALwA5ADsAIgDmAMcArgB76v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qx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hMAOQA6ADcACADRAMYAe+r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FisAOwA5ACkA7gDGAL4A&#10;hur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HEAygDHAIsA1+r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">
                      <v:shape id="Grafik 19" o:spid="_x0000_s1038" type="#_x0000_t75" style="position:absolute;left:356;top:771;width:58723;height:2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">
                        <v:imagedata r:id="rId11" o:title="SE08069111_G004_01_RO-EB6J" croptop="252f" cropbottom="252f"/>
                      </v:shape>
                      <v:shape id="Textfeld 20" o:spid="_x0000_s1039" type="#_x0000_t202" style="position:absolute;left:23145;top:-891;width:8674;height:28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" fillcolor="white [3201]" strokeweight=".5pt">
                        <v:textbox>
                          <w:txbxContent>
                            <w:p w14:paraId="7C53389A" w14:textId="77777777" w:rsidR="00D617AB" w:rsidRPr="00F6258C" w:rsidRDefault="00D617AB" w:rsidP="00D617AB">
                              <w:pPr>
                                <w:rPr>
                                  <w:rStyle w:val="ekvlsung"/>
                                </w:rPr>
                              </w:pPr>
                              <w:r w:rsidRPr="00F6258C">
                                <w:rPr>
                                  <w:rStyle w:val="ekvlsung"/>
                                </w:rPr>
                                <w:t>Jahresring</w:t>
                              </w:r>
                            </w:p>
                          </w:txbxContent>
                        </v:textbox>
                      </v:shape>
                      <v:shape id="Textfeld 21" o:spid="_x0000_s1040" type="#_x0000_t202" style="position:absolute;left:13153;top:-832;width:7321;height:28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" fillcolor="white [3201]" strokeweight=".5pt">
                        <v:textbox>
                          <w:txbxContent>
                            <w:p w14:paraId="26704F97" w14:textId="77777777" w:rsidR="00D617AB" w:rsidRPr="00F6258C" w:rsidRDefault="00D617AB" w:rsidP="00D617AB">
                              <w:pPr>
                                <w:rPr>
                                  <w:rStyle w:val="ekvlsung"/>
                                </w:rPr>
                              </w:pPr>
                              <w:r w:rsidRPr="00F6258C">
                                <w:rPr>
                                  <w:rStyle w:val="ekvlsung"/>
                                </w:rPr>
                                <w:t>Kambium</w:t>
                              </w:r>
                            </w:p>
                          </w:txbxContent>
                        </v:textbox>
                      </v:shape>
                      <v:shape id="Textfeld 26" o:spid="_x0000_s1041" type="#_x0000_t202" style="position:absolute;left:6997;top:-832;width:4699;height:28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" fillcolor="white [3201]" strokeweight=".5pt">
                        <v:textbox>
                          <w:txbxContent>
                            <w:p w14:paraId="41B99917" w14:textId="77777777" w:rsidR="00D617AB" w:rsidRPr="00F6258C" w:rsidRDefault="00D617AB" w:rsidP="00D617AB">
                              <w:pPr>
                                <w:rPr>
                                  <w:rStyle w:val="ekvlsung"/>
                                </w:rPr>
                              </w:pPr>
                              <w:r w:rsidRPr="00F6258C">
                                <w:rPr>
                                  <w:rStyle w:val="ekvlsung"/>
                                </w:rPr>
                                <w:t>Bast</w:t>
                              </w:r>
                            </w:p>
                          </w:txbxContent>
                        </v:textbox>
                      </v:shape>
                      <v:shape id="Textfeld 27" o:spid="_x0000_s1042" type="#_x0000_t202" style="position:absolute;left:-39;top:-955;width:6266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        <v:textbox>
                          <w:txbxContent>
                            <w:p w14:paraId="231B6B28" w14:textId="77777777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  <w:r w:rsidRPr="00F6258C">
                                <w:rPr>
                                  <w:rStyle w:val="ekvlsung"/>
                                </w:rPr>
                                <w:t>Borke</w:t>
                              </w:r>
                            </w:p>
                          </w:txbxContent>
                        </v:textbox>
                      </v:shape>
                      <v:shape id="Textfeld 28" o:spid="_x0000_s1043" type="#_x0000_t202" style="position:absolute;left:40779;top:24254;width:8535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        <v:textbox>
                          <w:txbxContent>
                            <w:p w14:paraId="5E30C436" w14:textId="77777777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  <w:r w:rsidRPr="00F6258C">
                                <w:rPr>
                                  <w:rStyle w:val="ekvlsung"/>
                                </w:rPr>
                                <w:t>Frühholz</w:t>
                              </w:r>
                            </w:p>
                          </w:txbxContent>
                        </v:textbox>
                      </v:shape>
                      <v:shape id="Textfeld 29" o:spid="_x0000_s1044" type="#_x0000_t202" style="position:absolute;left:51156;top:21945;width:685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        <v:textbox>
                          <w:txbxContent>
                            <w:p w14:paraId="41076DF3" w14:textId="77777777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  <w:r w:rsidRPr="00F6258C">
                                <w:rPr>
                                  <w:rStyle w:val="ekvlsung"/>
                                </w:rPr>
                                <w:t>Holz</w:t>
                              </w:r>
                            </w:p>
                          </w:txbxContent>
                        </v:textbox>
                      </v:shape>
                      <v:shape id="Textfeld 30" o:spid="_x0000_s1045" type="#_x0000_t202" style="position:absolute;left:30981;top:26757;width:8877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cC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As4jcCvwAAANsAAAAPAAAAAAAA&#10;AAAAAAAAAAcCAABkcnMvZG93bnJldi54bWxQSwUGAAAAAAMAAwC3AAAA8wIAAAAA&#10;" fillcolor="white [3201]" strokeweight=".5pt">
                        <v:textbox>
                          <w:txbxContent>
                            <w:p w14:paraId="27B32CB6" w14:textId="77777777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  <w:r w:rsidRPr="00F6258C">
                                <w:rPr>
                                  <w:rStyle w:val="ekvlsung"/>
                                </w:rPr>
                                <w:t>Spätholz</w:t>
                              </w:r>
                            </w:p>
                          </w:txbxContent>
                        </v:textbox>
                      </v:shape>
                      <v:shape id="Textfeld 31" o:spid="_x0000_s1046" type="#_x0000_t202" style="position:absolute;left:12962;top:26517;width:722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KZwgAAANsAAAAPAAAAZHJzL2Rvd25yZXYueG1sRI9BawIx&#10;FITvhf6H8Aq91awW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BDrpKZwgAAANsAAAAPAAAA&#10;AAAAAAAAAAAAAAcCAABkcnMvZG93bnJldi54bWxQSwUGAAAAAAMAAwC3AAAA9gIAAAAA&#10;" fillcolor="white [3201]" strokeweight=".5pt">
                        <v:textbox>
                          <w:txbxContent>
                            <w:p w14:paraId="33E19F2D" w14:textId="77777777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  <w:r w:rsidRPr="00F6258C">
                                <w:rPr>
                                  <w:rStyle w:val="ekvlsung"/>
                                </w:rPr>
                                <w:t>Rinde</w:t>
                              </w:r>
                            </w:p>
                          </w:txbxContent>
                        </v:textbox>
                      </v:shape>
                      <v:shape id="Textfeld 32" o:spid="_x0000_s1047" type="#_x0000_t202" style="position:absolute;left:44243;top:-741;width:12269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zu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CzfAzuwgAAANsAAAAPAAAA&#10;AAAAAAAAAAAAAAcCAABkcnMvZG93bnJldi54bWxQSwUGAAAAAAMAAwC3AAAA9gIAAAAA&#10;" fillcolor="white [3201]" strokeweight=".5pt">
                        <v:textbox>
                          <w:txbxContent>
                            <w:p w14:paraId="4A8D03A0" w14:textId="77777777" w:rsidR="00D617AB" w:rsidRPr="00F6258C" w:rsidRDefault="00D617AB" w:rsidP="00D617AB">
                              <w:pPr>
                                <w:jc w:val="center"/>
                                <w:rPr>
                                  <w:rStyle w:val="ekvlsung"/>
                                </w:rPr>
                              </w:pPr>
                              <w:r w:rsidRPr="00F6258C">
                                <w:rPr>
                                  <w:rStyle w:val="ekvlsung"/>
                                </w:rPr>
                                <w:t>Markstrahl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D0045F4" w14:textId="77777777" w:rsidR="00D617AB" w:rsidRDefault="00D617AB" w:rsidP="00D617AB"/>
    <w:p w14:paraId="7E8871F6" w14:textId="77777777" w:rsidR="00D617AB" w:rsidRPr="00D0464D" w:rsidRDefault="00D617AB" w:rsidP="00D617AB"/>
    <w:p w14:paraId="5388DFC7" w14:textId="3623EF44" w:rsidR="00D617AB" w:rsidRPr="00287B24" w:rsidRDefault="00D617AB" w:rsidP="00D617A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112D9A2" wp14:editId="1B33CF2E">
            <wp:extent cx="215900" cy="21590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DC769" w14:textId="77777777" w:rsidR="00D617AB" w:rsidRDefault="00D617AB" w:rsidP="00D617AB">
      <w:pPr>
        <w:pStyle w:val="ekvaufgabe"/>
      </w:pPr>
      <w:r>
        <w:rPr>
          <w:rStyle w:val="ekvnummerierung"/>
        </w:rPr>
        <w:t>2</w:t>
      </w:r>
      <w:r>
        <w:rPr>
          <w:rStyle w:val="ekvnummerierung"/>
        </w:rPr>
        <w:tab/>
      </w:r>
      <w:r w:rsidRPr="002F1889">
        <w:t>Bäume</w:t>
      </w:r>
      <w:r>
        <w:t xml:space="preserve"> wachsen ihr Leben lang. Sie bilden jedes Jahr einen neuen Jahresring. Bestimme das Alter des Baumes aus der Grafik in Aufgabe 1, als er gefällt wurde. </w:t>
      </w:r>
      <w:r>
        <w:br/>
      </w:r>
    </w:p>
    <w:p w14:paraId="56D7D31F" w14:textId="77777777" w:rsidR="00D617AB" w:rsidRDefault="00D617AB" w:rsidP="00D617AB">
      <w:pPr>
        <w:pStyle w:val="ekvaufgabe"/>
      </w:pPr>
      <w:r>
        <w:t>Ergänze den Satz:</w:t>
      </w:r>
    </w:p>
    <w:p w14:paraId="30CB2D25" w14:textId="77777777" w:rsidR="00D617AB" w:rsidRDefault="00D617AB" w:rsidP="00D617AB">
      <w:pPr>
        <w:pStyle w:val="ekvschreiblinie"/>
      </w:pPr>
      <w:r>
        <w:t xml:space="preserve">Der Baum war </w:t>
      </w:r>
      <w:r w:rsidRPr="00475BC8">
        <w:rPr>
          <w:rStyle w:val="ekvlsungunterstrichen"/>
        </w:rPr>
        <w:t xml:space="preserve">     29 Jahre</w:t>
      </w:r>
      <w:r>
        <w:rPr>
          <w:rStyle w:val="ekvlsungunterstrichen"/>
        </w:rPr>
        <w:t xml:space="preserve">      </w:t>
      </w:r>
      <w:r w:rsidRPr="00475BC8">
        <w:t>alt</w:t>
      </w:r>
      <w:r>
        <w:t>, als er gefällt wurde.</w:t>
      </w:r>
    </w:p>
    <w:p w14:paraId="7D8FB8F5" w14:textId="77777777" w:rsidR="00D617AB" w:rsidRDefault="00D617AB" w:rsidP="00D617AB"/>
    <w:p w14:paraId="0DB78B03" w14:textId="77777777" w:rsidR="00D617AB" w:rsidRPr="00D0464D" w:rsidRDefault="00D617AB" w:rsidP="00D617AB"/>
    <w:p w14:paraId="555CBD3E" w14:textId="5746348D" w:rsidR="00D617AB" w:rsidRPr="00716152" w:rsidRDefault="00D617AB" w:rsidP="00D617A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D9FDB73" wp14:editId="68B2860B">
            <wp:extent cx="215900" cy="21590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4D47B" w14:textId="77777777" w:rsidR="00D617AB" w:rsidRPr="00287B24" w:rsidRDefault="00D617AB" w:rsidP="00D617AB">
      <w:pPr>
        <w:pStyle w:val="ekvpicto"/>
        <w:framePr w:wrap="around"/>
      </w:pPr>
    </w:p>
    <w:p w14:paraId="3CE84E2C" w14:textId="77777777" w:rsidR="00D617AB" w:rsidRDefault="00D617AB" w:rsidP="00D617AB">
      <w:pPr>
        <w:pStyle w:val="ekvaufgabe2-4sp"/>
      </w:pPr>
      <w:r>
        <w:rPr>
          <w:rStyle w:val="ekvnummerierung"/>
        </w:rPr>
        <w:t>3</w:t>
      </w:r>
      <w:r>
        <w:rPr>
          <w:rStyle w:val="ekvnummerierung"/>
        </w:rPr>
        <w:tab/>
      </w:r>
      <w:r w:rsidRPr="003313A5">
        <w:t xml:space="preserve">Ergänze </w:t>
      </w:r>
      <w:r>
        <w:t xml:space="preserve">den Lückentext. </w:t>
      </w:r>
    </w:p>
    <w:p w14:paraId="370BBF82" w14:textId="77777777" w:rsidR="00D617AB" w:rsidRDefault="00D617AB" w:rsidP="00D617AB">
      <w:pPr>
        <w:pStyle w:val="ekvschreiblinie"/>
      </w:pPr>
      <w:r w:rsidRPr="00AD4389">
        <w:t>Die</w:t>
      </w:r>
      <w:r>
        <w:t xml:space="preserve">  </w:t>
      </w:r>
      <w:r w:rsidRPr="00D06844">
        <w:rPr>
          <w:rStyle w:val="ekvlsungunterstrichen"/>
        </w:rPr>
        <w:t xml:space="preserve">  </w:t>
      </w:r>
      <w:r>
        <w:rPr>
          <w:rStyle w:val="ekvlsungunterstrichen"/>
        </w:rPr>
        <w:t xml:space="preserve"> </w:t>
      </w:r>
      <w:r w:rsidRPr="00D06844">
        <w:rPr>
          <w:rStyle w:val="ekvlsungunterstrichen"/>
        </w:rPr>
        <w:t xml:space="preserve"> Borke </w:t>
      </w:r>
      <w:r>
        <w:rPr>
          <w:rStyle w:val="ekvlsungunterstrichen"/>
        </w:rPr>
        <w:t xml:space="preserve">    </w:t>
      </w:r>
      <w:r>
        <w:t xml:space="preserve"> umhüllt und schützt den </w:t>
      </w:r>
      <w:r w:rsidRPr="00D06844">
        <w:rPr>
          <w:rStyle w:val="ekvlsungunterstrichen"/>
        </w:rPr>
        <w:t xml:space="preserve">       Baumstamm</w:t>
      </w:r>
      <w:r>
        <w:rPr>
          <w:rStyle w:val="ekvlsungunterstrichen"/>
        </w:rPr>
        <w:t xml:space="preserve">       </w:t>
      </w:r>
      <w:r>
        <w:t xml:space="preserve">. Darunter liegt der </w:t>
      </w:r>
      <w:r w:rsidRPr="00D06844">
        <w:rPr>
          <w:rStyle w:val="ekvlsungunterstrichen"/>
        </w:rPr>
        <w:t xml:space="preserve"> </w:t>
      </w:r>
      <w:r>
        <w:rPr>
          <w:rStyle w:val="ekvlsungunterstrichen"/>
        </w:rPr>
        <w:t xml:space="preserve">     </w:t>
      </w:r>
      <w:r w:rsidRPr="00D06844">
        <w:rPr>
          <w:rStyle w:val="ekvlsungunterstrichen"/>
        </w:rPr>
        <w:t xml:space="preserve"> Bast</w:t>
      </w:r>
      <w:r>
        <w:rPr>
          <w:rStyle w:val="ekvlsungunterstrichen"/>
        </w:rPr>
        <w:t xml:space="preserve">       </w:t>
      </w:r>
      <w:r>
        <w:t xml:space="preserve">. Dort </w:t>
      </w:r>
      <w:r>
        <w:br/>
        <w:t xml:space="preserve">werden die </w:t>
      </w:r>
      <w:r w:rsidRPr="00D06844">
        <w:rPr>
          <w:rStyle w:val="ekvlsungunterstrichen"/>
        </w:rPr>
        <w:t xml:space="preserve">      Nährstoffe </w:t>
      </w:r>
      <w:r>
        <w:rPr>
          <w:rStyle w:val="ekvlsungunterstrichen"/>
        </w:rPr>
        <w:t xml:space="preserve">       </w:t>
      </w:r>
      <w:r>
        <w:t xml:space="preserve"> zu allen Teilen des Baumes transportiert. Borke und Bast bilden die </w:t>
      </w:r>
      <w:r>
        <w:br/>
      </w:r>
      <w:r>
        <w:rPr>
          <w:rStyle w:val="ekvlsungunterstrichen"/>
        </w:rPr>
        <w:t xml:space="preserve">    </w:t>
      </w:r>
      <w:r w:rsidRPr="00D06844">
        <w:rPr>
          <w:rStyle w:val="ekvlsungunterstrichen"/>
        </w:rPr>
        <w:t>Rinde</w:t>
      </w:r>
      <w:r>
        <w:rPr>
          <w:rStyle w:val="ekvlsungunterstrichen"/>
        </w:rPr>
        <w:t xml:space="preserve">    </w:t>
      </w:r>
      <w:r>
        <w:t>.</w:t>
      </w:r>
      <w:r w:rsidRPr="00D06844">
        <w:t xml:space="preserve"> </w:t>
      </w:r>
      <w:r>
        <w:t xml:space="preserve">Der größte Teil des </w:t>
      </w:r>
      <w:r>
        <w:rPr>
          <w:rStyle w:val="ekvlsungunterstrichen"/>
        </w:rPr>
        <w:t xml:space="preserve">    Stamms    </w:t>
      </w:r>
      <w:r>
        <w:t xml:space="preserve"> besteht aus dem </w:t>
      </w:r>
      <w:r w:rsidRPr="00D06844">
        <w:rPr>
          <w:rStyle w:val="ekvlsungunterstrichen"/>
        </w:rPr>
        <w:t xml:space="preserve"> </w:t>
      </w:r>
      <w:r>
        <w:rPr>
          <w:rStyle w:val="ekvlsungunterstrichen"/>
        </w:rPr>
        <w:t xml:space="preserve"> </w:t>
      </w:r>
      <w:r w:rsidRPr="00D06844">
        <w:rPr>
          <w:rStyle w:val="ekvlsungunterstrichen"/>
        </w:rPr>
        <w:t xml:space="preserve"> </w:t>
      </w:r>
      <w:r>
        <w:rPr>
          <w:rStyle w:val="ekvlsungunterstrichen"/>
        </w:rPr>
        <w:t xml:space="preserve">   </w:t>
      </w:r>
      <w:r w:rsidRPr="00D06844">
        <w:rPr>
          <w:rStyle w:val="ekvlsungunterstrichen"/>
        </w:rPr>
        <w:t>Holz</w:t>
      </w:r>
      <w:r>
        <w:rPr>
          <w:rStyle w:val="ekvlsungunterstrichen"/>
        </w:rPr>
        <w:t xml:space="preserve">      </w:t>
      </w:r>
      <w:r>
        <w:t>.</w:t>
      </w:r>
      <w:r w:rsidRPr="003A7F66">
        <w:t xml:space="preserve"> </w:t>
      </w:r>
      <w:r>
        <w:t>Das Holz macht den Baum</w:t>
      </w:r>
      <w:r>
        <w:br/>
      </w:r>
      <w:r w:rsidRPr="00D06844">
        <w:rPr>
          <w:rStyle w:val="ekvlsungunterstrichen"/>
        </w:rPr>
        <w:t xml:space="preserve"> </w:t>
      </w:r>
      <w:r>
        <w:rPr>
          <w:rStyle w:val="ekvlsungunterstrichen"/>
        </w:rPr>
        <w:t xml:space="preserve">    </w:t>
      </w:r>
      <w:r w:rsidRPr="00D06844">
        <w:rPr>
          <w:rStyle w:val="ekvlsungunterstrichen"/>
        </w:rPr>
        <w:t xml:space="preserve"> stabil</w:t>
      </w:r>
      <w:r>
        <w:rPr>
          <w:rStyle w:val="ekvlsungunterstrichen"/>
        </w:rPr>
        <w:t xml:space="preserve">      </w:t>
      </w:r>
      <w:r>
        <w:t>.</w:t>
      </w:r>
      <w:r w:rsidRPr="00D06844">
        <w:t xml:space="preserve"> </w:t>
      </w:r>
      <w:r>
        <w:t xml:space="preserve">Im Holz transportiert der Baum Wasser und </w:t>
      </w:r>
      <w:r w:rsidRPr="00D06844">
        <w:rPr>
          <w:rStyle w:val="ekvlsungunterstrichen"/>
        </w:rPr>
        <w:t xml:space="preserve">         Mineralstoffe </w:t>
      </w:r>
      <w:r>
        <w:rPr>
          <w:rStyle w:val="ekvlsungunterstrichen"/>
        </w:rPr>
        <w:t xml:space="preserve">         </w:t>
      </w:r>
      <w:r>
        <w:t xml:space="preserve">. Zwischen dem </w:t>
      </w:r>
      <w:r>
        <w:br/>
        <w:t xml:space="preserve">Holz und der Rinde liegt das </w:t>
      </w:r>
      <w:r w:rsidRPr="00D06844">
        <w:rPr>
          <w:rStyle w:val="ekvlsungunterstrichen"/>
        </w:rPr>
        <w:t xml:space="preserve">   </w:t>
      </w:r>
      <w:r>
        <w:rPr>
          <w:rStyle w:val="ekvlsungunterstrichen"/>
        </w:rPr>
        <w:t xml:space="preserve">   </w:t>
      </w:r>
      <w:r w:rsidRPr="00D06844">
        <w:rPr>
          <w:rStyle w:val="ekvlsungunterstrichen"/>
        </w:rPr>
        <w:t xml:space="preserve">  Kambium</w:t>
      </w:r>
      <w:r>
        <w:rPr>
          <w:rStyle w:val="ekvlsungunterstrichen"/>
        </w:rPr>
        <w:t xml:space="preserve">        </w:t>
      </w:r>
      <w:r>
        <w:t xml:space="preserve">. Das Kambium ist die </w:t>
      </w:r>
      <w:r w:rsidRPr="0042048A">
        <w:t>Wachstumsschicht</w:t>
      </w:r>
      <w:r>
        <w:t xml:space="preserve">. Es bildet nach </w:t>
      </w:r>
      <w:r>
        <w:br/>
        <w:t xml:space="preserve">außen Bastzellen und nach </w:t>
      </w:r>
      <w:r>
        <w:rPr>
          <w:rStyle w:val="ekvlsungunterstrichen"/>
        </w:rPr>
        <w:t xml:space="preserve">       innen       </w:t>
      </w:r>
      <w:r>
        <w:t xml:space="preserve"> Gefäßzellen. So wird der Stamm immer </w:t>
      </w:r>
      <w:r w:rsidRPr="00D06844">
        <w:rPr>
          <w:rStyle w:val="ekvlsungunterstrichen"/>
        </w:rPr>
        <w:t xml:space="preserve">  </w:t>
      </w:r>
      <w:r>
        <w:rPr>
          <w:rStyle w:val="ekvlsungunterstrichen"/>
        </w:rPr>
        <w:t xml:space="preserve">    </w:t>
      </w:r>
      <w:r w:rsidRPr="00D06844">
        <w:rPr>
          <w:rStyle w:val="ekvlsungunterstrichen"/>
        </w:rPr>
        <w:t xml:space="preserve"> dicker</w:t>
      </w:r>
      <w:r>
        <w:rPr>
          <w:rStyle w:val="ekvlsungunterstrichen"/>
        </w:rPr>
        <w:t xml:space="preserve">       </w:t>
      </w:r>
      <w:r>
        <w:t xml:space="preserve">. </w:t>
      </w:r>
      <w:r>
        <w:br/>
        <w:t xml:space="preserve">Im Frühjahr bildet das Kambium große, helle Holzzellen. Das ist das </w:t>
      </w:r>
      <w:r w:rsidRPr="00D06844">
        <w:rPr>
          <w:rStyle w:val="ekvlsungunterstrichen"/>
        </w:rPr>
        <w:t xml:space="preserve">  </w:t>
      </w:r>
      <w:r>
        <w:rPr>
          <w:rStyle w:val="ekvlsungunterstrichen"/>
        </w:rPr>
        <w:t xml:space="preserve"> </w:t>
      </w:r>
      <w:r w:rsidRPr="00D06844">
        <w:rPr>
          <w:rStyle w:val="ekvlsungunterstrichen"/>
        </w:rPr>
        <w:t xml:space="preserve">   Frühholz</w:t>
      </w:r>
      <w:r>
        <w:rPr>
          <w:rStyle w:val="ekvlsungunterstrichen"/>
        </w:rPr>
        <w:t xml:space="preserve">      </w:t>
      </w:r>
      <w:r>
        <w:t xml:space="preserve">. Im Sommer bildet das </w:t>
      </w:r>
      <w:r>
        <w:br/>
        <w:t xml:space="preserve">Kambium </w:t>
      </w:r>
      <w:r w:rsidRPr="00D06844">
        <w:rPr>
          <w:rStyle w:val="ekvlsungunterstrichen"/>
        </w:rPr>
        <w:t xml:space="preserve"> </w:t>
      </w:r>
      <w:r>
        <w:rPr>
          <w:rStyle w:val="ekvlsungunterstrichen"/>
        </w:rPr>
        <w:t xml:space="preserve"> </w:t>
      </w:r>
      <w:r w:rsidRPr="00D06844">
        <w:rPr>
          <w:rStyle w:val="ekvlsungunterstrichen"/>
        </w:rPr>
        <w:t xml:space="preserve">   kleinere </w:t>
      </w:r>
      <w:r>
        <w:rPr>
          <w:rStyle w:val="ekvlsungunterstrichen"/>
        </w:rPr>
        <w:t xml:space="preserve">     </w:t>
      </w:r>
      <w:r>
        <w:t xml:space="preserve"> dunklere Holzzellen. Das ist das </w:t>
      </w:r>
      <w:r w:rsidRPr="00D06844">
        <w:rPr>
          <w:rStyle w:val="ekvlsungunterstrichen"/>
        </w:rPr>
        <w:t xml:space="preserve">    </w:t>
      </w:r>
      <w:r>
        <w:rPr>
          <w:rStyle w:val="ekvlsungunterstrichen"/>
        </w:rPr>
        <w:t xml:space="preserve"> </w:t>
      </w:r>
      <w:r w:rsidRPr="00D06844">
        <w:rPr>
          <w:rStyle w:val="ekvlsungunterstrichen"/>
        </w:rPr>
        <w:t xml:space="preserve"> Spätholz</w:t>
      </w:r>
      <w:r>
        <w:rPr>
          <w:rStyle w:val="ekvlsungunterstrichen"/>
        </w:rPr>
        <w:t xml:space="preserve">      </w:t>
      </w:r>
      <w:r>
        <w:t xml:space="preserve">. Frühholz und Spätholz bilden </w:t>
      </w:r>
      <w:r>
        <w:br/>
        <w:t xml:space="preserve">die </w:t>
      </w:r>
      <w:r w:rsidRPr="00D06844">
        <w:rPr>
          <w:rStyle w:val="ekvlsungunterstrichen"/>
        </w:rPr>
        <w:t xml:space="preserve">     Jahresringe</w:t>
      </w:r>
      <w:r>
        <w:rPr>
          <w:rStyle w:val="ekvlsungunterstrichen"/>
        </w:rPr>
        <w:t xml:space="preserve">     </w:t>
      </w:r>
      <w:r>
        <w:t xml:space="preserve">. An den Jahresringen kann man das </w:t>
      </w:r>
      <w:r w:rsidRPr="00D06844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</w:t>
      </w:r>
      <w:r w:rsidRPr="00D06844">
        <w:rPr>
          <w:rStyle w:val="ekvlsungunterstrichen"/>
        </w:rPr>
        <w:t xml:space="preserve">  Alter </w:t>
      </w:r>
      <w:r>
        <w:rPr>
          <w:rStyle w:val="ekvlsungunterstrichen"/>
        </w:rPr>
        <w:t xml:space="preserve">       </w:t>
      </w:r>
      <w:r>
        <w:t xml:space="preserve"> des Baumes ablesen.</w:t>
      </w:r>
    </w:p>
    <w:p w14:paraId="58BEA9AE" w14:textId="77777777" w:rsidR="00D617AB" w:rsidRDefault="00D617AB" w:rsidP="00D617AB">
      <w:pPr>
        <w:sectPr w:rsidR="00D617AB" w:rsidSect="00D617AB">
          <w:footerReference w:type="default" r:id="rId19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tbl>
      <w:tblPr>
        <w:tblW w:w="11001" w:type="dxa"/>
        <w:tblInd w:w="-823" w:type="dxa"/>
        <w:tblLayout w:type="fixed"/>
        <w:tblLook w:val="01E0" w:firstRow="1" w:lastRow="1" w:firstColumn="1" w:lastColumn="1" w:noHBand="0" w:noVBand="0"/>
      </w:tblPr>
      <w:tblGrid>
        <w:gridCol w:w="822"/>
        <w:gridCol w:w="3855"/>
        <w:gridCol w:w="1321"/>
        <w:gridCol w:w="2040"/>
        <w:gridCol w:w="2963"/>
      </w:tblGrid>
      <w:tr w:rsidR="00D617AB" w:rsidRPr="00850167" w14:paraId="2945B467" w14:textId="77777777" w:rsidTr="002C2A6A">
        <w:trPr>
          <w:trHeight w:hRule="exact" w:val="510"/>
        </w:trPr>
        <w:tc>
          <w:tcPr>
            <w:tcW w:w="822" w:type="dxa"/>
            <w:noWrap/>
            <w:vAlign w:val="bottom"/>
          </w:tcPr>
          <w:p w14:paraId="25804EAE" w14:textId="77777777" w:rsidR="00D617AB" w:rsidRPr="00850167" w:rsidRDefault="00D617AB" w:rsidP="002C2A6A">
            <w:pPr>
              <w:pageBreakBefore/>
            </w:pPr>
            <w:r w:rsidRPr="00850167">
              <w:lastRenderedPageBreak/>
              <w:br w:type="column"/>
            </w:r>
          </w:p>
        </w:tc>
        <w:tc>
          <w:tcPr>
            <w:tcW w:w="3855" w:type="dxa"/>
            <w:noWrap/>
            <w:vAlign w:val="bottom"/>
          </w:tcPr>
          <w:p w14:paraId="46573437" w14:textId="77777777" w:rsidR="00D617AB" w:rsidRPr="00850167" w:rsidRDefault="00D617AB" w:rsidP="002C2A6A">
            <w:pPr>
              <w:pStyle w:val="ekvkvnummer"/>
            </w:pPr>
            <w:r w:rsidRPr="00850167">
              <w:rPr>
                <w:noProof/>
              </w:rPr>
              <w:drawing>
                <wp:inline distT="0" distB="0" distL="0" distR="0" wp14:anchorId="23CD47D6" wp14:editId="1549AF8A">
                  <wp:extent cx="215900" cy="215900"/>
                  <wp:effectExtent l="0" t="0" r="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c_tipp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50167">
              <w:rPr>
                <w:rStyle w:val="ekvfett"/>
              </w:rPr>
              <w:t xml:space="preserve"> Hilfen zu den Aufgaben</w:t>
            </w:r>
          </w:p>
        </w:tc>
        <w:tc>
          <w:tcPr>
            <w:tcW w:w="1321" w:type="dxa"/>
            <w:noWrap/>
            <w:vAlign w:val="bottom"/>
          </w:tcPr>
          <w:p w14:paraId="1A7AF501" w14:textId="77777777" w:rsidR="00D617AB" w:rsidRPr="00850167" w:rsidRDefault="00D617AB" w:rsidP="002C2A6A">
            <w:pPr>
              <w:pStyle w:val="ekvkolumnentitel"/>
            </w:pPr>
          </w:p>
        </w:tc>
        <w:tc>
          <w:tcPr>
            <w:tcW w:w="2040" w:type="dxa"/>
            <w:noWrap/>
            <w:vAlign w:val="bottom"/>
          </w:tcPr>
          <w:p w14:paraId="7A15E4BA" w14:textId="77777777" w:rsidR="00D617AB" w:rsidRPr="00850167" w:rsidRDefault="00D617AB" w:rsidP="002C2A6A">
            <w:pPr>
              <w:pStyle w:val="ekvkolumnentitel"/>
            </w:pPr>
          </w:p>
        </w:tc>
        <w:tc>
          <w:tcPr>
            <w:tcW w:w="2963" w:type="dxa"/>
            <w:noWrap/>
            <w:vAlign w:val="bottom"/>
          </w:tcPr>
          <w:p w14:paraId="34F4AAB5" w14:textId="77777777" w:rsidR="00D617AB" w:rsidRPr="00850167" w:rsidRDefault="00D617AB" w:rsidP="002C2A6A">
            <w:pPr>
              <w:pStyle w:val="ekvkolumnentitel"/>
            </w:pPr>
            <w:r w:rsidRPr="00850167">
              <w:t xml:space="preserve">Kopiervorlage </w:t>
            </w:r>
            <w:r>
              <w:t>4</w:t>
            </w:r>
          </w:p>
        </w:tc>
      </w:tr>
      <w:tr w:rsidR="00D617AB" w:rsidRPr="00850167" w14:paraId="20C2922E" w14:textId="77777777" w:rsidTr="002C2A6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22" w:type="dxa"/>
            <w:noWrap/>
            <w:vAlign w:val="bottom"/>
          </w:tcPr>
          <w:p w14:paraId="7226944E" w14:textId="77777777" w:rsidR="00D617AB" w:rsidRPr="00850167" w:rsidRDefault="00D617AB" w:rsidP="002C2A6A"/>
        </w:tc>
        <w:tc>
          <w:tcPr>
            <w:tcW w:w="10179" w:type="dxa"/>
            <w:gridSpan w:val="4"/>
            <w:noWrap/>
            <w:vAlign w:val="bottom"/>
          </w:tcPr>
          <w:p w14:paraId="4D1459B7" w14:textId="27B1203F" w:rsidR="00D617AB" w:rsidRPr="00850167" w:rsidRDefault="00D617AB" w:rsidP="002C2A6A">
            <w:r w:rsidRPr="00850167">
              <w:rPr>
                <w:noProof/>
                <w:lang w:eastAsia="de-DE"/>
              </w:rPr>
              <w:drawing>
                <wp:anchor distT="0" distB="0" distL="114300" distR="114300" simplePos="0" relativeHeight="251689984" behindDoc="1" locked="0" layoutInCell="1" allowOverlap="1" wp14:anchorId="46E00FF5" wp14:editId="1CD10724">
                  <wp:simplePos x="0" y="0"/>
                  <wp:positionH relativeFrom="column">
                    <wp:posOffset>-561975</wp:posOffset>
                  </wp:positionH>
                  <wp:positionV relativeFrom="paragraph">
                    <wp:posOffset>-478790</wp:posOffset>
                  </wp:positionV>
                  <wp:extent cx="6984000" cy="327600"/>
                  <wp:effectExtent l="0" t="0" r="0" b="0"/>
                  <wp:wrapNone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isma_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0" cy="3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36EBA3D" w14:textId="77777777" w:rsidR="00D617AB" w:rsidRPr="00536A39" w:rsidRDefault="00D617AB" w:rsidP="00D617AB">
      <w:pPr>
        <w:pStyle w:val="ekvaufgabe"/>
        <w:rPr>
          <w:rStyle w:val="ekvkursiv"/>
        </w:rPr>
      </w:pPr>
      <w:r w:rsidRPr="00FA0967">
        <w:rPr>
          <w:rStyle w:val="ekvnummerierung"/>
        </w:rPr>
        <w:t>1</w:t>
      </w:r>
      <w:r w:rsidRPr="00FA0967">
        <w:tab/>
        <w:t xml:space="preserve">Die folgenden Wörter musst du einsetzen. </w:t>
      </w:r>
      <w:r w:rsidRPr="00536A39">
        <w:rPr>
          <w:rStyle w:val="ekvkursiv"/>
        </w:rPr>
        <w:t>Kambium, Holz, Markstrahl, Bast, Borke, Frühholz, Rinde, Spätholz,</w:t>
      </w:r>
      <w:r w:rsidRPr="00FA0967">
        <w:t xml:space="preserve"> </w:t>
      </w:r>
      <w:r w:rsidRPr="00536A39">
        <w:rPr>
          <w:rStyle w:val="ekvkursiv"/>
        </w:rPr>
        <w:t>Jahresring</w:t>
      </w:r>
    </w:p>
    <w:p w14:paraId="29EB9399" w14:textId="77777777" w:rsidR="00D617AB" w:rsidRPr="00536A39" w:rsidRDefault="00D617AB" w:rsidP="00D617AB"/>
    <w:p w14:paraId="4D8A1B77" w14:textId="77777777" w:rsidR="00D617AB" w:rsidRPr="00536A39" w:rsidRDefault="00D617AB" w:rsidP="00D617AB"/>
    <w:p w14:paraId="464C77A0" w14:textId="77777777" w:rsidR="00D617AB" w:rsidRDefault="00D617AB" w:rsidP="00D617AB">
      <w:pPr>
        <w:pStyle w:val="ekvaufgabe"/>
      </w:pPr>
      <w:r w:rsidRPr="005A351A">
        <w:rPr>
          <w:rStyle w:val="ekvnummerierung"/>
        </w:rPr>
        <w:t>2</w:t>
      </w:r>
      <w:r>
        <w:tab/>
      </w:r>
      <w:r>
        <w:rPr>
          <w:lang w:eastAsia="de-DE"/>
        </w:rPr>
        <w:t>Um das Alter des Baumes zu bestimmen, musst du die Jahresringe zählen. Ein Jahresring ist ein dunkler und ein heller Streifen zusammen.</w:t>
      </w:r>
      <w:r w:rsidRPr="00520817">
        <w:t xml:space="preserve"> </w:t>
      </w:r>
    </w:p>
    <w:p w14:paraId="7E961554" w14:textId="77777777" w:rsidR="00D617AB" w:rsidRPr="00536A39" w:rsidRDefault="00D617AB" w:rsidP="00D617AB"/>
    <w:p w14:paraId="5EBD4068" w14:textId="77777777" w:rsidR="00D617AB" w:rsidRPr="00536A39" w:rsidRDefault="00D617AB" w:rsidP="00D617AB"/>
    <w:p w14:paraId="1D5CD097" w14:textId="77777777" w:rsidR="00D617AB" w:rsidRDefault="00D617AB" w:rsidP="00D617AB">
      <w:pPr>
        <w:pStyle w:val="ekvaufgabe"/>
      </w:pPr>
      <w:r w:rsidRPr="005964F2">
        <w:rPr>
          <w:rStyle w:val="ekvnummerierung"/>
        </w:rPr>
        <w:t>3</w:t>
      </w:r>
      <w:r>
        <w:tab/>
        <w:t>Nimm die Grafik zu Hilfe und nutze die Wörter aus der Wortliste.</w:t>
      </w:r>
    </w:p>
    <w:p w14:paraId="0CBAFF89" w14:textId="77777777" w:rsidR="00D617AB" w:rsidRDefault="00D617AB" w:rsidP="00D617AB">
      <w:pPr>
        <w:pStyle w:val="ekvgrundtexthalbe"/>
      </w:pPr>
    </w:p>
    <w:tbl>
      <w:tblPr>
        <w:tblStyle w:val="Tabellenraster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344"/>
      </w:tblGrid>
      <w:tr w:rsidR="00D617AB" w14:paraId="737AD2DD" w14:textId="77777777" w:rsidTr="002C2A6A">
        <w:tc>
          <w:tcPr>
            <w:tcW w:w="9344" w:type="dxa"/>
          </w:tcPr>
          <w:p w14:paraId="7CE9D39A" w14:textId="77777777" w:rsidR="00D617AB" w:rsidRDefault="00D617AB" w:rsidP="002C2A6A">
            <w:r>
              <w:t>Bast         Rinde         Baumstamm         Borke         Kambium         Mineralstoffe         Frühholz         kleinere</w:t>
            </w:r>
          </w:p>
          <w:p w14:paraId="3167BAED" w14:textId="77777777" w:rsidR="00D617AB" w:rsidRDefault="00D617AB" w:rsidP="002C2A6A">
            <w:r>
              <w:t>Holz         Spätholz         Stamm         Alter         Nährstoffe         Jahresring         innen         dicker         stabil</w:t>
            </w:r>
          </w:p>
        </w:tc>
      </w:tr>
    </w:tbl>
    <w:p w14:paraId="49F84E0A" w14:textId="77777777" w:rsidR="00D617AB" w:rsidRPr="00520817" w:rsidRDefault="00D617AB" w:rsidP="00D617AB"/>
    <w:p w14:paraId="55D6A2E2" w14:textId="77777777" w:rsidR="00D617AB" w:rsidRPr="00536A39" w:rsidRDefault="00D617AB" w:rsidP="00D617AB"/>
    <w:tbl>
      <w:tblPr>
        <w:tblW w:w="11000" w:type="dxa"/>
        <w:tblInd w:w="-8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D617AB" w:rsidRPr="0012048F" w14:paraId="5F1B8EE6" w14:textId="77777777" w:rsidTr="002C2A6A">
        <w:trPr>
          <w:trHeight w:hRule="exact" w:val="482"/>
        </w:trPr>
        <w:tc>
          <w:tcPr>
            <w:tcW w:w="818" w:type="dxa"/>
            <w:noWrap/>
            <w:vAlign w:val="bottom"/>
          </w:tcPr>
          <w:p w14:paraId="26339C5C" w14:textId="77777777" w:rsidR="00D617AB" w:rsidRPr="002016C5" w:rsidRDefault="00D617AB" w:rsidP="002C2A6A"/>
        </w:tc>
        <w:tc>
          <w:tcPr>
            <w:tcW w:w="10182" w:type="dxa"/>
            <w:gridSpan w:val="5"/>
            <w:noWrap/>
            <w:vAlign w:val="bottom"/>
          </w:tcPr>
          <w:p w14:paraId="25022A40" w14:textId="77777777" w:rsidR="00D617AB" w:rsidRPr="002016C5" w:rsidRDefault="00D617AB" w:rsidP="002C2A6A"/>
        </w:tc>
      </w:tr>
      <w:tr w:rsidR="00D617AB" w:rsidRPr="0012048F" w14:paraId="52B305A3" w14:textId="77777777" w:rsidTr="002C2A6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10"/>
        </w:trPr>
        <w:tc>
          <w:tcPr>
            <w:tcW w:w="818" w:type="dxa"/>
            <w:noWrap/>
            <w:vAlign w:val="bottom"/>
          </w:tcPr>
          <w:p w14:paraId="3F45E97E" w14:textId="77777777" w:rsidR="00D617AB" w:rsidRPr="002016C5" w:rsidRDefault="00D617AB" w:rsidP="002C2A6A"/>
        </w:tc>
        <w:tc>
          <w:tcPr>
            <w:tcW w:w="3856" w:type="dxa"/>
            <w:noWrap/>
            <w:vAlign w:val="bottom"/>
          </w:tcPr>
          <w:p w14:paraId="781B5BBD" w14:textId="77777777" w:rsidR="00D617AB" w:rsidRPr="0012048F" w:rsidRDefault="00D617AB" w:rsidP="002C2A6A">
            <w:pPr>
              <w:pStyle w:val="ekvkvnummer"/>
              <w:rPr>
                <w:rStyle w:val="ekvfett"/>
              </w:rPr>
            </w:pPr>
            <w:r w:rsidRPr="0012048F">
              <w:rPr>
                <w:rStyle w:val="ekvfett"/>
              </w:rPr>
              <w:t>EXTRA-Aufgaben</w:t>
            </w:r>
          </w:p>
        </w:tc>
        <w:tc>
          <w:tcPr>
            <w:tcW w:w="1321" w:type="dxa"/>
            <w:noWrap/>
            <w:vAlign w:val="bottom"/>
          </w:tcPr>
          <w:p w14:paraId="4C9B611D" w14:textId="77777777" w:rsidR="00D617AB" w:rsidRPr="0012048F" w:rsidRDefault="00D617AB" w:rsidP="002C2A6A">
            <w:pPr>
              <w:pStyle w:val="ekvkolumnentitel"/>
            </w:pPr>
          </w:p>
        </w:tc>
        <w:tc>
          <w:tcPr>
            <w:tcW w:w="2041" w:type="dxa"/>
            <w:noWrap/>
            <w:vAlign w:val="bottom"/>
          </w:tcPr>
          <w:p w14:paraId="7FE96E52" w14:textId="77777777" w:rsidR="00D617AB" w:rsidRPr="0012048F" w:rsidRDefault="00D617AB" w:rsidP="002C2A6A">
            <w:pPr>
              <w:pStyle w:val="ekvkolumnentitel"/>
            </w:pPr>
          </w:p>
        </w:tc>
        <w:tc>
          <w:tcPr>
            <w:tcW w:w="2081" w:type="dxa"/>
            <w:noWrap/>
            <w:vAlign w:val="bottom"/>
          </w:tcPr>
          <w:p w14:paraId="393A495C" w14:textId="77777777" w:rsidR="00D617AB" w:rsidRPr="0012048F" w:rsidRDefault="00D617AB" w:rsidP="002C2A6A">
            <w:pPr>
              <w:pStyle w:val="ekvkolumnentitel"/>
            </w:pPr>
            <w:r w:rsidRPr="0012048F">
              <w:t xml:space="preserve">Kopiervorlage </w:t>
            </w:r>
            <w:r>
              <w:t>4</w:t>
            </w:r>
          </w:p>
        </w:tc>
        <w:tc>
          <w:tcPr>
            <w:tcW w:w="883" w:type="dxa"/>
            <w:noWrap/>
            <w:vAlign w:val="bottom"/>
          </w:tcPr>
          <w:p w14:paraId="0C1D14C8" w14:textId="77777777" w:rsidR="00D617AB" w:rsidRPr="0012048F" w:rsidRDefault="00D617AB" w:rsidP="002C2A6A">
            <w:pPr>
              <w:pStyle w:val="ekvkapitel"/>
              <w:rPr>
                <w:color w:val="FFFFFF" w:themeColor="background1"/>
              </w:rPr>
            </w:pPr>
          </w:p>
        </w:tc>
      </w:tr>
      <w:tr w:rsidR="00D617AB" w:rsidRPr="0012048F" w14:paraId="75DA6675" w14:textId="77777777" w:rsidTr="002C2A6A">
        <w:trPr>
          <w:trHeight w:hRule="exact" w:val="255"/>
        </w:trPr>
        <w:tc>
          <w:tcPr>
            <w:tcW w:w="818" w:type="dxa"/>
            <w:noWrap/>
            <w:vAlign w:val="bottom"/>
          </w:tcPr>
          <w:p w14:paraId="38EC14E8" w14:textId="77777777" w:rsidR="00D617AB" w:rsidRPr="002016C5" w:rsidRDefault="00D617AB" w:rsidP="002C2A6A"/>
        </w:tc>
        <w:tc>
          <w:tcPr>
            <w:tcW w:w="10182" w:type="dxa"/>
            <w:gridSpan w:val="5"/>
            <w:noWrap/>
            <w:vAlign w:val="bottom"/>
          </w:tcPr>
          <w:p w14:paraId="53EAE830" w14:textId="23D9FE36" w:rsidR="00D617AB" w:rsidRPr="002016C5" w:rsidRDefault="00D617AB" w:rsidP="002C2A6A">
            <w:r w:rsidRPr="002016C5"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88960" behindDoc="1" locked="1" layoutInCell="1" allowOverlap="1" wp14:anchorId="1A0BC174" wp14:editId="50093CA8">
                      <wp:simplePos x="0" y="0"/>
                      <wp:positionH relativeFrom="column">
                        <wp:posOffset>-561975</wp:posOffset>
                      </wp:positionH>
                      <wp:positionV relativeFrom="paragraph">
                        <wp:posOffset>-572135</wp:posOffset>
                      </wp:positionV>
                      <wp:extent cx="6983095" cy="759460"/>
                      <wp:effectExtent l="0" t="0" r="8255" b="2540"/>
                      <wp:wrapNone/>
                      <wp:docPr id="33" name="Gruppieren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3095" cy="759460"/>
                                <a:chOff x="0" y="0"/>
                                <a:chExt cx="6983730" cy="759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Grafik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83730" cy="759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Grafik 3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2640" r="26696" b="38693"/>
                                <a:stretch/>
                              </pic:blipFill>
                              <pic:spPr bwMode="auto">
                                <a:xfrm>
                                  <a:off x="5065414" y="457200"/>
                                  <a:ext cx="45085" cy="1974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963B02" id="Gruppieren 33" o:spid="_x0000_s1026" style="position:absolute;margin-left:-44.25pt;margin-top:-45.05pt;width:549.85pt;height:59.8pt;z-index:-251627520;mso-width-relative:margin;mso-height-relative:margin" coordsize="69837,7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">
                      <v:shape id="Grafik 34" o:spid="_x0000_s1027" type="#_x0000_t75" style="position:absolute;width:69837;height:7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">
                        <v:imagedata r:id="rId16" o:title=""/>
                      </v:shape>
                      <v:shape id="Grafik 35" o:spid="_x0000_s1028" type="#_x0000_t75" style="position:absolute;left:50654;top:4572;width:450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">
                        <v:imagedata r:id="rId17" o:title="" cropbottom="25358f" cropleft="47605f" cropright="17495f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6997B5B" w14:textId="77777777" w:rsidR="00D617AB" w:rsidRDefault="00D617AB" w:rsidP="00D617AB">
      <w:pPr>
        <w:pStyle w:val="ekvgrundtexthalbe"/>
      </w:pPr>
    </w:p>
    <w:p w14:paraId="591E3EC7" w14:textId="77777777" w:rsidR="00D617AB" w:rsidRDefault="00D617AB" w:rsidP="00D617AB"/>
    <w:p w14:paraId="785B47A2" w14:textId="5BB898B3" w:rsidR="00D617AB" w:rsidRPr="00716152" w:rsidRDefault="00D617AB" w:rsidP="00D617A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0D68D7BE" wp14:editId="0A295E48">
            <wp:extent cx="215900" cy="21590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80EE8" w14:textId="77777777" w:rsidR="00D617AB" w:rsidRPr="00716152" w:rsidRDefault="00D617AB" w:rsidP="00D617AB">
      <w:pPr>
        <w:pStyle w:val="ekvpicto"/>
        <w:framePr w:wrap="around"/>
      </w:pPr>
    </w:p>
    <w:p w14:paraId="5BC0BA43" w14:textId="77777777" w:rsidR="00D617AB" w:rsidRDefault="00D617AB" w:rsidP="00D617AB">
      <w:pPr>
        <w:pStyle w:val="ekvaufgabe"/>
      </w:pPr>
      <w:r w:rsidRPr="00D52863">
        <w:rPr>
          <w:rStyle w:val="ekvnummerierung"/>
        </w:rPr>
        <w:t>4</w:t>
      </w:r>
      <w:r>
        <w:rPr>
          <w:rStyle w:val="ekvnummerierung"/>
        </w:rPr>
        <w:tab/>
      </w:r>
      <w:r>
        <w:t>Erkläre, warum anhaltende Hitze und Trockenheit im Sommer durch den Klimawandel den Bäumen schadet.</w:t>
      </w:r>
    </w:p>
    <w:tbl>
      <w:tblPr>
        <w:tblW w:w="9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D617AB" w:rsidRPr="00191C37" w14:paraId="75CBC73F" w14:textId="77777777" w:rsidTr="002C2A6A">
        <w:trPr>
          <w:trHeight w:val="454"/>
        </w:trPr>
        <w:tc>
          <w:tcPr>
            <w:tcW w:w="9354" w:type="dxa"/>
            <w:shd w:val="clear" w:color="auto" w:fill="auto"/>
            <w:vAlign w:val="bottom"/>
          </w:tcPr>
          <w:p w14:paraId="0BB69055" w14:textId="5FB9B42B" w:rsidR="00D617AB" w:rsidRPr="00191C37" w:rsidRDefault="00D617AB" w:rsidP="002C2A6A">
            <w:pPr>
              <w:pStyle w:val="ekvschreiblinie"/>
              <w:rPr>
                <w:rStyle w:val="ekvlsungunterstrichen"/>
              </w:rPr>
            </w:pPr>
            <w:r>
              <w:rPr>
                <w:rStyle w:val="ekvlsungunterstrichen"/>
              </w:rPr>
              <w:t>Durch die anhaltende Hitze und dem Ausbleiben von Regen trocknet der Boden aus. Dadurch</w:t>
            </w:r>
            <w:r>
              <w:rPr>
                <w:rStyle w:val="ekvlsungunterstrichen"/>
              </w:rPr>
              <w:tab/>
              <w:t xml:space="preserve"> können die Bäume kein Wasser mehr über die Wurzeln aufnehmen und zu den Blättern</w:t>
            </w:r>
            <w:r>
              <w:rPr>
                <w:rStyle w:val="ekvlsungunterstrichen"/>
              </w:rPr>
              <w:tab/>
            </w:r>
            <w:r>
              <w:rPr>
                <w:rStyle w:val="ekvlsungunterstrichen"/>
              </w:rPr>
              <w:br/>
              <w:t xml:space="preserve">transportieren. Die Blätter vertrocknen und fallen ab. Im schlimmsten Fall stirbt der ganze </w:t>
            </w:r>
            <w:r>
              <w:rPr>
                <w:rStyle w:val="ekvlsungunterstrichen"/>
              </w:rPr>
              <w:tab/>
            </w:r>
            <w:r>
              <w:rPr>
                <w:rStyle w:val="ekvlsungunterstrichen"/>
              </w:rPr>
              <w:br/>
              <w:t>Baum.</w:t>
            </w:r>
            <w:r>
              <w:rPr>
                <w:rStyle w:val="ekvlsungunterstrichen"/>
              </w:rPr>
              <w:tab/>
            </w:r>
            <w:r>
              <w:rPr>
                <w:rStyle w:val="ekvlsungunterstrichen"/>
              </w:rPr>
              <w:tab/>
            </w:r>
            <w:r>
              <w:rPr>
                <w:rStyle w:val="ekvlsungunterstrichen"/>
              </w:rPr>
              <w:tab/>
              <w:t xml:space="preserve"> </w:t>
            </w:r>
          </w:p>
        </w:tc>
      </w:tr>
    </w:tbl>
    <w:p w14:paraId="25A7A8D6" w14:textId="77777777" w:rsidR="00D617AB" w:rsidRPr="00536A39" w:rsidRDefault="00D617AB" w:rsidP="00D617AB"/>
    <w:p w14:paraId="2C04D16A" w14:textId="77777777" w:rsidR="00D617AB" w:rsidRDefault="00D617AB" w:rsidP="00D617AB">
      <w:pPr>
        <w:pStyle w:val="ekvaufzhlungzeilabstmind"/>
        <w:tabs>
          <w:tab w:val="left" w:pos="7920"/>
        </w:tabs>
      </w:pPr>
    </w:p>
    <w:p w14:paraId="4FE2A7C6" w14:textId="1D523524" w:rsidR="00D617AB" w:rsidRPr="00716152" w:rsidRDefault="00D617AB" w:rsidP="00D617A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012A3DB" wp14:editId="1624EF23">
            <wp:extent cx="213360" cy="21590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schwe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B2FB8" w14:textId="77777777" w:rsidR="00D617AB" w:rsidRDefault="00D617AB" w:rsidP="00D617AB">
      <w:pPr>
        <w:pStyle w:val="ekvaufgabe"/>
        <w:rPr>
          <w:bCs/>
        </w:rPr>
      </w:pPr>
      <w:r>
        <w:rPr>
          <w:rStyle w:val="ekvnummerierung"/>
        </w:rPr>
        <w:t>5</w:t>
      </w:r>
      <w:r>
        <w:rPr>
          <w:rStyle w:val="ekvnummerierung"/>
        </w:rPr>
        <w:tab/>
      </w:r>
      <w:r w:rsidRPr="00586FA2">
        <w:t>Im tropischen Regenwald</w:t>
      </w:r>
      <w:r>
        <w:t xml:space="preserve"> haben die Bäume keine tief in die Erde reichende Wurzeln.</w:t>
      </w:r>
      <w:r>
        <w:br/>
      </w:r>
      <w:r>
        <w:rPr>
          <w:bCs/>
        </w:rPr>
        <w:t>Stelle Vermutungen für eine Begründung an.</w:t>
      </w:r>
    </w:p>
    <w:p w14:paraId="7072890C" w14:textId="7241B71A" w:rsidR="00D617AB" w:rsidRDefault="00D617AB" w:rsidP="00D617AB">
      <w:pPr>
        <w:pStyle w:val="ekvschreiblinie"/>
        <w:rPr>
          <w:rStyle w:val="ekvlsungunterstrichen"/>
        </w:rPr>
      </w:pPr>
      <w:r>
        <w:rPr>
          <w:rStyle w:val="ekvlsungunterstrichen"/>
        </w:rPr>
        <w:t>Die Bäume haben keine tiefen Wurzeln</w:t>
      </w:r>
      <w:r w:rsidR="00C16B85">
        <w:rPr>
          <w:rStyle w:val="ekvlsungunterstrichen"/>
        </w:rPr>
        <w:t>,</w:t>
      </w:r>
      <w:r>
        <w:rPr>
          <w:rStyle w:val="ekvlsungunterstrichen"/>
        </w:rPr>
        <w:t xml:space="preserve"> weil</w:t>
      </w:r>
      <w:r>
        <w:rPr>
          <w:rStyle w:val="ekvlsungunterstrichen"/>
        </w:rPr>
        <w:tab/>
      </w:r>
      <w:r>
        <w:rPr>
          <w:rStyle w:val="ekvlsungunterstrichen"/>
        </w:rPr>
        <w:br/>
        <w:t>- der Boden keine Mineralstoffe speichert. Sie werden vom Regenwasser schnell ausgewaschen. Die frei gewordenen Mineralstoffe werden sofort wieder aufgenommen.</w:t>
      </w:r>
      <w:r>
        <w:rPr>
          <w:rStyle w:val="ekvlsungunterstrichen"/>
        </w:rPr>
        <w:tab/>
      </w:r>
    </w:p>
    <w:p w14:paraId="75007E14" w14:textId="77777777" w:rsidR="00D617AB" w:rsidRDefault="00D617AB" w:rsidP="00D617AB">
      <w:pPr>
        <w:pStyle w:val="ekvschreiblinie"/>
        <w:rPr>
          <w:rStyle w:val="ekvlsungunterstrichen"/>
        </w:rPr>
      </w:pPr>
      <w:r>
        <w:rPr>
          <w:rStyle w:val="ekvlsungunterstrichen"/>
        </w:rPr>
        <w:t>– ausreichend Wasser in höheren Erdschichten vorhanden ist, das über die flachen Wurzeln</w:t>
      </w:r>
      <w:r>
        <w:rPr>
          <w:rStyle w:val="ekvlsungunterstrichen"/>
        </w:rPr>
        <w:tab/>
        <w:t xml:space="preserve"> aufgenommen werden kann.</w:t>
      </w:r>
      <w:r>
        <w:rPr>
          <w:rStyle w:val="ekvlsungunterstrichen"/>
        </w:rPr>
        <w:tab/>
      </w:r>
    </w:p>
    <w:p w14:paraId="2EF1B4AF" w14:textId="77777777" w:rsidR="00D617AB" w:rsidRDefault="00D617AB" w:rsidP="00D617AB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- auch besonders verbreiterte und brettartige Wurzeln für die nötige Verankerung im Boden </w:t>
      </w:r>
      <w:r>
        <w:rPr>
          <w:rStyle w:val="ekvlsungunterstrichen"/>
        </w:rPr>
        <w:tab/>
      </w:r>
      <w:r>
        <w:rPr>
          <w:rStyle w:val="ekvlsungunterstrichen"/>
        </w:rPr>
        <w:br/>
        <w:t>sorgen können.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sectPr w:rsidR="00D617AB" w:rsidSect="00536A39"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1458B" w14:textId="77777777" w:rsidR="00241586" w:rsidRDefault="00241586" w:rsidP="003C599D">
      <w:pPr>
        <w:spacing w:line="240" w:lineRule="auto"/>
      </w:pPr>
      <w:r>
        <w:separator/>
      </w:r>
    </w:p>
  </w:endnote>
  <w:endnote w:type="continuationSeparator" w:id="0">
    <w:p w14:paraId="6A171D16" w14:textId="77777777" w:rsidR="00241586" w:rsidRDefault="0024158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84"/>
      <w:gridCol w:w="5739"/>
      <w:gridCol w:w="813"/>
    </w:tblGrid>
    <w:tr w:rsidR="00ED5575" w:rsidRPr="00F42294" w14:paraId="7B23994D" w14:textId="77777777" w:rsidTr="00A86796">
      <w:trPr>
        <w:trHeight w:hRule="exact" w:val="680"/>
      </w:trPr>
      <w:tc>
        <w:tcPr>
          <w:tcW w:w="864" w:type="dxa"/>
          <w:noWrap/>
        </w:tcPr>
        <w:p w14:paraId="42939BB4" w14:textId="77777777" w:rsidR="00ED5575" w:rsidRPr="00913892" w:rsidRDefault="00ED557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AE08CCA" wp14:editId="13860830">
                <wp:extent cx="468000" cy="234000"/>
                <wp:effectExtent l="0" t="0" r="8255" b="0"/>
                <wp:docPr id="45" name="Grafi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4" w:type="dxa"/>
          <w:noWrap/>
          <w:tcMar>
            <w:right w:w="57" w:type="dxa"/>
          </w:tcMar>
        </w:tcPr>
        <w:p w14:paraId="33C92B4C" w14:textId="68649545" w:rsidR="00ED5575" w:rsidRPr="00913892" w:rsidRDefault="00ED5575" w:rsidP="00C07537">
          <w:pPr>
            <w:pStyle w:val="ekvpagina"/>
          </w:pPr>
          <w:r w:rsidRPr="00913892">
            <w:t>© Ernst Klett Verlag GmbH, Stuttgart 20</w:t>
          </w:r>
          <w:r w:rsidR="00370732"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739" w:type="dxa"/>
          <w:noWrap/>
        </w:tcPr>
        <w:p w14:paraId="478ED375" w14:textId="3A6A9D7B" w:rsidR="00ED5575" w:rsidRPr="004136AD" w:rsidRDefault="00370732" w:rsidP="004136AD">
          <w:pPr>
            <w:pStyle w:val="ekvquelle"/>
          </w:pPr>
          <w:r w:rsidRPr="009D4857">
            <w:t>Autoren</w:t>
          </w:r>
          <w:r w:rsidR="00ED5575" w:rsidRPr="009D4857">
            <w:t xml:space="preserve">: </w:t>
          </w:r>
          <w:r w:rsidRPr="009D4857">
            <w:t>Nurcan</w:t>
          </w:r>
          <w:r>
            <w:t xml:space="preserve"> Saridas</w:t>
          </w:r>
          <w:r w:rsidR="009D4857">
            <w:t>, Roland Willmann</w:t>
          </w:r>
        </w:p>
        <w:p w14:paraId="058BE74B" w14:textId="6E6B1046" w:rsidR="00ED5575" w:rsidRPr="00913892" w:rsidRDefault="00ED5575" w:rsidP="004136AD">
          <w:pPr>
            <w:pStyle w:val="ekvquelle"/>
          </w:pPr>
          <w:r w:rsidRPr="004136AD">
            <w:t xml:space="preserve">Illustrator: </w:t>
          </w:r>
          <w:r w:rsidR="00BB4537">
            <w:t>Matthias Balonier, Lützelbach</w:t>
          </w:r>
        </w:p>
      </w:tc>
      <w:tc>
        <w:tcPr>
          <w:tcW w:w="813" w:type="dxa"/>
        </w:tcPr>
        <w:p w14:paraId="6334C983" w14:textId="77777777" w:rsidR="00ED5575" w:rsidRPr="00913892" w:rsidRDefault="00ED5575" w:rsidP="00913892">
          <w:pPr>
            <w:pStyle w:val="ekvpagina"/>
          </w:pPr>
        </w:p>
      </w:tc>
    </w:tr>
  </w:tbl>
  <w:p w14:paraId="1FBD22B3" w14:textId="77777777" w:rsidR="00ED5575" w:rsidRDefault="00ED55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84"/>
      <w:gridCol w:w="5739"/>
      <w:gridCol w:w="813"/>
    </w:tblGrid>
    <w:tr w:rsidR="00D617AB" w:rsidRPr="00F42294" w14:paraId="388BE15F" w14:textId="77777777" w:rsidTr="00A86796">
      <w:trPr>
        <w:trHeight w:hRule="exact" w:val="680"/>
      </w:trPr>
      <w:tc>
        <w:tcPr>
          <w:tcW w:w="864" w:type="dxa"/>
          <w:noWrap/>
        </w:tcPr>
        <w:p w14:paraId="21F6DED1" w14:textId="77777777" w:rsidR="00D617AB" w:rsidRPr="00913892" w:rsidRDefault="00D617AB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9C21F1A" wp14:editId="772FE031">
                <wp:extent cx="468000" cy="234000"/>
                <wp:effectExtent l="0" t="0" r="8255" b="0"/>
                <wp:docPr id="46" name="Grafi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4" w:type="dxa"/>
          <w:noWrap/>
          <w:tcMar>
            <w:right w:w="57" w:type="dxa"/>
          </w:tcMar>
        </w:tcPr>
        <w:p w14:paraId="16CECE3F" w14:textId="77777777" w:rsidR="00D617AB" w:rsidRPr="00913892" w:rsidRDefault="00D617AB" w:rsidP="00C07537">
          <w:pPr>
            <w:pStyle w:val="ekvpagina"/>
          </w:pPr>
          <w:r w:rsidRPr="00913892">
            <w:t>© Ernst Klett Verlag GmbH, Stuttgart 20</w:t>
          </w:r>
          <w:r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739" w:type="dxa"/>
          <w:noWrap/>
        </w:tcPr>
        <w:p w14:paraId="16CB03F5" w14:textId="77777777" w:rsidR="00D617AB" w:rsidRPr="004136AD" w:rsidRDefault="00D617AB" w:rsidP="004136AD">
          <w:pPr>
            <w:pStyle w:val="ekvquelle"/>
          </w:pPr>
          <w:r w:rsidRPr="009D4857">
            <w:t>Autoren: Nurcan</w:t>
          </w:r>
          <w:r>
            <w:t xml:space="preserve"> Saridas, Roland Willmann</w:t>
          </w:r>
        </w:p>
        <w:p w14:paraId="056382E8" w14:textId="77777777" w:rsidR="00D617AB" w:rsidRPr="00913892" w:rsidRDefault="00D617AB" w:rsidP="004136AD">
          <w:pPr>
            <w:pStyle w:val="ekvquelle"/>
          </w:pPr>
          <w:r w:rsidRPr="004136AD">
            <w:t xml:space="preserve">Illustrator: </w:t>
          </w:r>
          <w:r>
            <w:t>Matthias Balonier, Lützelbach</w:t>
          </w:r>
        </w:p>
      </w:tc>
      <w:tc>
        <w:tcPr>
          <w:tcW w:w="813" w:type="dxa"/>
        </w:tcPr>
        <w:p w14:paraId="55A1BAE6" w14:textId="77777777" w:rsidR="00D617AB" w:rsidRPr="00913892" w:rsidRDefault="00D617AB" w:rsidP="00913892">
          <w:pPr>
            <w:pStyle w:val="ekvpagina"/>
          </w:pPr>
        </w:p>
      </w:tc>
    </w:tr>
  </w:tbl>
  <w:p w14:paraId="6951CEDA" w14:textId="77777777" w:rsidR="00D617AB" w:rsidRDefault="00D617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6862D" w14:textId="77777777" w:rsidR="00241586" w:rsidRDefault="00241586" w:rsidP="003C599D">
      <w:pPr>
        <w:spacing w:line="240" w:lineRule="auto"/>
      </w:pPr>
      <w:r>
        <w:separator/>
      </w:r>
    </w:p>
  </w:footnote>
  <w:footnote w:type="continuationSeparator" w:id="0">
    <w:p w14:paraId="4183EB7A" w14:textId="77777777" w:rsidR="00241586" w:rsidRDefault="00241586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1A0DC7"/>
    <w:multiLevelType w:val="hybridMultilevel"/>
    <w:tmpl w:val="9C2001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A5"/>
    <w:rsid w:val="000040E2"/>
    <w:rsid w:val="00014D7E"/>
    <w:rsid w:val="0002009E"/>
    <w:rsid w:val="00020440"/>
    <w:rsid w:val="000307B4"/>
    <w:rsid w:val="00035074"/>
    <w:rsid w:val="000373F4"/>
    <w:rsid w:val="00037566"/>
    <w:rsid w:val="00043523"/>
    <w:rsid w:val="000452A1"/>
    <w:rsid w:val="000500E8"/>
    <w:rsid w:val="000520A2"/>
    <w:rsid w:val="000523D4"/>
    <w:rsid w:val="00053B2F"/>
    <w:rsid w:val="00054678"/>
    <w:rsid w:val="00054A93"/>
    <w:rsid w:val="0006258C"/>
    <w:rsid w:val="00062D31"/>
    <w:rsid w:val="000636C4"/>
    <w:rsid w:val="00071C5A"/>
    <w:rsid w:val="000779C3"/>
    <w:rsid w:val="000812E6"/>
    <w:rsid w:val="00081789"/>
    <w:rsid w:val="00090AB2"/>
    <w:rsid w:val="000928AA"/>
    <w:rsid w:val="00092E87"/>
    <w:rsid w:val="000939F5"/>
    <w:rsid w:val="00094F01"/>
    <w:rsid w:val="000A0D09"/>
    <w:rsid w:val="000A4E73"/>
    <w:rsid w:val="000A51A5"/>
    <w:rsid w:val="000A7892"/>
    <w:rsid w:val="000B084D"/>
    <w:rsid w:val="000B098D"/>
    <w:rsid w:val="000B1CD1"/>
    <w:rsid w:val="000B63C3"/>
    <w:rsid w:val="000B7BD3"/>
    <w:rsid w:val="000C11E0"/>
    <w:rsid w:val="000C77CA"/>
    <w:rsid w:val="000D29D5"/>
    <w:rsid w:val="000D40DE"/>
    <w:rsid w:val="000D4791"/>
    <w:rsid w:val="000D5ADE"/>
    <w:rsid w:val="000D65D7"/>
    <w:rsid w:val="000E343E"/>
    <w:rsid w:val="000E3847"/>
    <w:rsid w:val="000E6E68"/>
    <w:rsid w:val="000F21E8"/>
    <w:rsid w:val="000F388C"/>
    <w:rsid w:val="000F6468"/>
    <w:rsid w:val="000F7910"/>
    <w:rsid w:val="00103057"/>
    <w:rsid w:val="00104ECE"/>
    <w:rsid w:val="001052DD"/>
    <w:rsid w:val="00107D77"/>
    <w:rsid w:val="00116EF2"/>
    <w:rsid w:val="00123840"/>
    <w:rsid w:val="00124062"/>
    <w:rsid w:val="00126C2B"/>
    <w:rsid w:val="00131417"/>
    <w:rsid w:val="00134FDE"/>
    <w:rsid w:val="001354B2"/>
    <w:rsid w:val="001367B6"/>
    <w:rsid w:val="00137DDD"/>
    <w:rsid w:val="00140765"/>
    <w:rsid w:val="00147A36"/>
    <w:rsid w:val="00151A9D"/>
    <w:rsid w:val="001524C9"/>
    <w:rsid w:val="00161B4B"/>
    <w:rsid w:val="001641FA"/>
    <w:rsid w:val="0016475A"/>
    <w:rsid w:val="00165ECC"/>
    <w:rsid w:val="00167E3A"/>
    <w:rsid w:val="00182050"/>
    <w:rsid w:val="00182B7D"/>
    <w:rsid w:val="001845AC"/>
    <w:rsid w:val="00186866"/>
    <w:rsid w:val="00190B65"/>
    <w:rsid w:val="001921B3"/>
    <w:rsid w:val="00193A18"/>
    <w:rsid w:val="00196B52"/>
    <w:rsid w:val="001A3936"/>
    <w:rsid w:val="001A4233"/>
    <w:rsid w:val="001A53DC"/>
    <w:rsid w:val="001A5BD5"/>
    <w:rsid w:val="001B1D28"/>
    <w:rsid w:val="001B454A"/>
    <w:rsid w:val="001C2DC7"/>
    <w:rsid w:val="001C3792"/>
    <w:rsid w:val="001C499E"/>
    <w:rsid w:val="001C6C8F"/>
    <w:rsid w:val="001D1169"/>
    <w:rsid w:val="001D2674"/>
    <w:rsid w:val="001D39FD"/>
    <w:rsid w:val="001E32B5"/>
    <w:rsid w:val="001E485B"/>
    <w:rsid w:val="001F1B7B"/>
    <w:rsid w:val="001F1E3D"/>
    <w:rsid w:val="001F23B1"/>
    <w:rsid w:val="001F2B58"/>
    <w:rsid w:val="001F53F1"/>
    <w:rsid w:val="001F72C2"/>
    <w:rsid w:val="0020055A"/>
    <w:rsid w:val="00201AA1"/>
    <w:rsid w:val="00204443"/>
    <w:rsid w:val="00205239"/>
    <w:rsid w:val="0021074E"/>
    <w:rsid w:val="00214764"/>
    <w:rsid w:val="00216516"/>
    <w:rsid w:val="00216D91"/>
    <w:rsid w:val="0021797B"/>
    <w:rsid w:val="00222822"/>
    <w:rsid w:val="00223988"/>
    <w:rsid w:val="002240EA"/>
    <w:rsid w:val="002266E8"/>
    <w:rsid w:val="002277D2"/>
    <w:rsid w:val="002301FF"/>
    <w:rsid w:val="00232213"/>
    <w:rsid w:val="00232763"/>
    <w:rsid w:val="00232ACE"/>
    <w:rsid w:val="0023351F"/>
    <w:rsid w:val="00240E03"/>
    <w:rsid w:val="00241586"/>
    <w:rsid w:val="00244507"/>
    <w:rsid w:val="00245DA5"/>
    <w:rsid w:val="00246F77"/>
    <w:rsid w:val="002527A5"/>
    <w:rsid w:val="002548B1"/>
    <w:rsid w:val="00255466"/>
    <w:rsid w:val="00255FE3"/>
    <w:rsid w:val="002569DF"/>
    <w:rsid w:val="00260B8C"/>
    <w:rsid w:val="002610EC"/>
    <w:rsid w:val="002613E6"/>
    <w:rsid w:val="00261D9E"/>
    <w:rsid w:val="0026581E"/>
    <w:rsid w:val="00265C3F"/>
    <w:rsid w:val="00267AE6"/>
    <w:rsid w:val="002700F7"/>
    <w:rsid w:val="00271494"/>
    <w:rsid w:val="00272841"/>
    <w:rsid w:val="00276BA0"/>
    <w:rsid w:val="00280525"/>
    <w:rsid w:val="0028107C"/>
    <w:rsid w:val="0028231D"/>
    <w:rsid w:val="00283D30"/>
    <w:rsid w:val="00284FB1"/>
    <w:rsid w:val="00287B24"/>
    <w:rsid w:val="00287DC0"/>
    <w:rsid w:val="00290AD2"/>
    <w:rsid w:val="00290C6C"/>
    <w:rsid w:val="00291485"/>
    <w:rsid w:val="00292470"/>
    <w:rsid w:val="0029263F"/>
    <w:rsid w:val="002A25AE"/>
    <w:rsid w:val="002A2F1C"/>
    <w:rsid w:val="002A31A6"/>
    <w:rsid w:val="002A772D"/>
    <w:rsid w:val="002B1087"/>
    <w:rsid w:val="002B3DF1"/>
    <w:rsid w:val="002B64EA"/>
    <w:rsid w:val="002C06C0"/>
    <w:rsid w:val="002C357F"/>
    <w:rsid w:val="002C5D15"/>
    <w:rsid w:val="002D41F4"/>
    <w:rsid w:val="002D7B0C"/>
    <w:rsid w:val="002D7B42"/>
    <w:rsid w:val="002E163A"/>
    <w:rsid w:val="002E21C3"/>
    <w:rsid w:val="002E45C0"/>
    <w:rsid w:val="002E492C"/>
    <w:rsid w:val="002E6744"/>
    <w:rsid w:val="002F1328"/>
    <w:rsid w:val="002F1889"/>
    <w:rsid w:val="00302866"/>
    <w:rsid w:val="00303749"/>
    <w:rsid w:val="00304833"/>
    <w:rsid w:val="003057B9"/>
    <w:rsid w:val="00313596"/>
    <w:rsid w:val="00313FD8"/>
    <w:rsid w:val="00314970"/>
    <w:rsid w:val="00314D84"/>
    <w:rsid w:val="00315EA9"/>
    <w:rsid w:val="003166B2"/>
    <w:rsid w:val="003176E1"/>
    <w:rsid w:val="00320087"/>
    <w:rsid w:val="00321063"/>
    <w:rsid w:val="0032667B"/>
    <w:rsid w:val="003313A5"/>
    <w:rsid w:val="00331D08"/>
    <w:rsid w:val="003323B5"/>
    <w:rsid w:val="003373EF"/>
    <w:rsid w:val="00345E22"/>
    <w:rsid w:val="00350FBE"/>
    <w:rsid w:val="00353C8B"/>
    <w:rsid w:val="00356872"/>
    <w:rsid w:val="00357BFF"/>
    <w:rsid w:val="003611D5"/>
    <w:rsid w:val="00362B02"/>
    <w:rsid w:val="00362E47"/>
    <w:rsid w:val="0036392C"/>
    <w:rsid w:val="0036404C"/>
    <w:rsid w:val="00364454"/>
    <w:rsid w:val="003646B9"/>
    <w:rsid w:val="00364D77"/>
    <w:rsid w:val="003653D5"/>
    <w:rsid w:val="00370732"/>
    <w:rsid w:val="00370D64"/>
    <w:rsid w:val="003714AA"/>
    <w:rsid w:val="00376967"/>
    <w:rsid w:val="00376A0A"/>
    <w:rsid w:val="0037732F"/>
    <w:rsid w:val="00377B91"/>
    <w:rsid w:val="00380B14"/>
    <w:rsid w:val="00381B32"/>
    <w:rsid w:val="0038356B"/>
    <w:rsid w:val="00384305"/>
    <w:rsid w:val="00391B88"/>
    <w:rsid w:val="0039268F"/>
    <w:rsid w:val="00392F9B"/>
    <w:rsid w:val="00394595"/>
    <w:rsid w:val="003945FF"/>
    <w:rsid w:val="0039465E"/>
    <w:rsid w:val="00397F4D"/>
    <w:rsid w:val="003A1A19"/>
    <w:rsid w:val="003A5B0C"/>
    <w:rsid w:val="003B348E"/>
    <w:rsid w:val="003B3DE0"/>
    <w:rsid w:val="003B3ED5"/>
    <w:rsid w:val="003B4F29"/>
    <w:rsid w:val="003B60F5"/>
    <w:rsid w:val="003C39DC"/>
    <w:rsid w:val="003C46EE"/>
    <w:rsid w:val="003C5570"/>
    <w:rsid w:val="003C599D"/>
    <w:rsid w:val="003D3D68"/>
    <w:rsid w:val="003D4F3F"/>
    <w:rsid w:val="003D70F5"/>
    <w:rsid w:val="003D7B7C"/>
    <w:rsid w:val="003E21AC"/>
    <w:rsid w:val="003E6330"/>
    <w:rsid w:val="003E7B62"/>
    <w:rsid w:val="003F0467"/>
    <w:rsid w:val="003F276A"/>
    <w:rsid w:val="003F2CD2"/>
    <w:rsid w:val="003F362F"/>
    <w:rsid w:val="003F3ADD"/>
    <w:rsid w:val="004047A0"/>
    <w:rsid w:val="00405D0B"/>
    <w:rsid w:val="00411B18"/>
    <w:rsid w:val="00412681"/>
    <w:rsid w:val="004136AD"/>
    <w:rsid w:val="00415632"/>
    <w:rsid w:val="0042107E"/>
    <w:rsid w:val="00424375"/>
    <w:rsid w:val="004249CB"/>
    <w:rsid w:val="004372DD"/>
    <w:rsid w:val="00441088"/>
    <w:rsid w:val="00441724"/>
    <w:rsid w:val="0044185E"/>
    <w:rsid w:val="00441A7B"/>
    <w:rsid w:val="0044404E"/>
    <w:rsid w:val="004454A0"/>
    <w:rsid w:val="00446431"/>
    <w:rsid w:val="00452302"/>
    <w:rsid w:val="00454148"/>
    <w:rsid w:val="00456525"/>
    <w:rsid w:val="00461A18"/>
    <w:rsid w:val="004621B3"/>
    <w:rsid w:val="0046364F"/>
    <w:rsid w:val="00465073"/>
    <w:rsid w:val="0046695C"/>
    <w:rsid w:val="0047471A"/>
    <w:rsid w:val="004750CB"/>
    <w:rsid w:val="00475402"/>
    <w:rsid w:val="00475BC8"/>
    <w:rsid w:val="00476796"/>
    <w:rsid w:val="00480200"/>
    <w:rsid w:val="00483A7A"/>
    <w:rsid w:val="00483D65"/>
    <w:rsid w:val="00486B3D"/>
    <w:rsid w:val="00490692"/>
    <w:rsid w:val="004925F2"/>
    <w:rsid w:val="004A038C"/>
    <w:rsid w:val="004A6284"/>
    <w:rsid w:val="004A66C3"/>
    <w:rsid w:val="004A66CF"/>
    <w:rsid w:val="004B4DCB"/>
    <w:rsid w:val="004B6ECA"/>
    <w:rsid w:val="004C54D7"/>
    <w:rsid w:val="004C5E78"/>
    <w:rsid w:val="004D1DE9"/>
    <w:rsid w:val="004D2888"/>
    <w:rsid w:val="004E2069"/>
    <w:rsid w:val="004E37D7"/>
    <w:rsid w:val="004E3969"/>
    <w:rsid w:val="00501528"/>
    <w:rsid w:val="005069C1"/>
    <w:rsid w:val="00514229"/>
    <w:rsid w:val="005156EC"/>
    <w:rsid w:val="005168A4"/>
    <w:rsid w:val="0052117E"/>
    <w:rsid w:val="00521B91"/>
    <w:rsid w:val="00522A02"/>
    <w:rsid w:val="0052430D"/>
    <w:rsid w:val="00525052"/>
    <w:rsid w:val="005252D2"/>
    <w:rsid w:val="00530C92"/>
    <w:rsid w:val="00530E5B"/>
    <w:rsid w:val="0053247B"/>
    <w:rsid w:val="00535AD8"/>
    <w:rsid w:val="00536A39"/>
    <w:rsid w:val="005373CD"/>
    <w:rsid w:val="00546DFC"/>
    <w:rsid w:val="00547103"/>
    <w:rsid w:val="00554B46"/>
    <w:rsid w:val="00554EDA"/>
    <w:rsid w:val="00560848"/>
    <w:rsid w:val="0057200E"/>
    <w:rsid w:val="00572A0F"/>
    <w:rsid w:val="00572A28"/>
    <w:rsid w:val="00572AE7"/>
    <w:rsid w:val="00574FE0"/>
    <w:rsid w:val="00576D2D"/>
    <w:rsid w:val="00577A55"/>
    <w:rsid w:val="00583FC8"/>
    <w:rsid w:val="00584F88"/>
    <w:rsid w:val="00586FA2"/>
    <w:rsid w:val="0058742B"/>
    <w:rsid w:val="00587DF4"/>
    <w:rsid w:val="005929EC"/>
    <w:rsid w:val="00597E2F"/>
    <w:rsid w:val="005A3FB2"/>
    <w:rsid w:val="005A6279"/>
    <w:rsid w:val="005A6D94"/>
    <w:rsid w:val="005A741D"/>
    <w:rsid w:val="005B2992"/>
    <w:rsid w:val="005B6C9C"/>
    <w:rsid w:val="005B7DD6"/>
    <w:rsid w:val="005B7E98"/>
    <w:rsid w:val="005C047C"/>
    <w:rsid w:val="005C0FBD"/>
    <w:rsid w:val="005C3601"/>
    <w:rsid w:val="005C400B"/>
    <w:rsid w:val="005C49D0"/>
    <w:rsid w:val="005C557D"/>
    <w:rsid w:val="005C5F5C"/>
    <w:rsid w:val="005D266F"/>
    <w:rsid w:val="005D367A"/>
    <w:rsid w:val="005D3E99"/>
    <w:rsid w:val="005D7232"/>
    <w:rsid w:val="005D79B8"/>
    <w:rsid w:val="005E15AC"/>
    <w:rsid w:val="005E2580"/>
    <w:rsid w:val="005E4C30"/>
    <w:rsid w:val="005F2AB3"/>
    <w:rsid w:val="005F3914"/>
    <w:rsid w:val="005F439D"/>
    <w:rsid w:val="005F511A"/>
    <w:rsid w:val="005F52FB"/>
    <w:rsid w:val="005F648F"/>
    <w:rsid w:val="0060030C"/>
    <w:rsid w:val="006011EC"/>
    <w:rsid w:val="00603AD5"/>
    <w:rsid w:val="00605B68"/>
    <w:rsid w:val="00614BF1"/>
    <w:rsid w:val="006201CB"/>
    <w:rsid w:val="00622F6B"/>
    <w:rsid w:val="0062485C"/>
    <w:rsid w:val="00627765"/>
    <w:rsid w:val="00627A02"/>
    <w:rsid w:val="00633F75"/>
    <w:rsid w:val="0064038B"/>
    <w:rsid w:val="00641CCB"/>
    <w:rsid w:val="0064692C"/>
    <w:rsid w:val="00650729"/>
    <w:rsid w:val="00653F68"/>
    <w:rsid w:val="006557A7"/>
    <w:rsid w:val="0066521C"/>
    <w:rsid w:val="006676F4"/>
    <w:rsid w:val="006802C4"/>
    <w:rsid w:val="00680899"/>
    <w:rsid w:val="0068189F"/>
    <w:rsid w:val="00681A11"/>
    <w:rsid w:val="0068429A"/>
    <w:rsid w:val="00685FDD"/>
    <w:rsid w:val="006868E4"/>
    <w:rsid w:val="00686F63"/>
    <w:rsid w:val="006912DC"/>
    <w:rsid w:val="00693676"/>
    <w:rsid w:val="006A245E"/>
    <w:rsid w:val="006A5611"/>
    <w:rsid w:val="006A71DE"/>
    <w:rsid w:val="006A76D7"/>
    <w:rsid w:val="006B2D23"/>
    <w:rsid w:val="006B3EF4"/>
    <w:rsid w:val="006B6247"/>
    <w:rsid w:val="006B643D"/>
    <w:rsid w:val="006C3138"/>
    <w:rsid w:val="006C4D96"/>
    <w:rsid w:val="006C4E52"/>
    <w:rsid w:val="006C6A77"/>
    <w:rsid w:val="006C6A8C"/>
    <w:rsid w:val="006C7565"/>
    <w:rsid w:val="006D1F6D"/>
    <w:rsid w:val="006D35EB"/>
    <w:rsid w:val="006D49F0"/>
    <w:rsid w:val="006D5C35"/>
    <w:rsid w:val="006D7F2E"/>
    <w:rsid w:val="006D7FED"/>
    <w:rsid w:val="006E235E"/>
    <w:rsid w:val="006E6EDE"/>
    <w:rsid w:val="006F0D3C"/>
    <w:rsid w:val="006F2EDC"/>
    <w:rsid w:val="006F5C24"/>
    <w:rsid w:val="006F72F5"/>
    <w:rsid w:val="007013AC"/>
    <w:rsid w:val="007014BC"/>
    <w:rsid w:val="0070200A"/>
    <w:rsid w:val="00702ABE"/>
    <w:rsid w:val="00704625"/>
    <w:rsid w:val="00707393"/>
    <w:rsid w:val="00707D83"/>
    <w:rsid w:val="00707FD3"/>
    <w:rsid w:val="00710718"/>
    <w:rsid w:val="0071249D"/>
    <w:rsid w:val="00715A9A"/>
    <w:rsid w:val="00716152"/>
    <w:rsid w:val="007164D2"/>
    <w:rsid w:val="00717EC3"/>
    <w:rsid w:val="0072030B"/>
    <w:rsid w:val="00720747"/>
    <w:rsid w:val="007228A6"/>
    <w:rsid w:val="00722BE8"/>
    <w:rsid w:val="00724064"/>
    <w:rsid w:val="007244CC"/>
    <w:rsid w:val="00725C33"/>
    <w:rsid w:val="0073042D"/>
    <w:rsid w:val="0073238D"/>
    <w:rsid w:val="00732C76"/>
    <w:rsid w:val="00733A44"/>
    <w:rsid w:val="007377D0"/>
    <w:rsid w:val="00737DC0"/>
    <w:rsid w:val="00741417"/>
    <w:rsid w:val="00745BC6"/>
    <w:rsid w:val="007507F9"/>
    <w:rsid w:val="007518BE"/>
    <w:rsid w:val="00751B0E"/>
    <w:rsid w:val="00754E10"/>
    <w:rsid w:val="00760C41"/>
    <w:rsid w:val="007619B6"/>
    <w:rsid w:val="007636A0"/>
    <w:rsid w:val="007661BA"/>
    <w:rsid w:val="007662F2"/>
    <w:rsid w:val="00766405"/>
    <w:rsid w:val="0076691A"/>
    <w:rsid w:val="007718B1"/>
    <w:rsid w:val="00772DA9"/>
    <w:rsid w:val="00773DF9"/>
    <w:rsid w:val="00775322"/>
    <w:rsid w:val="007814C9"/>
    <w:rsid w:val="00787700"/>
    <w:rsid w:val="0078789B"/>
    <w:rsid w:val="00794685"/>
    <w:rsid w:val="007964B6"/>
    <w:rsid w:val="007A09CD"/>
    <w:rsid w:val="007A18E0"/>
    <w:rsid w:val="007A2F5A"/>
    <w:rsid w:val="007A572E"/>
    <w:rsid w:val="007A5AA1"/>
    <w:rsid w:val="007C0A7D"/>
    <w:rsid w:val="007C1230"/>
    <w:rsid w:val="007C3625"/>
    <w:rsid w:val="007C547C"/>
    <w:rsid w:val="007D186F"/>
    <w:rsid w:val="007E1CE0"/>
    <w:rsid w:val="007E2E84"/>
    <w:rsid w:val="007E4DDC"/>
    <w:rsid w:val="007E5E71"/>
    <w:rsid w:val="007F0855"/>
    <w:rsid w:val="007F79F6"/>
    <w:rsid w:val="00801B7F"/>
    <w:rsid w:val="00802685"/>
    <w:rsid w:val="00802E02"/>
    <w:rsid w:val="00811E34"/>
    <w:rsid w:val="0081418F"/>
    <w:rsid w:val="00815A76"/>
    <w:rsid w:val="00816953"/>
    <w:rsid w:val="00816D4D"/>
    <w:rsid w:val="0082136B"/>
    <w:rsid w:val="008220D5"/>
    <w:rsid w:val="00826DDD"/>
    <w:rsid w:val="008273B7"/>
    <w:rsid w:val="008277EF"/>
    <w:rsid w:val="00831524"/>
    <w:rsid w:val="00831E0B"/>
    <w:rsid w:val="00833C80"/>
    <w:rsid w:val="00841162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2CFE"/>
    <w:rsid w:val="00854D77"/>
    <w:rsid w:val="008576F6"/>
    <w:rsid w:val="00857713"/>
    <w:rsid w:val="00862C21"/>
    <w:rsid w:val="00874376"/>
    <w:rsid w:val="00876846"/>
    <w:rsid w:val="00882053"/>
    <w:rsid w:val="008942A2"/>
    <w:rsid w:val="0089534A"/>
    <w:rsid w:val="008962E4"/>
    <w:rsid w:val="008A0C49"/>
    <w:rsid w:val="008A2E1E"/>
    <w:rsid w:val="008A529C"/>
    <w:rsid w:val="008A6CD0"/>
    <w:rsid w:val="008A6EF9"/>
    <w:rsid w:val="008B446A"/>
    <w:rsid w:val="008B5E47"/>
    <w:rsid w:val="008C0880"/>
    <w:rsid w:val="008C27FD"/>
    <w:rsid w:val="008D0143"/>
    <w:rsid w:val="008D3CE0"/>
    <w:rsid w:val="008D7FDC"/>
    <w:rsid w:val="008E4B7A"/>
    <w:rsid w:val="008E6248"/>
    <w:rsid w:val="008F56D0"/>
    <w:rsid w:val="008F6EDE"/>
    <w:rsid w:val="00902002"/>
    <w:rsid w:val="00902CEB"/>
    <w:rsid w:val="009051A0"/>
    <w:rsid w:val="009064C0"/>
    <w:rsid w:val="00907073"/>
    <w:rsid w:val="009078CB"/>
    <w:rsid w:val="00907EC2"/>
    <w:rsid w:val="00912A0A"/>
    <w:rsid w:val="00913598"/>
    <w:rsid w:val="00913892"/>
    <w:rsid w:val="009215E3"/>
    <w:rsid w:val="00932038"/>
    <w:rsid w:val="00936BB4"/>
    <w:rsid w:val="00936CF0"/>
    <w:rsid w:val="00942106"/>
    <w:rsid w:val="0094260D"/>
    <w:rsid w:val="00942D04"/>
    <w:rsid w:val="00946121"/>
    <w:rsid w:val="00946E5F"/>
    <w:rsid w:val="00950A64"/>
    <w:rsid w:val="00950D5A"/>
    <w:rsid w:val="00952A59"/>
    <w:rsid w:val="00952B21"/>
    <w:rsid w:val="00955064"/>
    <w:rsid w:val="00956783"/>
    <w:rsid w:val="00957248"/>
    <w:rsid w:val="0095729B"/>
    <w:rsid w:val="00957969"/>
    <w:rsid w:val="00962A4D"/>
    <w:rsid w:val="009634E9"/>
    <w:rsid w:val="00964A22"/>
    <w:rsid w:val="009651E5"/>
    <w:rsid w:val="009656E9"/>
    <w:rsid w:val="00967161"/>
    <w:rsid w:val="00967C71"/>
    <w:rsid w:val="00967E19"/>
    <w:rsid w:val="00974D7D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656"/>
    <w:rsid w:val="009A2869"/>
    <w:rsid w:val="009A50D4"/>
    <w:rsid w:val="009A7614"/>
    <w:rsid w:val="009B716C"/>
    <w:rsid w:val="009C016F"/>
    <w:rsid w:val="009C26DF"/>
    <w:rsid w:val="009C2A7B"/>
    <w:rsid w:val="009C3C75"/>
    <w:rsid w:val="009D1CBB"/>
    <w:rsid w:val="009D3022"/>
    <w:rsid w:val="009D3CD2"/>
    <w:rsid w:val="009D4857"/>
    <w:rsid w:val="009E17E1"/>
    <w:rsid w:val="009E1BBE"/>
    <w:rsid w:val="009E45C5"/>
    <w:rsid w:val="009E47B1"/>
    <w:rsid w:val="009E507B"/>
    <w:rsid w:val="009E5C27"/>
    <w:rsid w:val="009E701B"/>
    <w:rsid w:val="009F003E"/>
    <w:rsid w:val="009F0109"/>
    <w:rsid w:val="009F01E9"/>
    <w:rsid w:val="009F0654"/>
    <w:rsid w:val="009F1185"/>
    <w:rsid w:val="009F484B"/>
    <w:rsid w:val="00A024FF"/>
    <w:rsid w:val="00A05E18"/>
    <w:rsid w:val="00A06EFE"/>
    <w:rsid w:val="00A13F07"/>
    <w:rsid w:val="00A14C65"/>
    <w:rsid w:val="00A170E5"/>
    <w:rsid w:val="00A2146F"/>
    <w:rsid w:val="00A22154"/>
    <w:rsid w:val="00A238E9"/>
    <w:rsid w:val="00A23E76"/>
    <w:rsid w:val="00A26B32"/>
    <w:rsid w:val="00A27593"/>
    <w:rsid w:val="00A33F90"/>
    <w:rsid w:val="00A35787"/>
    <w:rsid w:val="00A3685C"/>
    <w:rsid w:val="00A43B4C"/>
    <w:rsid w:val="00A478DC"/>
    <w:rsid w:val="00A47DE1"/>
    <w:rsid w:val="00A558D3"/>
    <w:rsid w:val="00A623A5"/>
    <w:rsid w:val="00A701AF"/>
    <w:rsid w:val="00A7137C"/>
    <w:rsid w:val="00A72CFB"/>
    <w:rsid w:val="00A74DAA"/>
    <w:rsid w:val="00A75504"/>
    <w:rsid w:val="00A77844"/>
    <w:rsid w:val="00A83EBE"/>
    <w:rsid w:val="00A8594A"/>
    <w:rsid w:val="00A86796"/>
    <w:rsid w:val="00A8687B"/>
    <w:rsid w:val="00A90C80"/>
    <w:rsid w:val="00A9190A"/>
    <w:rsid w:val="00A92B79"/>
    <w:rsid w:val="00A9695B"/>
    <w:rsid w:val="00AA3E8B"/>
    <w:rsid w:val="00AA5A5A"/>
    <w:rsid w:val="00AB05CF"/>
    <w:rsid w:val="00AB0DA8"/>
    <w:rsid w:val="00AB18CA"/>
    <w:rsid w:val="00AB5327"/>
    <w:rsid w:val="00AB56EB"/>
    <w:rsid w:val="00AB6AE5"/>
    <w:rsid w:val="00AB7619"/>
    <w:rsid w:val="00AC01E7"/>
    <w:rsid w:val="00AC7B89"/>
    <w:rsid w:val="00AD33C9"/>
    <w:rsid w:val="00AD4D22"/>
    <w:rsid w:val="00AD7E98"/>
    <w:rsid w:val="00AE1FF8"/>
    <w:rsid w:val="00AE5918"/>
    <w:rsid w:val="00AE65F6"/>
    <w:rsid w:val="00AF053E"/>
    <w:rsid w:val="00AF2263"/>
    <w:rsid w:val="00B00587"/>
    <w:rsid w:val="00B01BE7"/>
    <w:rsid w:val="00B039E8"/>
    <w:rsid w:val="00B0422A"/>
    <w:rsid w:val="00B05115"/>
    <w:rsid w:val="00B14B45"/>
    <w:rsid w:val="00B155E8"/>
    <w:rsid w:val="00B15F75"/>
    <w:rsid w:val="00B204B1"/>
    <w:rsid w:val="00B2194E"/>
    <w:rsid w:val="00B306E3"/>
    <w:rsid w:val="00B31F29"/>
    <w:rsid w:val="00B32DAF"/>
    <w:rsid w:val="00B3499A"/>
    <w:rsid w:val="00B34E9F"/>
    <w:rsid w:val="00B37E68"/>
    <w:rsid w:val="00B43877"/>
    <w:rsid w:val="00B468CC"/>
    <w:rsid w:val="00B528D2"/>
    <w:rsid w:val="00B52FB3"/>
    <w:rsid w:val="00B54655"/>
    <w:rsid w:val="00B570AB"/>
    <w:rsid w:val="00B6045F"/>
    <w:rsid w:val="00B60BEA"/>
    <w:rsid w:val="00B6261E"/>
    <w:rsid w:val="00B718C1"/>
    <w:rsid w:val="00B7242A"/>
    <w:rsid w:val="00B8071F"/>
    <w:rsid w:val="00B81F2B"/>
    <w:rsid w:val="00B82B4E"/>
    <w:rsid w:val="00B8420E"/>
    <w:rsid w:val="00B90CE1"/>
    <w:rsid w:val="00B96118"/>
    <w:rsid w:val="00BA1A23"/>
    <w:rsid w:val="00BA2134"/>
    <w:rsid w:val="00BB2F2F"/>
    <w:rsid w:val="00BB3EC8"/>
    <w:rsid w:val="00BB4537"/>
    <w:rsid w:val="00BB7CB9"/>
    <w:rsid w:val="00BC1F2F"/>
    <w:rsid w:val="00BC2CD2"/>
    <w:rsid w:val="00BC6483"/>
    <w:rsid w:val="00BC69E3"/>
    <w:rsid w:val="00BC7335"/>
    <w:rsid w:val="00BD1B1C"/>
    <w:rsid w:val="00BD355B"/>
    <w:rsid w:val="00BD542D"/>
    <w:rsid w:val="00BD6E66"/>
    <w:rsid w:val="00BE1962"/>
    <w:rsid w:val="00BE4821"/>
    <w:rsid w:val="00BF17F2"/>
    <w:rsid w:val="00BF562C"/>
    <w:rsid w:val="00BF599D"/>
    <w:rsid w:val="00BF7E53"/>
    <w:rsid w:val="00C00404"/>
    <w:rsid w:val="00C00540"/>
    <w:rsid w:val="00C07537"/>
    <w:rsid w:val="00C14400"/>
    <w:rsid w:val="00C16B85"/>
    <w:rsid w:val="00C172AE"/>
    <w:rsid w:val="00C17BE6"/>
    <w:rsid w:val="00C2247E"/>
    <w:rsid w:val="00C22B58"/>
    <w:rsid w:val="00C343F5"/>
    <w:rsid w:val="00C405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5EB8"/>
    <w:rsid w:val="00C57A6A"/>
    <w:rsid w:val="00C61654"/>
    <w:rsid w:val="00C64B82"/>
    <w:rsid w:val="00C64F17"/>
    <w:rsid w:val="00C70F84"/>
    <w:rsid w:val="00C727B3"/>
    <w:rsid w:val="00C72BA2"/>
    <w:rsid w:val="00C808A7"/>
    <w:rsid w:val="00C84E4C"/>
    <w:rsid w:val="00C87044"/>
    <w:rsid w:val="00C94D17"/>
    <w:rsid w:val="00C96318"/>
    <w:rsid w:val="00CB17F5"/>
    <w:rsid w:val="00CB27C6"/>
    <w:rsid w:val="00CB3465"/>
    <w:rsid w:val="00CB463B"/>
    <w:rsid w:val="00CB5B82"/>
    <w:rsid w:val="00CB7043"/>
    <w:rsid w:val="00CB782D"/>
    <w:rsid w:val="00CC54E0"/>
    <w:rsid w:val="00CC65A8"/>
    <w:rsid w:val="00CC7DBB"/>
    <w:rsid w:val="00CD142A"/>
    <w:rsid w:val="00CD3158"/>
    <w:rsid w:val="00CD4219"/>
    <w:rsid w:val="00CD5490"/>
    <w:rsid w:val="00CD6369"/>
    <w:rsid w:val="00CE2A37"/>
    <w:rsid w:val="00CE2C01"/>
    <w:rsid w:val="00CE3E54"/>
    <w:rsid w:val="00CE63D3"/>
    <w:rsid w:val="00CF21D7"/>
    <w:rsid w:val="00CF2E1A"/>
    <w:rsid w:val="00CF6EC0"/>
    <w:rsid w:val="00CF715C"/>
    <w:rsid w:val="00D022EC"/>
    <w:rsid w:val="00D03391"/>
    <w:rsid w:val="00D0464D"/>
    <w:rsid w:val="00D05217"/>
    <w:rsid w:val="00D06182"/>
    <w:rsid w:val="00D0751D"/>
    <w:rsid w:val="00D125BD"/>
    <w:rsid w:val="00D12661"/>
    <w:rsid w:val="00D14F61"/>
    <w:rsid w:val="00D1582D"/>
    <w:rsid w:val="00D2569D"/>
    <w:rsid w:val="00D27A1B"/>
    <w:rsid w:val="00D34BEE"/>
    <w:rsid w:val="00D34DC1"/>
    <w:rsid w:val="00D403F7"/>
    <w:rsid w:val="00D40D77"/>
    <w:rsid w:val="00D42094"/>
    <w:rsid w:val="00D51C0C"/>
    <w:rsid w:val="00D559DE"/>
    <w:rsid w:val="00D56FEB"/>
    <w:rsid w:val="00D617AB"/>
    <w:rsid w:val="00D61DD0"/>
    <w:rsid w:val="00D62096"/>
    <w:rsid w:val="00D627E5"/>
    <w:rsid w:val="00D649B5"/>
    <w:rsid w:val="00D66E63"/>
    <w:rsid w:val="00D71365"/>
    <w:rsid w:val="00D74E3E"/>
    <w:rsid w:val="00D76F76"/>
    <w:rsid w:val="00D77D4C"/>
    <w:rsid w:val="00D830E8"/>
    <w:rsid w:val="00D84002"/>
    <w:rsid w:val="00D84240"/>
    <w:rsid w:val="00D86A30"/>
    <w:rsid w:val="00D8777A"/>
    <w:rsid w:val="00D87F0E"/>
    <w:rsid w:val="00D9201C"/>
    <w:rsid w:val="00D92EAD"/>
    <w:rsid w:val="00D944B1"/>
    <w:rsid w:val="00D94CC2"/>
    <w:rsid w:val="00DA1633"/>
    <w:rsid w:val="00DA29C3"/>
    <w:rsid w:val="00DA6422"/>
    <w:rsid w:val="00DB0557"/>
    <w:rsid w:val="00DB2C80"/>
    <w:rsid w:val="00DC2340"/>
    <w:rsid w:val="00DC30DA"/>
    <w:rsid w:val="00DC3F7F"/>
    <w:rsid w:val="00DD6D66"/>
    <w:rsid w:val="00DD7FDA"/>
    <w:rsid w:val="00DE0869"/>
    <w:rsid w:val="00DE287B"/>
    <w:rsid w:val="00DE603B"/>
    <w:rsid w:val="00DE7A15"/>
    <w:rsid w:val="00DF129D"/>
    <w:rsid w:val="00DF4371"/>
    <w:rsid w:val="00DF625F"/>
    <w:rsid w:val="00DF74DB"/>
    <w:rsid w:val="00E01841"/>
    <w:rsid w:val="00E01857"/>
    <w:rsid w:val="00E045FD"/>
    <w:rsid w:val="00E05976"/>
    <w:rsid w:val="00E0777A"/>
    <w:rsid w:val="00E07BFD"/>
    <w:rsid w:val="00E11F6F"/>
    <w:rsid w:val="00E126C1"/>
    <w:rsid w:val="00E21473"/>
    <w:rsid w:val="00E22935"/>
    <w:rsid w:val="00E22C67"/>
    <w:rsid w:val="00E2466B"/>
    <w:rsid w:val="00E3023E"/>
    <w:rsid w:val="00E34F46"/>
    <w:rsid w:val="00E375D2"/>
    <w:rsid w:val="00E40CFE"/>
    <w:rsid w:val="00E43E04"/>
    <w:rsid w:val="00E44E20"/>
    <w:rsid w:val="00E463F1"/>
    <w:rsid w:val="00E47A67"/>
    <w:rsid w:val="00E50679"/>
    <w:rsid w:val="00E50799"/>
    <w:rsid w:val="00E519E0"/>
    <w:rsid w:val="00E552A4"/>
    <w:rsid w:val="00E604BE"/>
    <w:rsid w:val="00E608DA"/>
    <w:rsid w:val="00E6190A"/>
    <w:rsid w:val="00E63251"/>
    <w:rsid w:val="00E70C40"/>
    <w:rsid w:val="00E710C7"/>
    <w:rsid w:val="00E76634"/>
    <w:rsid w:val="00E76B86"/>
    <w:rsid w:val="00E80DED"/>
    <w:rsid w:val="00E95ED3"/>
    <w:rsid w:val="00EA48E6"/>
    <w:rsid w:val="00EA4D3A"/>
    <w:rsid w:val="00EA6D40"/>
    <w:rsid w:val="00EA6E3C"/>
    <w:rsid w:val="00EA6F4E"/>
    <w:rsid w:val="00EA7542"/>
    <w:rsid w:val="00EB2280"/>
    <w:rsid w:val="00EC1621"/>
    <w:rsid w:val="00EC1FF0"/>
    <w:rsid w:val="00EC5038"/>
    <w:rsid w:val="00EC662E"/>
    <w:rsid w:val="00ED07FE"/>
    <w:rsid w:val="00ED1D4C"/>
    <w:rsid w:val="00ED5575"/>
    <w:rsid w:val="00EE049D"/>
    <w:rsid w:val="00EE2655"/>
    <w:rsid w:val="00EE2721"/>
    <w:rsid w:val="00EE2A0B"/>
    <w:rsid w:val="00EF6029"/>
    <w:rsid w:val="00F1452E"/>
    <w:rsid w:val="00F16DA0"/>
    <w:rsid w:val="00F16F2C"/>
    <w:rsid w:val="00F2081F"/>
    <w:rsid w:val="00F23554"/>
    <w:rsid w:val="00F241DA"/>
    <w:rsid w:val="00F24740"/>
    <w:rsid w:val="00F30571"/>
    <w:rsid w:val="00F335CB"/>
    <w:rsid w:val="00F35DB1"/>
    <w:rsid w:val="00F3651F"/>
    <w:rsid w:val="00F36734"/>
    <w:rsid w:val="00F36D0F"/>
    <w:rsid w:val="00F4144F"/>
    <w:rsid w:val="00F42294"/>
    <w:rsid w:val="00F42F7B"/>
    <w:rsid w:val="00F459EB"/>
    <w:rsid w:val="00F507AE"/>
    <w:rsid w:val="00F52C9C"/>
    <w:rsid w:val="00F54B20"/>
    <w:rsid w:val="00F55BE1"/>
    <w:rsid w:val="00F6242C"/>
    <w:rsid w:val="00F6258C"/>
    <w:rsid w:val="00F6336A"/>
    <w:rsid w:val="00F7026C"/>
    <w:rsid w:val="00F72065"/>
    <w:rsid w:val="00F778DC"/>
    <w:rsid w:val="00F849BE"/>
    <w:rsid w:val="00F94A4B"/>
    <w:rsid w:val="00F972B9"/>
    <w:rsid w:val="00F97AD4"/>
    <w:rsid w:val="00FA0967"/>
    <w:rsid w:val="00FB0917"/>
    <w:rsid w:val="00FB0F16"/>
    <w:rsid w:val="00FB0FF6"/>
    <w:rsid w:val="00FB1D7F"/>
    <w:rsid w:val="00FB59FB"/>
    <w:rsid w:val="00FB72A0"/>
    <w:rsid w:val="00FC35C5"/>
    <w:rsid w:val="00FC7DBF"/>
    <w:rsid w:val="00FE23B5"/>
    <w:rsid w:val="00FE4FE6"/>
    <w:rsid w:val="00FE6F4B"/>
    <w:rsid w:val="00FF2AB4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9C70B7"/>
  <w15:docId w15:val="{152D7841-F648-45D5-8967-77648F5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41A7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D617AB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99"/>
    <w:unhideWhenUsed/>
    <w:qFormat/>
    <w:rsid w:val="00D617AB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D617AB"/>
    <w:rPr>
      <w:sz w:val="16"/>
    </w:rPr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D617A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D617AB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D617AB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D617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D617AB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D617AB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D617AB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D617AB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D617AB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D617AB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D617AB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D617AB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D617AB"/>
    <w:rPr>
      <w:rFonts w:ascii="Arial" w:hAnsi="Arial"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D617AB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D617AB"/>
    <w:rPr>
      <w:rFonts w:ascii="Arial" w:hAnsi="Arial"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D617A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D617AB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D617AB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D617AB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D617AB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D617AB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D617AB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semiHidden/>
    <w:qFormat/>
    <w:rsid w:val="00D617AB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D617AB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D617AB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17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17AB"/>
    <w:rPr>
      <w:rFonts w:ascii="Segoe UI" w:hAnsi="Segoe UI" w:cs="Segoe UI"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D617AB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D617AB"/>
    <w:rPr>
      <w:i/>
    </w:rPr>
  </w:style>
  <w:style w:type="paragraph" w:customStyle="1" w:styleId="ekvbild">
    <w:name w:val="ekv.bild"/>
    <w:basedOn w:val="Standard"/>
    <w:uiPriority w:val="5"/>
    <w:qFormat/>
    <w:rsid w:val="00D617AB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617AB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617AB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617AB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617AB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617AB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D617AB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D617AB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D617AB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D617AB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D617AB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617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17A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17AB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17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17AB"/>
    <w:rPr>
      <w:rFonts w:ascii="Arial" w:hAnsi="Arial"/>
      <w:b/>
      <w:bCs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D617AB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D617AB"/>
    <w:pPr>
      <w:spacing w:line="240" w:lineRule="auto"/>
    </w:pPr>
    <w:rPr>
      <w:color w:val="000000" w:themeColor="text1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617AB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D617AB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D617AB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617AB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D617AB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D617AB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D617AB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D617AB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D617AB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D617AB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617AB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617AB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617AB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D617AB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D617A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D617AB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D617AB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617AB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D617AB"/>
    <w:rPr>
      <w:sz w:val="17"/>
    </w:rPr>
  </w:style>
  <w:style w:type="character" w:customStyle="1" w:styleId="ekvhochgestellt">
    <w:name w:val="ekv.hochgestellt"/>
    <w:basedOn w:val="Absatz-Standardschriftart"/>
    <w:uiPriority w:val="1"/>
    <w:qFormat/>
    <w:rsid w:val="00D617AB"/>
    <w:rPr>
      <w:vertAlign w:val="superscript"/>
    </w:rPr>
  </w:style>
  <w:style w:type="character" w:customStyle="1" w:styleId="ekvtiefgestellt">
    <w:name w:val="ekv.tiefgestellt"/>
    <w:basedOn w:val="Absatz-Standardschriftart"/>
    <w:uiPriority w:val="1"/>
    <w:qFormat/>
    <w:rsid w:val="00D617AB"/>
    <w:rPr>
      <w:vertAlign w:val="subscript"/>
    </w:rPr>
  </w:style>
  <w:style w:type="character" w:customStyle="1" w:styleId="ekvzeichentimesfett">
    <w:name w:val="ekv.zeichen.times.fett"/>
    <w:basedOn w:val="Absatz-Standardschriftart"/>
    <w:uiPriority w:val="1"/>
    <w:qFormat/>
    <w:rsid w:val="00D617AB"/>
    <w:rPr>
      <w:rFonts w:ascii="Times New Roman" w:hAnsi="Times New Roman"/>
      <w:b/>
    </w:rPr>
  </w:style>
  <w:style w:type="character" w:customStyle="1" w:styleId="ekvzeichentimes">
    <w:name w:val="ekv.zeichen.times"/>
    <w:basedOn w:val="Absatz-Standardschriftart"/>
    <w:uiPriority w:val="1"/>
    <w:qFormat/>
    <w:rsid w:val="00D617AB"/>
    <w:rPr>
      <w:rFonts w:ascii="Times New Roman" w:hAnsi="Times New Roman"/>
    </w:rPr>
  </w:style>
  <w:style w:type="character" w:customStyle="1" w:styleId="ekvabstand50prozent">
    <w:name w:val="ekv.abstand.50.prozent"/>
    <w:basedOn w:val="Absatz-Standardschriftart"/>
    <w:uiPriority w:val="1"/>
    <w:qFormat/>
    <w:rsid w:val="00D617AB"/>
    <w:rPr>
      <w:w w:val="50"/>
    </w:rPr>
  </w:style>
  <w:style w:type="paragraph" w:customStyle="1" w:styleId="ekvaufgabe3-6sp">
    <w:name w:val="ekv.aufgabe.3-6.sp"/>
    <w:basedOn w:val="Standard"/>
    <w:qFormat/>
    <w:rsid w:val="00D617AB"/>
    <w:pPr>
      <w:tabs>
        <w:tab w:val="clear" w:pos="595"/>
        <w:tab w:val="clear" w:pos="851"/>
        <w:tab w:val="left" w:pos="680"/>
        <w:tab w:val="left" w:pos="1605"/>
        <w:tab w:val="left" w:pos="1945"/>
        <w:tab w:val="left" w:pos="3209"/>
        <w:tab w:val="left" w:pos="3549"/>
        <w:tab w:val="left" w:pos="4820"/>
        <w:tab w:val="left" w:pos="5160"/>
        <w:tab w:val="left" w:pos="6418"/>
        <w:tab w:val="left" w:pos="6759"/>
        <w:tab w:val="left" w:pos="8023"/>
        <w:tab w:val="left" w:pos="8363"/>
      </w:tabs>
      <w:spacing w:line="254" w:lineRule="atLeast"/>
    </w:pPr>
  </w:style>
  <w:style w:type="paragraph" w:customStyle="1" w:styleId="ekvaufgabe2-4sp">
    <w:name w:val="ekv.aufgabe.2-4.sp"/>
    <w:basedOn w:val="Standard"/>
    <w:qFormat/>
    <w:rsid w:val="00D617AB"/>
    <w:pPr>
      <w:tabs>
        <w:tab w:val="clear" w:pos="595"/>
        <w:tab w:val="clear" w:pos="851"/>
        <w:tab w:val="left" w:pos="680"/>
        <w:tab w:val="left" w:pos="2410"/>
        <w:tab w:val="left" w:pos="2750"/>
        <w:tab w:val="left" w:pos="4820"/>
        <w:tab w:val="left" w:pos="5160"/>
        <w:tab w:val="left" w:pos="7229"/>
        <w:tab w:val="left" w:pos="7569"/>
      </w:tabs>
      <w:spacing w:line="254" w:lineRule="atLeast"/>
    </w:pPr>
  </w:style>
  <w:style w:type="paragraph" w:customStyle="1" w:styleId="ekvaufgabelckentext2-4sp">
    <w:name w:val="ekv.aufgabe.lückentext.2-4.sp"/>
    <w:basedOn w:val="Standard"/>
    <w:qFormat/>
    <w:rsid w:val="00D617AB"/>
    <w:pPr>
      <w:tabs>
        <w:tab w:val="clear" w:pos="595"/>
        <w:tab w:val="clear" w:pos="851"/>
        <w:tab w:val="left" w:pos="680"/>
        <w:tab w:val="right" w:pos="2126"/>
        <w:tab w:val="left" w:pos="2410"/>
        <w:tab w:val="left" w:pos="2750"/>
        <w:tab w:val="left" w:pos="2977"/>
        <w:tab w:val="right" w:pos="4536"/>
        <w:tab w:val="left" w:pos="4820"/>
        <w:tab w:val="left" w:pos="5160"/>
        <w:tab w:val="right" w:pos="6946"/>
        <w:tab w:val="left" w:pos="7229"/>
        <w:tab w:val="left" w:pos="7569"/>
        <w:tab w:val="right" w:pos="9350"/>
      </w:tabs>
      <w:spacing w:line="452" w:lineRule="atLeast"/>
    </w:pPr>
  </w:style>
  <w:style w:type="paragraph" w:customStyle="1" w:styleId="ekvaufgabelckentext3-6sp">
    <w:name w:val="ekv.aufgabe.lückentext.3-6.sp"/>
    <w:basedOn w:val="Standard"/>
    <w:qFormat/>
    <w:rsid w:val="00D617AB"/>
    <w:pPr>
      <w:tabs>
        <w:tab w:val="clear" w:pos="595"/>
        <w:tab w:val="clear" w:pos="851"/>
        <w:tab w:val="left" w:pos="680"/>
        <w:tab w:val="right" w:pos="2926"/>
        <w:tab w:val="left" w:pos="3209"/>
        <w:tab w:val="left" w:pos="3549"/>
        <w:tab w:val="right" w:pos="6135"/>
        <w:tab w:val="left" w:pos="6418"/>
        <w:tab w:val="left" w:pos="6759"/>
        <w:tab w:val="right" w:pos="9350"/>
      </w:tabs>
      <w:spacing w:line="452" w:lineRule="atLeast"/>
    </w:pPr>
  </w:style>
  <w:style w:type="character" w:customStyle="1" w:styleId="ekvhandschriftbruch">
    <w:name w:val="ekv.handschrift.bruch"/>
    <w:basedOn w:val="Absatz-Standardschriftart"/>
    <w:uiPriority w:val="1"/>
    <w:qFormat/>
    <w:rsid w:val="00D617AB"/>
    <w:rPr>
      <w:rFonts w:ascii="Comic Sans MS" w:hAnsi="Comic Sans MS"/>
      <w:color w:val="000000" w:themeColor="text1"/>
      <w:position w:val="-18"/>
      <w:sz w:val="21"/>
      <w:u w:val="single" w:color="000000" w:themeColor="text1"/>
    </w:rPr>
  </w:style>
  <w:style w:type="paragraph" w:customStyle="1" w:styleId="ekvlsungberschrift">
    <w:name w:val="ekv.lösung.überschrift"/>
    <w:basedOn w:val="Standard"/>
    <w:qFormat/>
    <w:rsid w:val="00D617AB"/>
    <w:pPr>
      <w:keepNext/>
      <w:keepLines/>
      <w:shd w:val="clear" w:color="auto" w:fill="D9D9D9" w:themeFill="background1" w:themeFillShade="D9"/>
      <w:tabs>
        <w:tab w:val="clear" w:pos="595"/>
      </w:tabs>
      <w:spacing w:before="120"/>
    </w:pPr>
    <w:rPr>
      <w:b/>
    </w:rPr>
  </w:style>
  <w:style w:type="character" w:customStyle="1" w:styleId="ekvbruchklein">
    <w:name w:val="ekv.bruch.klein"/>
    <w:basedOn w:val="Absatz-Standardschriftart"/>
    <w:uiPriority w:val="1"/>
    <w:qFormat/>
    <w:rsid w:val="00D617AB"/>
    <w:rPr>
      <w:rFonts w:ascii="Cambria Math" w:hAnsi="Cambria Math"/>
      <w:sz w:val="22"/>
    </w:rPr>
  </w:style>
  <w:style w:type="character" w:customStyle="1" w:styleId="ekvbruchgross">
    <w:name w:val="ekv.bruch.gross"/>
    <w:basedOn w:val="Absatz-Standardschriftart"/>
    <w:uiPriority w:val="1"/>
    <w:qFormat/>
    <w:rsid w:val="00D617AB"/>
    <w:rPr>
      <w:rFonts w:ascii="Cambria Math" w:hAnsi="Cambria Math"/>
      <w:sz w:val="28"/>
    </w:rPr>
  </w:style>
  <w:style w:type="character" w:customStyle="1" w:styleId="ekvcambriamath">
    <w:name w:val="ekv.cambria.math"/>
    <w:basedOn w:val="Absatz-Standardschriftart"/>
    <w:uiPriority w:val="1"/>
    <w:qFormat/>
    <w:rsid w:val="00D617AB"/>
    <w:rPr>
      <w:rFonts w:ascii="Cambria Math" w:hAnsi="Cambria Math"/>
    </w:rPr>
  </w:style>
  <w:style w:type="character" w:customStyle="1" w:styleId="ekvcambriamathfett">
    <w:name w:val="ekv.cambria.math.fett"/>
    <w:basedOn w:val="Absatz-Standardschriftart"/>
    <w:uiPriority w:val="1"/>
    <w:qFormat/>
    <w:rsid w:val="00D617AB"/>
    <w:rPr>
      <w:rFonts w:ascii="Cambria Math" w:hAnsi="Cambria Math"/>
      <w:b/>
    </w:rPr>
  </w:style>
  <w:style w:type="paragraph" w:customStyle="1" w:styleId="ekvuenavigation">
    <w:name w:val="ekv.ue.navigation"/>
    <w:semiHidden/>
    <w:qFormat/>
    <w:rsid w:val="00D617AB"/>
    <w:pPr>
      <w:spacing w:after="0" w:line="240" w:lineRule="auto"/>
    </w:pPr>
    <w:rPr>
      <w:rFonts w:ascii="Arial" w:hAnsi="Arial"/>
      <w:b/>
      <w:noProof/>
      <w:color w:val="595959" w:themeColor="text1" w:themeTint="A6"/>
      <w:sz w:val="27"/>
    </w:rPr>
  </w:style>
  <w:style w:type="character" w:customStyle="1" w:styleId="ekvlsungcambriamath">
    <w:name w:val="ekv.lösung.cambria.math"/>
    <w:basedOn w:val="Absatz-Standardschriftart"/>
    <w:uiPriority w:val="1"/>
    <w:qFormat/>
    <w:rsid w:val="00D617AB"/>
    <w:rPr>
      <w:rFonts w:ascii="Cambria Math" w:hAnsi="Cambria Math"/>
      <w:sz w:val="26"/>
    </w:rPr>
  </w:style>
  <w:style w:type="character" w:customStyle="1" w:styleId="ekvlsungunterstrichencambriamath">
    <w:name w:val="ekv.lösung.unterstrichen.cambria.math"/>
    <w:basedOn w:val="Absatz-Standardschriftart"/>
    <w:uiPriority w:val="1"/>
    <w:qFormat/>
    <w:rsid w:val="00D617AB"/>
    <w:rPr>
      <w:rFonts w:ascii="Cambria Math" w:hAnsi="Cambria Math"/>
      <w:sz w:val="26"/>
      <w:u w:val="single"/>
    </w:rPr>
  </w:style>
  <w:style w:type="character" w:customStyle="1" w:styleId="ekvlsungunterstrichenausgeblendetcambriamath">
    <w:name w:val="ekv.lösung.unterstrichen.ausgeblendet.cambria.math"/>
    <w:basedOn w:val="Absatz-Standardschriftart"/>
    <w:uiPriority w:val="1"/>
    <w:semiHidden/>
    <w:qFormat/>
    <w:rsid w:val="00D617AB"/>
    <w:rPr>
      <w:rFonts w:ascii="Cambria Math" w:hAnsi="Cambria Math"/>
      <w:color w:val="FFFFFF" w:themeColor="background1"/>
      <w:sz w:val="26"/>
      <w:u w:val="single" w:color="000000" w:themeColor="text1"/>
    </w:rPr>
  </w:style>
  <w:style w:type="character" w:customStyle="1" w:styleId="ekvlsungausgeblendetcambriamath">
    <w:name w:val="ekv.lösung.ausgeblendet.cambria.math"/>
    <w:basedOn w:val="Absatz-Standardschriftart"/>
    <w:uiPriority w:val="1"/>
    <w:semiHidden/>
    <w:qFormat/>
    <w:rsid w:val="00D617AB"/>
    <w:rPr>
      <w:rFonts w:ascii="Cambria Math" w:hAnsi="Cambria Math"/>
      <w:b w:val="0"/>
      <w:i w:val="0"/>
      <w:color w:val="FFFFFF" w:themeColor="background1"/>
      <w:sz w:val="26"/>
      <w:u w:val="none" w:color="000000" w:themeColor="text1"/>
    </w:rPr>
  </w:style>
  <w:style w:type="paragraph" w:customStyle="1" w:styleId="ekvtabellezeilabstmind">
    <w:name w:val="ekv.tabelle.zeilabst.mind"/>
    <w:basedOn w:val="Standard"/>
    <w:qFormat/>
    <w:rsid w:val="00D617AB"/>
    <w:pPr>
      <w:spacing w:line="254" w:lineRule="atLeast"/>
    </w:pPr>
    <w:rPr>
      <w:sz w:val="18"/>
    </w:rPr>
  </w:style>
  <w:style w:type="paragraph" w:customStyle="1" w:styleId="ekvtabellelinkszeilabstmind">
    <w:name w:val="ekv.tabelle.links.zeilabst.mind"/>
    <w:basedOn w:val="Standard"/>
    <w:qFormat/>
    <w:rsid w:val="00D617AB"/>
    <w:pPr>
      <w:spacing w:line="254" w:lineRule="atLeast"/>
      <w:ind w:left="57"/>
    </w:pPr>
    <w:rPr>
      <w:sz w:val="18"/>
    </w:rPr>
  </w:style>
  <w:style w:type="paragraph" w:customStyle="1" w:styleId="ekvtabellezentriertzeilabstmind">
    <w:name w:val="ekv.tabelle.zentriert.zeilabst.mind"/>
    <w:basedOn w:val="Standard"/>
    <w:qFormat/>
    <w:rsid w:val="00D617AB"/>
    <w:pPr>
      <w:spacing w:line="254" w:lineRule="atLeast"/>
      <w:jc w:val="center"/>
    </w:pPr>
    <w:rPr>
      <w:sz w:val="18"/>
    </w:rPr>
  </w:style>
  <w:style w:type="paragraph" w:customStyle="1" w:styleId="ekvaufzhlungzeilabstmind">
    <w:name w:val="ekv.aufzählung.zeilabst.mind"/>
    <w:basedOn w:val="Standard"/>
    <w:qFormat/>
    <w:rsid w:val="00D617AB"/>
    <w:pPr>
      <w:tabs>
        <w:tab w:val="clear" w:pos="340"/>
        <w:tab w:val="clear" w:pos="595"/>
        <w:tab w:val="clear" w:pos="851"/>
        <w:tab w:val="left" w:pos="454"/>
        <w:tab w:val="left" w:pos="794"/>
      </w:tabs>
      <w:spacing w:line="254" w:lineRule="atLeast"/>
      <w:ind w:left="340" w:hanging="340"/>
    </w:pPr>
  </w:style>
  <w:style w:type="paragraph" w:customStyle="1" w:styleId="ekvaufzhlunglckentext">
    <w:name w:val="ekv.aufzählung.lückentext"/>
    <w:basedOn w:val="Standard"/>
    <w:qFormat/>
    <w:rsid w:val="00D617AB"/>
    <w:pPr>
      <w:tabs>
        <w:tab w:val="clear" w:pos="340"/>
        <w:tab w:val="clear" w:pos="595"/>
        <w:tab w:val="clear" w:pos="851"/>
        <w:tab w:val="left" w:pos="454"/>
        <w:tab w:val="left" w:pos="794"/>
      </w:tabs>
      <w:spacing w:line="452" w:lineRule="atLeast"/>
      <w:ind w:left="340" w:hanging="340"/>
    </w:pPr>
  </w:style>
  <w:style w:type="character" w:customStyle="1" w:styleId="ekvlckentextbruch">
    <w:name w:val="ekv.lückentext.bruch"/>
    <w:basedOn w:val="Absatz-Standardschriftart"/>
    <w:uiPriority w:val="1"/>
    <w:qFormat/>
    <w:rsid w:val="00D617AB"/>
    <w:rPr>
      <w:rFonts w:ascii="Cambria Math" w:hAnsi="Cambria Math"/>
      <w:i/>
      <w:color w:val="000000" w:themeColor="text1"/>
      <w:position w:val="-18"/>
      <w:sz w:val="21"/>
      <w:u w:val="single" w:color="000000" w:themeColor="text1"/>
    </w:rPr>
  </w:style>
  <w:style w:type="paragraph" w:customStyle="1" w:styleId="ekvaufgabe">
    <w:name w:val="ekv.aufgabe"/>
    <w:basedOn w:val="Standard"/>
    <w:qFormat/>
    <w:rsid w:val="00D617AB"/>
    <w:pPr>
      <w:widowControl w:val="0"/>
      <w:tabs>
        <w:tab w:val="clear" w:pos="340"/>
        <w:tab w:val="clear" w:pos="595"/>
        <w:tab w:val="clear" w:pos="851"/>
        <w:tab w:val="left" w:pos="284"/>
        <w:tab w:val="left" w:pos="567"/>
      </w:tabs>
      <w:spacing w:line="254" w:lineRule="atLeast"/>
      <w:ind w:left="284" w:hanging="284"/>
    </w:pPr>
  </w:style>
  <w:style w:type="paragraph" w:styleId="Listenabsatz">
    <w:name w:val="List Paragraph"/>
    <w:basedOn w:val="Standard"/>
    <w:uiPriority w:val="9"/>
    <w:semiHidden/>
    <w:qFormat/>
    <w:rsid w:val="00D617AB"/>
    <w:pPr>
      <w:ind w:left="720"/>
      <w:contextualSpacing/>
    </w:pPr>
  </w:style>
  <w:style w:type="paragraph" w:customStyle="1" w:styleId="ekvpunkte">
    <w:name w:val="ekv.punkte"/>
    <w:basedOn w:val="ekvaufgabenwortkarte"/>
    <w:semiHidden/>
    <w:qFormat/>
    <w:rsid w:val="00D617AB"/>
    <w:rPr>
      <w:sz w:val="19"/>
    </w:rPr>
  </w:style>
  <w:style w:type="paragraph" w:customStyle="1" w:styleId="ekvquelleobjekt">
    <w:name w:val="ekv.quelle.objekt"/>
    <w:basedOn w:val="Standard"/>
    <w:semiHidden/>
    <w:rsid w:val="00D617AB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semiHidden/>
    <w:rsid w:val="00D617AB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semiHidden/>
    <w:rsid w:val="00D617AB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semiHidden/>
    <w:rsid w:val="00D617AB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semiHidden/>
    <w:qFormat/>
    <w:rsid w:val="00D617AB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semiHidden/>
    <w:qFormat/>
    <w:rsid w:val="00D617AB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semiHidden/>
    <w:qFormat/>
    <w:rsid w:val="00D617AB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semiHidden/>
    <w:qFormat/>
    <w:rsid w:val="00D617AB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D617AB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D617AB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D617AB"/>
    <w:rPr>
      <w:rFonts w:ascii="Times New Roman" w:hAnsi="Times New Roman"/>
      <w:i/>
      <w:color w:val="FFFFFF" w:themeColor="background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l704\AppData\Roaming\Microsoft\Templates\WD_KV_KL5_SSS_PRISMA_3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00D3C-3CC2-4F6F-9E0B-C73A1FD3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19</cp:revision>
  <cp:lastPrinted>2016-12-23T16:36:00Z</cp:lastPrinted>
  <dcterms:created xsi:type="dcterms:W3CDTF">2020-08-23T12:35:00Z</dcterms:created>
  <dcterms:modified xsi:type="dcterms:W3CDTF">2021-02-05T06:35:00Z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PRISMA 3G - Version 1.03</vt:lpwstr>
  </property>
</Properties>
</file>