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61D4E" w14:textId="77777777" w:rsidR="00901B13" w:rsidRPr="00017C07" w:rsidRDefault="00A37AD6" w:rsidP="007E692A">
      <w:pPr>
        <w:pStyle w:val="ekvue1arial"/>
        <w:rPr>
          <w:lang w:val="en-US"/>
        </w:rPr>
      </w:pPr>
      <w:proofErr w:type="spellStart"/>
      <w:r>
        <w:rPr>
          <w:lang w:val="en-US"/>
        </w:rPr>
        <w:t>Nachhaltig</w:t>
      </w:r>
      <w:proofErr w:type="spellEnd"/>
      <w:r>
        <w:rPr>
          <w:lang w:val="en-US"/>
        </w:rPr>
        <w:t xml:space="preserve"> </w:t>
      </w:r>
      <w:proofErr w:type="spellStart"/>
      <w:r>
        <w:rPr>
          <w:lang w:val="en-US"/>
        </w:rPr>
        <w:t>verpacken</w:t>
      </w:r>
      <w:proofErr w:type="spellEnd"/>
      <w:r>
        <w:rPr>
          <w:lang w:val="en-US"/>
        </w:rPr>
        <w:t>?</w:t>
      </w:r>
    </w:p>
    <w:bookmarkStart w:id="0" w:name="_MON_1725958635"/>
    <w:bookmarkEnd w:id="0"/>
    <w:p w14:paraId="307F1E91" w14:textId="77777777" w:rsidR="007E692A" w:rsidRPr="00017C07" w:rsidRDefault="00A53E07" w:rsidP="00FD20A8">
      <w:pPr>
        <w:rPr>
          <w:lang w:val="en-US"/>
        </w:rPr>
      </w:pPr>
      <w:r>
        <w:rPr>
          <w:lang w:val="en-US"/>
        </w:rPr>
        <w:object w:dxaOrig="9354" w:dyaOrig="13262" w14:anchorId="49964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63pt" o:ole="">
            <v:imagedata r:id="rId6" o:title=""/>
          </v:shape>
          <o:OLEObject Type="Embed" ProgID="Word.Document.12" ShapeID="_x0000_i1025" DrawAspect="Content" ObjectID="_1729584027" r:id="rId7">
            <o:FieldCodes>\s</o:FieldCodes>
          </o:OLEObject>
        </w:objec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1A1260" w14:paraId="377B83A4" w14:textId="77777777" w:rsidTr="00791504">
        <w:tc>
          <w:tcPr>
            <w:tcW w:w="7508" w:type="dxa"/>
            <w:tcBorders>
              <w:right w:val="single" w:sz="4" w:space="0" w:color="auto"/>
            </w:tcBorders>
          </w:tcPr>
          <w:p w14:paraId="17C4635D" w14:textId="77777777" w:rsidR="001A1260" w:rsidRPr="007F52F5" w:rsidRDefault="001A1260" w:rsidP="00791504">
            <w:pPr>
              <w:rPr>
                <w:b/>
              </w:rPr>
            </w:pPr>
            <w:r>
              <w:rPr>
                <w:b/>
              </w:rPr>
              <w:t>Alles wird verpackt</w:t>
            </w:r>
          </w:p>
          <w:p w14:paraId="6424B396" w14:textId="77A7E74F" w:rsidR="001A1260" w:rsidRDefault="001A1260" w:rsidP="00791504">
            <w:r>
              <w:t>Nach dem Einkauf im Supermarkt trägt man eine schwere Tasche heim und ein großer Teil des Inhalts sind Verpackungen: in Plastik eingeschweißte Gurken, Him</w:t>
            </w:r>
            <w:r>
              <w:softHyphen/>
              <w:t>beeren in der Plastikschale</w:t>
            </w:r>
            <w:r w:rsidR="00516480">
              <w:t>,</w:t>
            </w:r>
            <w:r>
              <w:t xml:space="preserve"> frische Kräuter vorportioniert im Plastikbeutel, Nudeln im Karton, Getränke in PET-Flaschen und Käsescheiben, fein s</w:t>
            </w:r>
            <w:r w:rsidR="00516480">
              <w:t>äuberlich</w:t>
            </w:r>
            <w:r>
              <w:t xml:space="preserve"> mit Trennpapieren aufeinandergelegt.</w:t>
            </w:r>
          </w:p>
          <w:p w14:paraId="6F0A624C" w14:textId="77777777" w:rsidR="001A1260" w:rsidRPr="001A1260" w:rsidRDefault="001A1260" w:rsidP="00791504">
            <w:r>
              <w:t>All diese Verpackungen sind am Ende des Tages Abfall und tragen zu den Bergen an Müll bei, mit denen unsere Gesellschaft zu kämpfen hat.</w:t>
            </w:r>
          </w:p>
          <w:p w14:paraId="7C69F185" w14:textId="77777777" w:rsidR="001A1260" w:rsidRPr="00953756" w:rsidRDefault="001A1260" w:rsidP="00791504"/>
          <w:p w14:paraId="07637B86" w14:textId="77777777" w:rsidR="001A1260" w:rsidRDefault="00A53E07" w:rsidP="00791504">
            <w:pPr>
              <w:rPr>
                <w:b/>
              </w:rPr>
            </w:pPr>
            <w:r>
              <w:rPr>
                <w:b/>
              </w:rPr>
              <w:t>Wie kann man umdenken?</w:t>
            </w:r>
          </w:p>
          <w:p w14:paraId="0E866F11" w14:textId="7F61C4F8" w:rsidR="001A1260" w:rsidRDefault="001A1260" w:rsidP="001A1260">
            <w:r>
              <w:t>Viele Hersteller scheinen das Problem bemerkt zu haben und auch angehen zu wol</w:t>
            </w:r>
            <w:r>
              <w:softHyphen/>
              <w:t>len. Immer wieder lassen sich Vorstöße beobachten, Versuche mit den Verpack</w:t>
            </w:r>
            <w:r>
              <w:softHyphen/>
              <w:t>ungen neue Wege zu gehen. Recycelte Materialien reduzieren den Abfall. Weniger Plastik wünschen wir uns, denn Plastik verrottet nicht. Verbundverpackungen sind ein Problem, weil sich Verbundstoffe nicht gut recyceln lassen.</w:t>
            </w:r>
          </w:p>
          <w:p w14:paraId="565F992B" w14:textId="77777777" w:rsidR="00444D69" w:rsidRPr="00E92FBF" w:rsidRDefault="00444D69" w:rsidP="005001F5">
            <w:r>
              <w:t xml:space="preserve">In den Supermarktregalen findet man Flaschen aus </w:t>
            </w:r>
            <w:r w:rsidR="005001F5">
              <w:t>r</w:t>
            </w:r>
            <w:r>
              <w:t xml:space="preserve">ecyceltem Plastik und Joghurts, bei denen ein Plastikbecher in einem </w:t>
            </w:r>
            <w:proofErr w:type="spellStart"/>
            <w:r>
              <w:t>auftrennbaren</w:t>
            </w:r>
            <w:proofErr w:type="spellEnd"/>
            <w:r>
              <w:t xml:space="preserve"> </w:t>
            </w:r>
            <w:proofErr w:type="spellStart"/>
            <w:r>
              <w:t>Papprand</w:t>
            </w:r>
            <w:proofErr w:type="spellEnd"/>
            <w:r>
              <w:t xml:space="preserve"> steckt. Die Flaschen tragen einen deutlich lesbaren Hinweis auf ihre nachhaltige Herkunft. Und ein Hersteller von Nudeln druckt auf seine Pappkartons, dass diese nun ohne Plastik-Sichtfenster auskommen müssen, damit jährlich mehrere Tonnen Plastik gespart werden können.</w:t>
            </w:r>
          </w:p>
        </w:tc>
        <w:tc>
          <w:tcPr>
            <w:tcW w:w="1836" w:type="dxa"/>
            <w:tcBorders>
              <w:left w:val="single" w:sz="4" w:space="0" w:color="auto"/>
            </w:tcBorders>
          </w:tcPr>
          <w:p w14:paraId="2C83F717" w14:textId="77777777" w:rsidR="001A1260" w:rsidRDefault="001A1260" w:rsidP="00791504">
            <w:pPr>
              <w:pStyle w:val="ekvbildlegende"/>
            </w:pPr>
            <w:r>
              <w:t>WORTHILFEN</w:t>
            </w:r>
          </w:p>
          <w:p w14:paraId="5DAAF97B" w14:textId="77777777" w:rsidR="001A1260" w:rsidRDefault="001A1260" w:rsidP="00791504">
            <w:pPr>
              <w:pStyle w:val="ekvbildlegende"/>
            </w:pPr>
          </w:p>
          <w:p w14:paraId="0331D282" w14:textId="77777777" w:rsidR="001A1260" w:rsidRDefault="001A1260" w:rsidP="00791504">
            <w:pPr>
              <w:pStyle w:val="ekvbildlegende"/>
            </w:pPr>
          </w:p>
          <w:p w14:paraId="29656B24" w14:textId="77777777" w:rsidR="001A1260" w:rsidRDefault="001A1260" w:rsidP="00791504">
            <w:pPr>
              <w:pStyle w:val="ekvbildlegende"/>
            </w:pPr>
          </w:p>
          <w:p w14:paraId="32CC1A79" w14:textId="77777777" w:rsidR="00444D69" w:rsidRDefault="00444D69" w:rsidP="00791504">
            <w:pPr>
              <w:pStyle w:val="ekvbildlegende"/>
            </w:pPr>
          </w:p>
          <w:p w14:paraId="5B206EFE" w14:textId="77777777" w:rsidR="00444D69" w:rsidRDefault="00444D69" w:rsidP="00791504">
            <w:pPr>
              <w:pStyle w:val="ekvbildlegende"/>
            </w:pPr>
          </w:p>
          <w:p w14:paraId="064EFAB7" w14:textId="77777777" w:rsidR="001A1260" w:rsidRDefault="001A1260" w:rsidP="00791504">
            <w:pPr>
              <w:pStyle w:val="ekvbildlegende"/>
            </w:pPr>
            <w:r>
              <w:t>RECYCLING – Wiederverwertung, Wiederaufbereitung</w:t>
            </w:r>
          </w:p>
          <w:p w14:paraId="1EF4FC4C" w14:textId="77777777" w:rsidR="00444D69" w:rsidRDefault="00444D69" w:rsidP="00791504">
            <w:pPr>
              <w:pStyle w:val="ekvbildlegende"/>
            </w:pPr>
          </w:p>
          <w:p w14:paraId="377FC3D4" w14:textId="77777777" w:rsidR="00444D69" w:rsidRDefault="00444D69" w:rsidP="00791504">
            <w:pPr>
              <w:pStyle w:val="ekvbildlegende"/>
            </w:pPr>
            <w:r>
              <w:t>VERROTTEN – zu Kompost werden</w:t>
            </w:r>
          </w:p>
          <w:p w14:paraId="3B887C26" w14:textId="77777777" w:rsidR="00444D69" w:rsidRDefault="00444D69" w:rsidP="00791504">
            <w:pPr>
              <w:pStyle w:val="ekvbildlegende"/>
            </w:pPr>
          </w:p>
          <w:p w14:paraId="7E0F995D" w14:textId="77777777" w:rsidR="00444D69" w:rsidRDefault="00444D69" w:rsidP="00444D69">
            <w:pPr>
              <w:pStyle w:val="ekvbildlegende"/>
            </w:pPr>
            <w:r>
              <w:t xml:space="preserve">VERBUNDSTOFF – Material, das aus mehreren Stoffen besteht, die sich nicht trennen </w:t>
            </w:r>
            <w:proofErr w:type="gramStart"/>
            <w:r>
              <w:t>lassen</w:t>
            </w:r>
            <w:proofErr w:type="gramEnd"/>
          </w:p>
        </w:tc>
      </w:tr>
    </w:tbl>
    <w:p w14:paraId="1875F1FD" w14:textId="77777777" w:rsidR="007E692A" w:rsidRPr="00017C07" w:rsidRDefault="007E692A" w:rsidP="00FD20A8">
      <w:pPr>
        <w:rPr>
          <w:lang w:val="en-US"/>
        </w:rPr>
      </w:pPr>
    </w:p>
    <w:p w14:paraId="7FD12E5B" w14:textId="314987C9" w:rsidR="007E692A" w:rsidRPr="005001F5" w:rsidRDefault="007E692A" w:rsidP="007E692A">
      <w:pPr>
        <w:rPr>
          <w:b/>
        </w:rPr>
      </w:pPr>
      <w:r w:rsidRPr="00F77715">
        <w:rPr>
          <w:b/>
        </w:rPr>
        <w:t>1.</w:t>
      </w:r>
      <w:r w:rsidRPr="00F77715">
        <w:t xml:space="preserve"> </w:t>
      </w:r>
      <w:r w:rsidR="00A53E07">
        <w:rPr>
          <w:b/>
        </w:rPr>
        <w:t>Erkläre, wie die oben genannten</w:t>
      </w:r>
      <w:r w:rsidR="005001F5">
        <w:rPr>
          <w:b/>
        </w:rPr>
        <w:t xml:space="preserve"> Strategien</w:t>
      </w:r>
      <w:r w:rsidR="00A53E07">
        <w:rPr>
          <w:b/>
        </w:rPr>
        <w:t xml:space="preserve"> helfen könnten</w:t>
      </w:r>
      <w:r w:rsidR="00516480">
        <w:rPr>
          <w:b/>
        </w:rPr>
        <w:t>,</w:t>
      </w:r>
      <w:r w:rsidR="00A53E07">
        <w:rPr>
          <w:b/>
        </w:rPr>
        <w:t xml:space="preserve"> Müll zu vermeiden</w:t>
      </w:r>
      <w:r w:rsidR="005001F5">
        <w:rPr>
          <w:b/>
        </w:rPr>
        <w:t>.</w:t>
      </w:r>
    </w:p>
    <w:p w14:paraId="16EC42C9" w14:textId="77777777" w:rsidR="00F77715" w:rsidRPr="00F77715" w:rsidRDefault="00F77715" w:rsidP="00F77715">
      <w:pPr>
        <w:pStyle w:val="ekvschreiblinie"/>
        <w:rPr>
          <w:rStyle w:val="ekvlsungunterstrichen"/>
          <w:color w:val="auto"/>
        </w:rPr>
      </w:pPr>
      <w:r w:rsidRPr="00F77715">
        <w:rPr>
          <w:rStyle w:val="ekvlsungunterstrichen"/>
          <w:color w:val="auto"/>
        </w:rPr>
        <w:t xml:space="preserve">                                                                                                                                                  </w:t>
      </w:r>
    </w:p>
    <w:p w14:paraId="00CAD7E3" w14:textId="77777777" w:rsidR="00F77715" w:rsidRPr="00F77715" w:rsidRDefault="00F77715" w:rsidP="00F77715">
      <w:pPr>
        <w:pStyle w:val="ekvschreiblinie"/>
        <w:rPr>
          <w:rStyle w:val="ekvhandschriftunterstrichen"/>
          <w:color w:val="auto"/>
        </w:rPr>
      </w:pPr>
      <w:r w:rsidRPr="00F77715">
        <w:rPr>
          <w:rStyle w:val="ekvhandschriftunterstrichen"/>
          <w:color w:val="auto"/>
        </w:rPr>
        <w:t xml:space="preserve">                                                                                                                                                   </w:t>
      </w:r>
    </w:p>
    <w:p w14:paraId="00C8E228" w14:textId="77777777" w:rsidR="00F77715" w:rsidRPr="00F77715" w:rsidRDefault="00F77715" w:rsidP="00F77715">
      <w:pPr>
        <w:pStyle w:val="ekvschreiblinie"/>
        <w:rPr>
          <w:rStyle w:val="ekvlsungunterstrichen"/>
          <w:color w:val="auto"/>
        </w:rPr>
      </w:pPr>
      <w:r w:rsidRPr="00F77715">
        <w:rPr>
          <w:rStyle w:val="ekvlsungunterstrichen"/>
          <w:color w:val="auto"/>
        </w:rPr>
        <w:t xml:space="preserve">                                                                                                                                                  </w:t>
      </w:r>
    </w:p>
    <w:p w14:paraId="3598BEF9" w14:textId="77777777" w:rsidR="00F77715" w:rsidRPr="00F77715" w:rsidRDefault="00F77715" w:rsidP="00F77715">
      <w:pPr>
        <w:pStyle w:val="ekvschreiblinie"/>
        <w:rPr>
          <w:rStyle w:val="ekvhandschriftunterstrichen"/>
          <w:color w:val="auto"/>
        </w:rPr>
      </w:pPr>
      <w:r w:rsidRPr="00F77715">
        <w:rPr>
          <w:rStyle w:val="ekvhandschriftunterstrichen"/>
          <w:color w:val="auto"/>
        </w:rPr>
        <w:t xml:space="preserve">                                                                                                                                                   </w:t>
      </w:r>
    </w:p>
    <w:p w14:paraId="3FE31C67" w14:textId="77777777" w:rsidR="005001F5" w:rsidRPr="00F77715" w:rsidRDefault="005001F5" w:rsidP="005001F5">
      <w:pPr>
        <w:pStyle w:val="ekvschreiblinie"/>
        <w:rPr>
          <w:rStyle w:val="ekvhandschriftunterstrichen"/>
          <w:color w:val="auto"/>
        </w:rPr>
      </w:pPr>
      <w:r w:rsidRPr="00F77715">
        <w:rPr>
          <w:rStyle w:val="ekvhandschriftunterstrichen"/>
          <w:color w:val="auto"/>
        </w:rPr>
        <w:t xml:space="preserve">                                                                                                                                                   </w:t>
      </w:r>
    </w:p>
    <w:p w14:paraId="06C560A8" w14:textId="77777777" w:rsidR="007E692A" w:rsidRPr="00F77715" w:rsidRDefault="007E692A" w:rsidP="00FD20A8"/>
    <w:p w14:paraId="5D19BA36" w14:textId="3834531C" w:rsidR="009D3CAD" w:rsidRDefault="00A53E07" w:rsidP="001269FE">
      <w:pPr>
        <w:rPr>
          <w:b/>
        </w:rPr>
      </w:pPr>
      <w:r>
        <w:rPr>
          <w:b/>
        </w:rPr>
        <w:t>2</w:t>
      </w:r>
      <w:r w:rsidR="001269FE">
        <w:rPr>
          <w:b/>
        </w:rPr>
        <w:t>A</w:t>
      </w:r>
      <w:r w:rsidR="007E692A" w:rsidRPr="00F77715">
        <w:rPr>
          <w:b/>
        </w:rPr>
        <w:t>.</w:t>
      </w:r>
      <w:r w:rsidR="005001F5">
        <w:rPr>
          <w:b/>
        </w:rPr>
        <w:t xml:space="preserve"> </w:t>
      </w:r>
      <w:r w:rsidR="001269FE">
        <w:rPr>
          <w:b/>
        </w:rPr>
        <w:t>Recherchiere im Kühl- und Vorratsschrank, im Supermarktregal oder in deinen Schul</w:t>
      </w:r>
      <w:r w:rsidR="00516480">
        <w:rPr>
          <w:b/>
        </w:rPr>
        <w:t>sachen</w:t>
      </w:r>
      <w:r w:rsidR="001269FE">
        <w:rPr>
          <w:b/>
        </w:rPr>
        <w:t>: Welche Hinweise auf umweltfreundliche Verpackungen</w:t>
      </w:r>
      <w:r w:rsidR="008345EC">
        <w:rPr>
          <w:b/>
        </w:rPr>
        <w:t xml:space="preserve"> und Materialien</w:t>
      </w:r>
      <w:r w:rsidR="001269FE">
        <w:rPr>
          <w:b/>
        </w:rPr>
        <w:t xml:space="preserve"> findest du? Wie wird hier Abfall vermieden oder unerwünschter Müll verringert?</w:t>
      </w:r>
    </w:p>
    <w:p w14:paraId="3F0997C3" w14:textId="77777777" w:rsidR="001269FE" w:rsidRDefault="001269FE" w:rsidP="001269FE">
      <w:pPr>
        <w:rPr>
          <w:b/>
        </w:rPr>
      </w:pPr>
    </w:p>
    <w:p w14:paraId="6E0FEE20" w14:textId="77777777" w:rsidR="001269FE" w:rsidRDefault="001269FE" w:rsidP="001269FE">
      <w:pPr>
        <w:rPr>
          <w:b/>
        </w:rPr>
      </w:pPr>
      <w:r>
        <w:rPr>
          <w:b/>
        </w:rPr>
        <w:t>2B. Recherchiere im Internet: Welchen Anteil am Verpackungsmüll machen Papier und Pappe, Metalle oder Plastik aus? Wie lassen sich diese Materialien recyceln? Was ist ggf. dafür notwendig? Suche nach Ideen für nachhaltige Verpackungsmaterialien. Findest du aktuelle Projekte und Forschungen?</w:t>
      </w:r>
    </w:p>
    <w:p w14:paraId="742F3D1B" w14:textId="77777777" w:rsidR="001269FE" w:rsidRDefault="001269FE" w:rsidP="001269FE">
      <w:pPr>
        <w:rPr>
          <w:b/>
        </w:rPr>
      </w:pPr>
    </w:p>
    <w:p w14:paraId="53481BD6" w14:textId="77777777" w:rsidR="001269FE" w:rsidRDefault="001269FE" w:rsidP="001269FE">
      <w:pPr>
        <w:rPr>
          <w:rStyle w:val="ekvlsungunterstrichen"/>
          <w:color w:val="auto"/>
        </w:rPr>
      </w:pPr>
      <w:r>
        <w:rPr>
          <w:b/>
        </w:rPr>
        <w:t>3. Stellt eure Rechercheergebnisse in der Klasse vor.</w:t>
      </w:r>
    </w:p>
    <w:p w14:paraId="1060B14B" w14:textId="77777777" w:rsidR="00A53E07" w:rsidRDefault="00A53E07" w:rsidP="00A53E07">
      <w:pPr>
        <w:pStyle w:val="ekvschreiblinie"/>
        <w:spacing w:line="254" w:lineRule="atLeast"/>
        <w:rPr>
          <w:rStyle w:val="ekvhandschriftunterstrichen"/>
          <w:color w:val="auto"/>
        </w:rPr>
      </w:pPr>
    </w:p>
    <w:p w14:paraId="687E47D6" w14:textId="3159252A" w:rsidR="00A53E07" w:rsidRDefault="001269FE" w:rsidP="00A53E07">
      <w:pPr>
        <w:pStyle w:val="ekvschreiblinie"/>
        <w:spacing w:line="254" w:lineRule="atLeast"/>
        <w:rPr>
          <w:b/>
        </w:rPr>
      </w:pPr>
      <w:r>
        <w:rPr>
          <w:b/>
        </w:rPr>
        <w:t>4</w:t>
      </w:r>
      <w:r w:rsidR="00A53E07" w:rsidRPr="00F77715">
        <w:rPr>
          <w:b/>
        </w:rPr>
        <w:t>.</w:t>
      </w:r>
      <w:r w:rsidR="00A53E07">
        <w:rPr>
          <w:b/>
        </w:rPr>
        <w:t xml:space="preserve"> </w:t>
      </w:r>
      <w:r>
        <w:rPr>
          <w:b/>
        </w:rPr>
        <w:t>Diskutiert, wann und unter welchen Bedingungen die von euch gefundenen</w:t>
      </w:r>
      <w:r w:rsidR="0075714D">
        <w:rPr>
          <w:b/>
        </w:rPr>
        <w:t xml:space="preserve"> Verpackungen tatsäch</w:t>
      </w:r>
      <w:r w:rsidR="00516480">
        <w:rPr>
          <w:b/>
        </w:rPr>
        <w:t>lich</w:t>
      </w:r>
      <w:r w:rsidR="0075714D">
        <w:rPr>
          <w:b/>
        </w:rPr>
        <w:t xml:space="preserve"> dazu beitragen können</w:t>
      </w:r>
      <w:r w:rsidR="00516480">
        <w:rPr>
          <w:b/>
        </w:rPr>
        <w:t>,</w:t>
      </w:r>
      <w:r w:rsidR="0075714D">
        <w:rPr>
          <w:b/>
        </w:rPr>
        <w:t xml:space="preserve"> Abfall zu sparen.</w:t>
      </w:r>
    </w:p>
    <w:p w14:paraId="4F96C26B" w14:textId="77777777" w:rsidR="0075714D" w:rsidRDefault="0075714D" w:rsidP="00A53E07">
      <w:pPr>
        <w:pStyle w:val="ekvschreiblinie"/>
        <w:spacing w:line="254" w:lineRule="atLeast"/>
        <w:rPr>
          <w:b/>
        </w:rPr>
      </w:pPr>
    </w:p>
    <w:p w14:paraId="65AD6F5E" w14:textId="77777777" w:rsidR="0075714D" w:rsidRPr="00F77715" w:rsidRDefault="0075714D" w:rsidP="00A53E07">
      <w:pPr>
        <w:pStyle w:val="ekvschreiblinie"/>
        <w:spacing w:line="254" w:lineRule="atLeast"/>
        <w:rPr>
          <w:rStyle w:val="ekvhandschriftunterstrichen"/>
          <w:color w:val="auto"/>
        </w:rPr>
      </w:pPr>
      <w:r>
        <w:rPr>
          <w:b/>
        </w:rPr>
        <w:t>5. Entwickelt eigene Ideen: Wo und wie ließe sich Verpackungsmüll sparen?</w:t>
      </w:r>
    </w:p>
    <w:sectPr w:rsidR="0075714D" w:rsidRPr="00F77715"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DC7A" w14:textId="77777777" w:rsidR="0018429F" w:rsidRDefault="0018429F" w:rsidP="003C599D">
      <w:pPr>
        <w:spacing w:line="240" w:lineRule="auto"/>
      </w:pPr>
      <w:r>
        <w:separator/>
      </w:r>
    </w:p>
  </w:endnote>
  <w:endnote w:type="continuationSeparator" w:id="0">
    <w:p w14:paraId="1DF2E64A" w14:textId="77777777" w:rsidR="0018429F" w:rsidRDefault="0018429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71B6E06" w14:textId="77777777" w:rsidTr="00503EE6">
      <w:trPr>
        <w:trHeight w:hRule="exact" w:val="680"/>
      </w:trPr>
      <w:tc>
        <w:tcPr>
          <w:tcW w:w="864" w:type="dxa"/>
          <w:noWrap/>
        </w:tcPr>
        <w:p w14:paraId="3A04EF8A" w14:textId="77777777" w:rsidR="002659C5" w:rsidRPr="00913892" w:rsidRDefault="002659C5" w:rsidP="005E4C30">
          <w:pPr>
            <w:pStyle w:val="ekvpaginabild"/>
            <w:jc w:val="both"/>
          </w:pPr>
          <w:r w:rsidRPr="00913892">
            <w:rPr>
              <w:noProof/>
              <w:lang w:eastAsia="de-DE"/>
            </w:rPr>
            <w:drawing>
              <wp:inline distT="0" distB="0" distL="0" distR="0" wp14:anchorId="32922307" wp14:editId="2B56809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A66452A"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07859C3" w14:textId="77777777" w:rsidR="007E692A" w:rsidRDefault="007E692A" w:rsidP="00947DC8">
          <w:pPr>
            <w:pStyle w:val="ekvquelle"/>
          </w:pPr>
          <w:r w:rsidRPr="00366271">
            <w:t>Autor/-in:</w:t>
          </w:r>
          <w:r>
            <w:t xml:space="preserve"> </w:t>
          </w:r>
          <w:r w:rsidR="00366271">
            <w:t>Swantje Becker</w:t>
          </w:r>
        </w:p>
        <w:p w14:paraId="574FB258" w14:textId="07DC7EE7" w:rsidR="002659C5" w:rsidRPr="00913892" w:rsidRDefault="002659C5" w:rsidP="00947DC8">
          <w:pPr>
            <w:pStyle w:val="ekvquelle"/>
          </w:pPr>
        </w:p>
      </w:tc>
      <w:tc>
        <w:tcPr>
          <w:tcW w:w="813" w:type="dxa"/>
        </w:tcPr>
        <w:p w14:paraId="2779CF88" w14:textId="77777777" w:rsidR="002659C5" w:rsidRPr="00913892" w:rsidRDefault="002659C5" w:rsidP="00913892">
          <w:pPr>
            <w:pStyle w:val="ekvpagina"/>
          </w:pPr>
        </w:p>
      </w:tc>
    </w:tr>
  </w:tbl>
  <w:p w14:paraId="425898F2"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BB48D" w14:textId="77777777" w:rsidR="0018429F" w:rsidRDefault="0018429F" w:rsidP="003C599D">
      <w:pPr>
        <w:spacing w:line="240" w:lineRule="auto"/>
      </w:pPr>
      <w:r>
        <w:separator/>
      </w:r>
    </w:p>
  </w:footnote>
  <w:footnote w:type="continuationSeparator" w:id="0">
    <w:p w14:paraId="575BB42A" w14:textId="77777777" w:rsidR="0018429F" w:rsidRDefault="0018429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4C9DAC9" w14:textId="77777777" w:rsidTr="00431E62">
      <w:trPr>
        <w:trHeight w:hRule="exact" w:val="510"/>
      </w:trPr>
      <w:tc>
        <w:tcPr>
          <w:tcW w:w="818" w:type="dxa"/>
          <w:tcBorders>
            <w:top w:val="nil"/>
            <w:bottom w:val="nil"/>
            <w:right w:val="nil"/>
          </w:tcBorders>
          <w:noWrap/>
          <w:vAlign w:val="bottom"/>
        </w:tcPr>
        <w:p w14:paraId="6D59466B" w14:textId="77777777" w:rsidR="00901B13" w:rsidRPr="00AE65F6" w:rsidRDefault="00901B13" w:rsidP="00901B13"/>
      </w:tc>
      <w:tc>
        <w:tcPr>
          <w:tcW w:w="3856" w:type="dxa"/>
          <w:tcBorders>
            <w:top w:val="nil"/>
            <w:left w:val="nil"/>
            <w:bottom w:val="nil"/>
            <w:right w:val="nil"/>
          </w:tcBorders>
          <w:noWrap/>
          <w:vAlign w:val="bottom"/>
        </w:tcPr>
        <w:p w14:paraId="14EF626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E9E8958"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307C7D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C8A58E6" w14:textId="77777777" w:rsidR="00901B13" w:rsidRPr="007C1230" w:rsidRDefault="00A37AD6" w:rsidP="00901B13">
          <w:pPr>
            <w:pStyle w:val="ekvkvnummer"/>
          </w:pPr>
          <w:r>
            <w:t>KV</w:t>
          </w:r>
        </w:p>
      </w:tc>
      <w:tc>
        <w:tcPr>
          <w:tcW w:w="883" w:type="dxa"/>
          <w:tcBorders>
            <w:top w:val="nil"/>
            <w:left w:val="nil"/>
            <w:bottom w:val="nil"/>
          </w:tcBorders>
          <w:noWrap/>
          <w:vAlign w:val="bottom"/>
        </w:tcPr>
        <w:p w14:paraId="22814892" w14:textId="77777777" w:rsidR="00901B13" w:rsidRPr="007636A0" w:rsidRDefault="00901B13" w:rsidP="007E692A">
          <w:pPr>
            <w:pStyle w:val="ekvue1arial"/>
          </w:pPr>
        </w:p>
      </w:tc>
    </w:tr>
    <w:tr w:rsidR="00901B13" w:rsidRPr="00BF17F2" w14:paraId="5E9F9C1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EDB316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A022058" w14:textId="77777777" w:rsidR="00901B13" w:rsidRPr="00BF17F2" w:rsidRDefault="00901B13" w:rsidP="00901B13">
          <w:pPr>
            <w:rPr>
              <w:color w:val="FFFFFF" w:themeColor="background1"/>
            </w:rPr>
          </w:pPr>
        </w:p>
      </w:tc>
    </w:tr>
  </w:tbl>
  <w:p w14:paraId="2C34338A"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1"/>
    <w:rsid w:val="000040E2"/>
    <w:rsid w:val="0001210D"/>
    <w:rsid w:val="00014D7E"/>
    <w:rsid w:val="00017C07"/>
    <w:rsid w:val="0002009E"/>
    <w:rsid w:val="00020440"/>
    <w:rsid w:val="000307B4"/>
    <w:rsid w:val="00030EDB"/>
    <w:rsid w:val="000317DC"/>
    <w:rsid w:val="00034752"/>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9FE"/>
    <w:rsid w:val="00126C2B"/>
    <w:rsid w:val="00131417"/>
    <w:rsid w:val="001343C4"/>
    <w:rsid w:val="00137DDD"/>
    <w:rsid w:val="00140765"/>
    <w:rsid w:val="001524C9"/>
    <w:rsid w:val="00161B4B"/>
    <w:rsid w:val="001641FA"/>
    <w:rsid w:val="0016475A"/>
    <w:rsid w:val="00165ECC"/>
    <w:rsid w:val="00166019"/>
    <w:rsid w:val="00182050"/>
    <w:rsid w:val="00182B7D"/>
    <w:rsid w:val="0018429F"/>
    <w:rsid w:val="001845AC"/>
    <w:rsid w:val="00186866"/>
    <w:rsid w:val="00190B65"/>
    <w:rsid w:val="00193A18"/>
    <w:rsid w:val="001A1260"/>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271"/>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4D69"/>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01F5"/>
    <w:rsid w:val="00501528"/>
    <w:rsid w:val="00503EE6"/>
    <w:rsid w:val="005069C1"/>
    <w:rsid w:val="00510F4C"/>
    <w:rsid w:val="00514229"/>
    <w:rsid w:val="005156EC"/>
    <w:rsid w:val="00516480"/>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30D"/>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2363"/>
    <w:rsid w:val="00693676"/>
    <w:rsid w:val="006A5611"/>
    <w:rsid w:val="006A56D2"/>
    <w:rsid w:val="006A71DE"/>
    <w:rsid w:val="006A76D7"/>
    <w:rsid w:val="006B0743"/>
    <w:rsid w:val="006B2D23"/>
    <w:rsid w:val="006B3EF4"/>
    <w:rsid w:val="006B6247"/>
    <w:rsid w:val="006C4E52"/>
    <w:rsid w:val="006C6A77"/>
    <w:rsid w:val="006D0F92"/>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714D"/>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7E692A"/>
    <w:rsid w:val="008018A8"/>
    <w:rsid w:val="00801B7F"/>
    <w:rsid w:val="00802E02"/>
    <w:rsid w:val="00810225"/>
    <w:rsid w:val="008123BA"/>
    <w:rsid w:val="00815A76"/>
    <w:rsid w:val="00816953"/>
    <w:rsid w:val="00816D4D"/>
    <w:rsid w:val="0082136B"/>
    <w:rsid w:val="00826DDD"/>
    <w:rsid w:val="008273B7"/>
    <w:rsid w:val="008277EF"/>
    <w:rsid w:val="00833C80"/>
    <w:rsid w:val="008345EC"/>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CAD"/>
    <w:rsid w:val="009D79C2"/>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AD6"/>
    <w:rsid w:val="00A43B4C"/>
    <w:rsid w:val="00A478DC"/>
    <w:rsid w:val="00A53E07"/>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225A"/>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839"/>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1701"/>
    <w:rsid w:val="00D559DE"/>
    <w:rsid w:val="00D56FEB"/>
    <w:rsid w:val="00D61DD0"/>
    <w:rsid w:val="00D62096"/>
    <w:rsid w:val="00D62251"/>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D101E"/>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715"/>
    <w:rsid w:val="00F778DC"/>
    <w:rsid w:val="00F849BE"/>
    <w:rsid w:val="00F940D3"/>
    <w:rsid w:val="00F94A4B"/>
    <w:rsid w:val="00F97237"/>
    <w:rsid w:val="00F97AD4"/>
    <w:rsid w:val="00FA07D2"/>
    <w:rsid w:val="00FA07DA"/>
    <w:rsid w:val="00FA3E81"/>
    <w:rsid w:val="00FB0917"/>
    <w:rsid w:val="00FB0F16"/>
    <w:rsid w:val="00FB123D"/>
    <w:rsid w:val="00FB1D7F"/>
    <w:rsid w:val="00FB20D2"/>
    <w:rsid w:val="00FB59FB"/>
    <w:rsid w:val="00FB6144"/>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86A2CE"/>
  <w15:docId w15:val="{3BEA2738-1931-40CB-8D5D-AD991617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paragraph" w:styleId="berarbeitung">
    <w:name w:val="Revision"/>
    <w:hidden/>
    <w:uiPriority w:val="99"/>
    <w:semiHidden/>
    <w:rsid w:val="00516480"/>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package" Target="embeddings/Microsoft_Word_Document.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lz\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WD_KV_KL5_SSS_neutral</Template>
  <TotalTime>0</TotalTime>
  <Pages>1</Pages>
  <Words>436</Words>
  <Characters>2749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 Scholz</dc:creator>
  <cp:lastModifiedBy>Lotz, Katharina</cp:lastModifiedBy>
  <cp:revision>3</cp:revision>
  <cp:lastPrinted>2016-12-23T16:36:00Z</cp:lastPrinted>
  <dcterms:created xsi:type="dcterms:W3CDTF">2022-09-30T09:35:00Z</dcterms:created>
  <dcterms:modified xsi:type="dcterms:W3CDTF">2022-11-10T10:14:00Z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