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C9E9A" w14:textId="1B3AAAEB" w:rsidR="00185DA1" w:rsidRPr="0052348C" w:rsidRDefault="00185DA1" w:rsidP="00185DA1">
      <w:pPr>
        <w:pStyle w:val="ekvue1arial"/>
      </w:pPr>
      <w:r w:rsidRPr="0052348C">
        <w:t xml:space="preserve">Quiz: </w:t>
      </w:r>
      <w:proofErr w:type="spellStart"/>
      <w:r w:rsidR="008739C7" w:rsidRPr="0052348C">
        <w:t>Weltvegantag</w:t>
      </w:r>
      <w:proofErr w:type="spellEnd"/>
      <w:r w:rsidR="008739C7" w:rsidRPr="0052348C">
        <w:t xml:space="preserve"> </w:t>
      </w:r>
      <w:r w:rsidR="00685C08" w:rsidRPr="0052348C">
        <w:t>– Lösungen</w:t>
      </w:r>
      <w:r w:rsidRPr="0052348C">
        <w:t xml:space="preserve"> </w:t>
      </w:r>
    </w:p>
    <w:p w14:paraId="6E3D4A1E" w14:textId="77777777" w:rsidR="00185DA1" w:rsidRPr="0052348C" w:rsidRDefault="00185DA1" w:rsidP="00185DA1"/>
    <w:p w14:paraId="133685D1" w14:textId="429161F1" w:rsidR="00510583" w:rsidRPr="0052348C" w:rsidRDefault="00510583" w:rsidP="00510583">
      <w:pPr>
        <w:rPr>
          <w:rStyle w:val="ekvfett"/>
        </w:rPr>
      </w:pPr>
      <w:r w:rsidRPr="0052348C">
        <w:rPr>
          <w:rStyle w:val="ekvfett"/>
        </w:rPr>
        <w:t xml:space="preserve">1. </w:t>
      </w:r>
      <w:r w:rsidR="008739C7" w:rsidRPr="0052348C">
        <w:rPr>
          <w:rStyle w:val="ekvfett"/>
        </w:rPr>
        <w:t>Sich vegan zu ernähren bedeutet</w:t>
      </w:r>
      <w:r w:rsidR="008739C7" w:rsidRPr="0052348C">
        <w:rPr>
          <w:rStyle w:val="ekvfett"/>
        </w:rPr>
        <w:t>…</w:t>
      </w:r>
    </w:p>
    <w:p w14:paraId="0D9C9147" w14:textId="56FEDA27" w:rsidR="008739C7" w:rsidRPr="0052348C" w:rsidRDefault="008739C7" w:rsidP="008739C7">
      <w:r w:rsidRPr="0052348C">
        <w:rPr>
          <w:rStyle w:val="ekvsymbol"/>
        </w:rPr>
        <w:sym w:font="Wingdings" w:char="F0FE"/>
      </w:r>
      <w:r w:rsidRPr="0052348C">
        <w:tab/>
      </w:r>
      <w:r w:rsidRPr="0052348C">
        <w:t>auf Fleisch und Fisch zu verzichten.</w:t>
      </w:r>
    </w:p>
    <w:p w14:paraId="4A7E1C18" w14:textId="5913C3DF" w:rsidR="008739C7" w:rsidRPr="0052348C" w:rsidRDefault="008739C7" w:rsidP="008739C7">
      <w:r w:rsidRPr="0052348C">
        <w:rPr>
          <w:rStyle w:val="ekvsymbol"/>
        </w:rPr>
        <w:sym w:font="Wingdings" w:char="F0FE"/>
      </w:r>
      <w:r w:rsidRPr="0052348C">
        <w:tab/>
      </w:r>
      <w:r w:rsidRPr="0052348C">
        <w:t>auf Milch und Milchprodukte zu verzichten.</w:t>
      </w:r>
    </w:p>
    <w:p w14:paraId="2C905885" w14:textId="6B265849" w:rsidR="001D3915" w:rsidRPr="0052348C" w:rsidRDefault="008739C7" w:rsidP="008739C7">
      <w:r w:rsidRPr="0052348C">
        <w:rPr>
          <w:rStyle w:val="ekvsymbol"/>
        </w:rPr>
        <w:sym w:font="Wingdings" w:char="F0FE"/>
      </w:r>
      <w:r w:rsidRPr="0052348C">
        <w:tab/>
      </w:r>
      <w:r w:rsidRPr="0052348C">
        <w:t>auf Eier zu verzichten.</w:t>
      </w:r>
    </w:p>
    <w:p w14:paraId="2B71B96E" w14:textId="77777777" w:rsidR="00510583" w:rsidRPr="0052348C" w:rsidRDefault="00510583" w:rsidP="00185DA1">
      <w:pPr>
        <w:rPr>
          <w:rStyle w:val="ekvfett"/>
        </w:rPr>
      </w:pPr>
    </w:p>
    <w:p w14:paraId="6B02DB60" w14:textId="11418390" w:rsidR="00510583" w:rsidRPr="0052348C" w:rsidRDefault="00510583" w:rsidP="00510583">
      <w:pPr>
        <w:rPr>
          <w:rStyle w:val="ekvfett"/>
        </w:rPr>
      </w:pPr>
      <w:r w:rsidRPr="0052348C">
        <w:rPr>
          <w:rStyle w:val="ekvfett"/>
        </w:rPr>
        <w:t xml:space="preserve">2. </w:t>
      </w:r>
      <w:r w:rsidR="008739C7" w:rsidRPr="0052348C">
        <w:t>Honig wird gemeinhin als vegan anerkannt</w:t>
      </w:r>
      <w:r w:rsidR="008739C7" w:rsidRPr="0052348C">
        <w:t>.</w:t>
      </w:r>
    </w:p>
    <w:p w14:paraId="0502BD53" w14:textId="7393DFEC"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Richtig</w:t>
      </w:r>
    </w:p>
    <w:p w14:paraId="136DE652" w14:textId="3F434B33" w:rsidR="001D3915" w:rsidRPr="0052348C" w:rsidRDefault="008739C7" w:rsidP="008739C7">
      <w:pPr>
        <w:rPr>
          <w:rStyle w:val="ekvsymbol"/>
        </w:rPr>
      </w:pPr>
      <w:r w:rsidRPr="0052348C">
        <w:rPr>
          <w:rStyle w:val="ekvsymbol"/>
        </w:rPr>
        <w:sym w:font="Wingdings" w:char="F0FE"/>
      </w:r>
      <w:r w:rsidRPr="0052348C">
        <w:rPr>
          <w:rStyle w:val="ekvsymbol"/>
        </w:rPr>
        <w:tab/>
      </w:r>
      <w:r w:rsidRPr="0052348C">
        <w:rPr>
          <w:rStyle w:val="ekvsymbol"/>
        </w:rPr>
        <w:t>Falsch</w:t>
      </w:r>
    </w:p>
    <w:p w14:paraId="613871FA" w14:textId="77777777" w:rsidR="008739C7" w:rsidRPr="0052348C" w:rsidRDefault="008739C7" w:rsidP="008739C7"/>
    <w:p w14:paraId="6932E76A" w14:textId="3C259C1C" w:rsidR="00635782" w:rsidRPr="0052348C" w:rsidRDefault="00635782" w:rsidP="00635782">
      <w:pPr>
        <w:ind w:left="284" w:hanging="284"/>
      </w:pPr>
      <w:r w:rsidRPr="0052348C">
        <w:rPr>
          <w:rStyle w:val="ekvsymbol"/>
        </w:rPr>
        <w:sym w:font="Wingdings 3" w:char="F092"/>
      </w:r>
      <w:r w:rsidRPr="0052348C">
        <w:tab/>
      </w:r>
      <w:r w:rsidR="008739C7" w:rsidRPr="0052348C">
        <w:rPr>
          <w:rStyle w:val="ekvkursiv"/>
        </w:rPr>
        <w:t>Da Honig von Bienen gemacht wird, gilt es als tierisches Produkt und ist somit nicht vegan.</w:t>
      </w:r>
    </w:p>
    <w:p w14:paraId="5C230A1F" w14:textId="0920A7F0" w:rsidR="00510583" w:rsidRPr="0052348C" w:rsidRDefault="00510583" w:rsidP="00510583"/>
    <w:p w14:paraId="629CA224" w14:textId="77777777" w:rsidR="008739C7" w:rsidRPr="0052348C" w:rsidRDefault="00510583" w:rsidP="00635782">
      <w:pPr>
        <w:rPr>
          <w:rStyle w:val="ekvfett"/>
        </w:rPr>
      </w:pPr>
      <w:r w:rsidRPr="0052348C">
        <w:rPr>
          <w:rStyle w:val="ekvfett"/>
        </w:rPr>
        <w:t xml:space="preserve">3. </w:t>
      </w:r>
      <w:r w:rsidR="008739C7" w:rsidRPr="0052348C">
        <w:rPr>
          <w:rStyle w:val="ekvfett"/>
        </w:rPr>
        <w:t xml:space="preserve">Welche Produkte </w:t>
      </w:r>
      <w:proofErr w:type="gramStart"/>
      <w:r w:rsidR="008739C7" w:rsidRPr="0052348C">
        <w:rPr>
          <w:rStyle w:val="ekvfett"/>
        </w:rPr>
        <w:t>können</w:t>
      </w:r>
      <w:proofErr w:type="gramEnd"/>
      <w:r w:rsidR="008739C7" w:rsidRPr="0052348C">
        <w:rPr>
          <w:rStyle w:val="ekvfett"/>
        </w:rPr>
        <w:t xml:space="preserve"> „versteckte“ tierische Bestandteile enthalten?</w:t>
      </w:r>
    </w:p>
    <w:p w14:paraId="57BC7856" w14:textId="2C6B133E" w:rsidR="008739C7" w:rsidRPr="0052348C" w:rsidRDefault="008739C7" w:rsidP="008739C7">
      <w:pPr>
        <w:rPr>
          <w:rStyle w:val="ekvsymbol"/>
        </w:rPr>
      </w:pPr>
      <w:r w:rsidRPr="0052348C">
        <w:rPr>
          <w:rStyle w:val="ekvsymbol"/>
        </w:rPr>
        <w:sym w:font="Wingdings" w:char="F0FE"/>
      </w:r>
      <w:r w:rsidRPr="0052348C">
        <w:rPr>
          <w:rStyle w:val="ekvsymbol"/>
        </w:rPr>
        <w:tab/>
      </w:r>
      <w:r w:rsidRPr="0052348C">
        <w:rPr>
          <w:rStyle w:val="ekvsymbol"/>
        </w:rPr>
        <w:t>Äpfel</w:t>
      </w:r>
    </w:p>
    <w:p w14:paraId="7461577A" w14:textId="7106A1CE"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Walnüsse</w:t>
      </w:r>
    </w:p>
    <w:p w14:paraId="6EE8B318" w14:textId="0E79730F" w:rsidR="001D3915" w:rsidRPr="0052348C" w:rsidRDefault="008739C7" w:rsidP="008739C7">
      <w:pPr>
        <w:rPr>
          <w:rStyle w:val="ekvsymbol"/>
        </w:rPr>
      </w:pPr>
      <w:r w:rsidRPr="0052348C">
        <w:rPr>
          <w:rStyle w:val="ekvsymbol"/>
        </w:rPr>
        <w:sym w:font="Wingdings" w:char="F0FE"/>
      </w:r>
      <w:r w:rsidRPr="0052348C">
        <w:rPr>
          <w:rStyle w:val="ekvsymbol"/>
        </w:rPr>
        <w:tab/>
      </w:r>
      <w:r w:rsidRPr="0052348C">
        <w:rPr>
          <w:rStyle w:val="ekvsymbol"/>
        </w:rPr>
        <w:t>Mehl</w:t>
      </w:r>
    </w:p>
    <w:p w14:paraId="3A2E6235" w14:textId="77777777" w:rsidR="008739C7" w:rsidRPr="0052348C" w:rsidRDefault="008739C7" w:rsidP="008739C7"/>
    <w:p w14:paraId="65B2B13D" w14:textId="12DB5784" w:rsidR="006C231A" w:rsidRPr="0052348C" w:rsidRDefault="006C231A" w:rsidP="006C231A">
      <w:pPr>
        <w:ind w:left="284" w:hanging="284"/>
        <w:rPr>
          <w:rStyle w:val="ekvkursiv"/>
        </w:rPr>
      </w:pPr>
      <w:r w:rsidRPr="0052348C">
        <w:rPr>
          <w:rStyle w:val="ekvsymbol"/>
        </w:rPr>
        <w:sym w:font="Wingdings 3" w:char="F092"/>
      </w:r>
      <w:r w:rsidRPr="0052348C">
        <w:tab/>
      </w:r>
      <w:r w:rsidR="008739C7" w:rsidRPr="0052348C">
        <w:rPr>
          <w:rStyle w:val="ekvkursiv"/>
        </w:rPr>
        <w:t>Äpfel, Birnen oder auch Zitrusfrüchte werden oft mit Bienenwachs oder Schellack behandelt. Beides wird aus tierischen Produkten hergestellt. Bei Mehl kommt es auf den Herstellungsprozess an. Wird hier der Zusatzstoff L-</w:t>
      </w:r>
      <w:proofErr w:type="spellStart"/>
      <w:r w:rsidR="008739C7" w:rsidRPr="0052348C">
        <w:rPr>
          <w:rStyle w:val="ekvkursiv"/>
        </w:rPr>
        <w:t>Cystein</w:t>
      </w:r>
      <w:proofErr w:type="spellEnd"/>
      <w:r w:rsidR="008739C7" w:rsidRPr="0052348C">
        <w:rPr>
          <w:rStyle w:val="ekvkursiv"/>
        </w:rPr>
        <w:t xml:space="preserve"> (E 920) für eine elastischere Teigbearbeitung beigesetzt, ist es nicht mehr vegan, da dieses aus Federn, Haaren oder Borsten erzeugt wird.</w:t>
      </w:r>
    </w:p>
    <w:p w14:paraId="30236B64" w14:textId="77777777" w:rsidR="00510583" w:rsidRPr="0052348C" w:rsidRDefault="00510583" w:rsidP="00510583"/>
    <w:p w14:paraId="1BF394A8" w14:textId="6A9A9ECF" w:rsidR="008739C7" w:rsidRPr="0052348C" w:rsidRDefault="00510583" w:rsidP="00510583">
      <w:pPr>
        <w:rPr>
          <w:rStyle w:val="ekvfett"/>
        </w:rPr>
      </w:pPr>
      <w:r w:rsidRPr="0052348C">
        <w:rPr>
          <w:rStyle w:val="ekvfett"/>
        </w:rPr>
        <w:t xml:space="preserve">4. </w:t>
      </w:r>
      <w:r w:rsidR="008739C7" w:rsidRPr="0052348C">
        <w:rPr>
          <w:rStyle w:val="ekvfett"/>
        </w:rPr>
        <w:t>Welches Vitamin kann durch eine vegane Ernährung nur sehr schwer in ausreichender Menge zu sich genommen werden?</w:t>
      </w:r>
    </w:p>
    <w:p w14:paraId="74364123" w14:textId="32783539" w:rsidR="008739C7" w:rsidRPr="0052348C" w:rsidRDefault="008739C7" w:rsidP="008739C7">
      <w:r w:rsidRPr="0052348C">
        <w:rPr>
          <w:rStyle w:val="ekvsymbol"/>
        </w:rPr>
        <w:sym w:font="Wingdings" w:char="F0FE"/>
      </w:r>
      <w:r w:rsidRPr="0052348C">
        <w:tab/>
      </w:r>
      <w:r w:rsidRPr="0052348C">
        <w:t>Vitamin B12</w:t>
      </w:r>
    </w:p>
    <w:p w14:paraId="606DDE17" w14:textId="662C0AC7" w:rsidR="008739C7" w:rsidRPr="0052348C" w:rsidRDefault="008739C7" w:rsidP="008739C7">
      <w:r w:rsidRPr="0052348C">
        <w:rPr>
          <w:rStyle w:val="ekvsymbol"/>
        </w:rPr>
        <w:sym w:font="Wingdings" w:char="F0A8"/>
      </w:r>
      <w:r w:rsidRPr="0052348C">
        <w:rPr>
          <w:rStyle w:val="ekvsymbol"/>
        </w:rPr>
        <w:tab/>
      </w:r>
      <w:r w:rsidRPr="0052348C">
        <w:t>Vitamin C</w:t>
      </w:r>
    </w:p>
    <w:p w14:paraId="579E3558" w14:textId="5291F3DD" w:rsidR="001D3915" w:rsidRPr="0052348C" w:rsidRDefault="008739C7" w:rsidP="008739C7">
      <w:r w:rsidRPr="0052348C">
        <w:rPr>
          <w:rStyle w:val="ekvsymbol"/>
        </w:rPr>
        <w:sym w:font="Wingdings" w:char="F0A8"/>
      </w:r>
      <w:r w:rsidRPr="0052348C">
        <w:tab/>
      </w:r>
      <w:r w:rsidRPr="0052348C">
        <w:t>Vitamin E</w:t>
      </w:r>
    </w:p>
    <w:p w14:paraId="161D98B1" w14:textId="77777777" w:rsidR="008739C7" w:rsidRPr="0052348C" w:rsidRDefault="008739C7" w:rsidP="008739C7"/>
    <w:p w14:paraId="055B330F" w14:textId="4100404F" w:rsidR="006C231A" w:rsidRPr="0052348C" w:rsidRDefault="006C231A" w:rsidP="006C231A">
      <w:pPr>
        <w:ind w:left="284" w:hanging="284"/>
        <w:rPr>
          <w:rStyle w:val="ekvkursiv"/>
        </w:rPr>
      </w:pPr>
      <w:r w:rsidRPr="0052348C">
        <w:rPr>
          <w:rStyle w:val="ekvsymbol"/>
        </w:rPr>
        <w:sym w:font="Wingdings 3" w:char="F092"/>
      </w:r>
      <w:r w:rsidRPr="0052348C">
        <w:tab/>
      </w:r>
      <w:r w:rsidR="008739C7" w:rsidRPr="0052348C">
        <w:rPr>
          <w:rStyle w:val="ekvkursiv"/>
        </w:rPr>
        <w:t>Vitamin B12 kommt hauptsächlich in tierischen Produkten vor und meist bieten pflanzliche Lebensmittel keine ausreichende Quelle dafür. Da das Vitamin aber immer von Mikroorganismen hergestellt wird, kann dieses Defizit beispielsweise auch gut über Nahrungsergänzungsmittel ausgeglichen werden.</w:t>
      </w:r>
    </w:p>
    <w:p w14:paraId="4633A972" w14:textId="77777777" w:rsidR="00C712FF" w:rsidRPr="0052348C" w:rsidRDefault="00C712FF" w:rsidP="006C231A">
      <w:pPr>
        <w:ind w:left="284" w:hanging="284"/>
      </w:pPr>
    </w:p>
    <w:p w14:paraId="4B08EDB7" w14:textId="77777777" w:rsidR="008739C7" w:rsidRPr="0052348C" w:rsidRDefault="00510583" w:rsidP="001D3915">
      <w:pPr>
        <w:rPr>
          <w:rStyle w:val="ekvfett"/>
        </w:rPr>
      </w:pPr>
      <w:r w:rsidRPr="0052348C">
        <w:rPr>
          <w:rStyle w:val="ekvfett"/>
        </w:rPr>
        <w:t xml:space="preserve">5. </w:t>
      </w:r>
      <w:r w:rsidR="008739C7" w:rsidRPr="0052348C">
        <w:rPr>
          <w:rStyle w:val="ekvfett"/>
        </w:rPr>
        <w:t>Welches Gemüse liefert Calcium, Vitamin B2 und Eiweiß und ist damit besonders gut für vegane Ernährung geeignet?</w:t>
      </w:r>
    </w:p>
    <w:p w14:paraId="7DC1F2DB" w14:textId="5381597B"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Spinat</w:t>
      </w:r>
    </w:p>
    <w:p w14:paraId="148EC282" w14:textId="69FEAD46" w:rsidR="008739C7" w:rsidRPr="0052348C" w:rsidRDefault="008739C7" w:rsidP="008739C7">
      <w:pPr>
        <w:rPr>
          <w:rStyle w:val="ekvsymbol"/>
        </w:rPr>
      </w:pPr>
      <w:r w:rsidRPr="0052348C">
        <w:rPr>
          <w:rStyle w:val="ekvsymbol"/>
        </w:rPr>
        <w:sym w:font="Wingdings" w:char="F0A8"/>
      </w:r>
      <w:r w:rsidRPr="0052348C">
        <w:rPr>
          <w:rStyle w:val="ekvsymbol"/>
        </w:rPr>
        <w:tab/>
      </w:r>
      <w:r w:rsidRPr="0052348C">
        <w:rPr>
          <w:rStyle w:val="ekvsymbol"/>
        </w:rPr>
        <w:t>Spargel</w:t>
      </w:r>
    </w:p>
    <w:p w14:paraId="0825004B" w14:textId="0058980F" w:rsidR="006C231A" w:rsidRPr="0052348C" w:rsidRDefault="008739C7" w:rsidP="008739C7">
      <w:pPr>
        <w:rPr>
          <w:rStyle w:val="ekvkursiv"/>
        </w:rPr>
      </w:pPr>
      <w:r w:rsidRPr="0052348C">
        <w:rPr>
          <w:rStyle w:val="ekvsymbol"/>
        </w:rPr>
        <w:sym w:font="Wingdings" w:char="F0FE"/>
      </w:r>
      <w:r w:rsidRPr="0052348C">
        <w:rPr>
          <w:rStyle w:val="ekvsymbol"/>
        </w:rPr>
        <w:tab/>
      </w:r>
      <w:r w:rsidRPr="0052348C">
        <w:rPr>
          <w:rStyle w:val="ekvsymbol"/>
        </w:rPr>
        <w:t>Brokkoli</w:t>
      </w:r>
    </w:p>
    <w:p w14:paraId="1879F03F" w14:textId="77777777" w:rsidR="008739C7" w:rsidRPr="0052348C" w:rsidRDefault="008739C7" w:rsidP="006C231A">
      <w:pPr>
        <w:ind w:left="284" w:hanging="284"/>
      </w:pPr>
    </w:p>
    <w:p w14:paraId="5CB07C3A" w14:textId="66BC5E4E" w:rsidR="002A1F7C" w:rsidRPr="0052348C" w:rsidRDefault="002A1F7C" w:rsidP="002A1F7C">
      <w:pPr>
        <w:rPr>
          <w:rStyle w:val="ekvfett"/>
        </w:rPr>
      </w:pPr>
      <w:r w:rsidRPr="0052348C">
        <w:rPr>
          <w:rStyle w:val="ekvfett"/>
        </w:rPr>
        <w:t xml:space="preserve">6. </w:t>
      </w:r>
      <w:r w:rsidR="008739C7" w:rsidRPr="0052348C">
        <w:rPr>
          <w:rStyle w:val="ekvfett"/>
        </w:rPr>
        <w:t>Für welche Personengruppen gilt vegane Ernährung als umstritten?</w:t>
      </w:r>
    </w:p>
    <w:p w14:paraId="66131715" w14:textId="3644DBCC" w:rsidR="008739C7" w:rsidRPr="0052348C" w:rsidRDefault="008739C7" w:rsidP="008739C7">
      <w:r w:rsidRPr="0052348C">
        <w:rPr>
          <w:rStyle w:val="ekvsymbol"/>
        </w:rPr>
        <w:sym w:font="Wingdings" w:char="F0FE"/>
      </w:r>
      <w:r w:rsidRPr="0052348C">
        <w:tab/>
      </w:r>
      <w:r w:rsidRPr="0052348C">
        <w:t>Kinder und Jugendliche</w:t>
      </w:r>
    </w:p>
    <w:p w14:paraId="05695DEB" w14:textId="178D25BE" w:rsidR="008739C7" w:rsidRPr="0052348C" w:rsidRDefault="008739C7" w:rsidP="008739C7">
      <w:r w:rsidRPr="0052348C">
        <w:rPr>
          <w:rStyle w:val="ekvsymbol"/>
        </w:rPr>
        <w:sym w:font="Wingdings" w:char="F0A8"/>
      </w:r>
      <w:r w:rsidRPr="0052348C">
        <w:tab/>
      </w:r>
      <w:r w:rsidRPr="0052348C">
        <w:t>Alte Menschen</w:t>
      </w:r>
    </w:p>
    <w:p w14:paraId="5E5934B8" w14:textId="03FCAFBD" w:rsidR="00510583" w:rsidRPr="0052348C" w:rsidRDefault="008739C7" w:rsidP="008739C7">
      <w:pPr>
        <w:rPr>
          <w:rStyle w:val="ekvkursiv"/>
        </w:rPr>
      </w:pPr>
      <w:r w:rsidRPr="0052348C">
        <w:rPr>
          <w:rStyle w:val="ekvsymbol"/>
        </w:rPr>
        <w:sym w:font="Wingdings" w:char="F0FE"/>
      </w:r>
      <w:r w:rsidRPr="0052348C">
        <w:tab/>
      </w:r>
      <w:r w:rsidRPr="0052348C">
        <w:t>Schwangere oder stillende Frauen</w:t>
      </w:r>
    </w:p>
    <w:p w14:paraId="542D0700" w14:textId="3E83551C" w:rsidR="002A1F7C" w:rsidRPr="0052348C" w:rsidRDefault="0052348C" w:rsidP="002A1F7C">
      <w:r w:rsidRPr="0052348C">
        <w:br w:type="column"/>
      </w:r>
    </w:p>
    <w:p w14:paraId="11AA0F79" w14:textId="77777777" w:rsidR="008739C7" w:rsidRPr="0052348C" w:rsidRDefault="002A1F7C" w:rsidP="002A1F7C">
      <w:pPr>
        <w:rPr>
          <w:rStyle w:val="ekvfett"/>
        </w:rPr>
      </w:pPr>
      <w:r w:rsidRPr="0052348C">
        <w:rPr>
          <w:rStyle w:val="ekvfett"/>
        </w:rPr>
        <w:t xml:space="preserve">7. </w:t>
      </w:r>
      <w:r w:rsidR="008739C7" w:rsidRPr="0052348C">
        <w:rPr>
          <w:rStyle w:val="ekvfett"/>
        </w:rPr>
        <w:t>Es gibt Menschen, die nicht sich nicht nur vegan ernähren, sondern komplett auf Produkte verzichten, die tierische Bestandteile enthalten oder für die Tierversuche unternommen wurden. Aus welchen Materialien dürfen Kleidungsstücke sein, die als vegan gelten?</w:t>
      </w:r>
    </w:p>
    <w:p w14:paraId="77C08DFF" w14:textId="64D1E38C" w:rsidR="008739C7" w:rsidRPr="0052348C" w:rsidRDefault="008739C7" w:rsidP="008739C7">
      <w:r w:rsidRPr="0052348C">
        <w:rPr>
          <w:rStyle w:val="ekvsymbol"/>
        </w:rPr>
        <w:sym w:font="Wingdings" w:char="F0A8"/>
      </w:r>
      <w:r w:rsidRPr="0052348C">
        <w:tab/>
      </w:r>
      <w:r w:rsidRPr="0052348C">
        <w:t>Seide</w:t>
      </w:r>
    </w:p>
    <w:p w14:paraId="3114783B" w14:textId="22E4D6C4" w:rsidR="008739C7" w:rsidRPr="0052348C" w:rsidRDefault="008739C7" w:rsidP="008739C7">
      <w:r w:rsidRPr="0052348C">
        <w:rPr>
          <w:rStyle w:val="ekvsymbol"/>
        </w:rPr>
        <w:sym w:font="Wingdings" w:char="F0FE"/>
      </w:r>
      <w:r w:rsidRPr="0052348C">
        <w:tab/>
      </w:r>
      <w:r w:rsidRPr="0052348C">
        <w:t>Viskose</w:t>
      </w:r>
    </w:p>
    <w:p w14:paraId="02BF9428" w14:textId="57C91FBC" w:rsidR="002A1F7C" w:rsidRPr="0052348C" w:rsidRDefault="008739C7" w:rsidP="008739C7">
      <w:r w:rsidRPr="0052348C">
        <w:rPr>
          <w:rStyle w:val="ekvsymbol"/>
        </w:rPr>
        <w:sym w:font="Wingdings" w:char="F0FE"/>
      </w:r>
      <w:r w:rsidRPr="0052348C">
        <w:tab/>
      </w:r>
      <w:r w:rsidRPr="0052348C">
        <w:t>Nylon</w:t>
      </w:r>
    </w:p>
    <w:p w14:paraId="6F6C4C2C" w14:textId="77777777" w:rsidR="0052348C" w:rsidRPr="0052348C" w:rsidRDefault="0052348C" w:rsidP="008739C7"/>
    <w:p w14:paraId="3274799A" w14:textId="51F0E07D" w:rsidR="002A1F7C" w:rsidRPr="0052348C" w:rsidRDefault="002A1F7C" w:rsidP="002A1F7C">
      <w:pPr>
        <w:ind w:left="284" w:hanging="284"/>
      </w:pPr>
      <w:r w:rsidRPr="0052348C">
        <w:rPr>
          <w:rStyle w:val="ekvsymbol"/>
        </w:rPr>
        <w:sym w:font="Wingdings 3" w:char="F092"/>
      </w:r>
      <w:r w:rsidRPr="0052348C">
        <w:tab/>
      </w:r>
      <w:r w:rsidR="008739C7" w:rsidRPr="0052348C">
        <w:rPr>
          <w:rStyle w:val="ekvkursiv"/>
        </w:rPr>
        <w:t xml:space="preserve">Viskose und Nylon werden aus nicht-tierischen Rohstoffen hergestellt. Nylon wird in der Regel aus Erdöl oder pflanzlichen Quellen hergestellt, während Viskose aus pflanzlichen Fasern wie Holz oder Bambus gewonnen </w:t>
      </w:r>
      <w:proofErr w:type="gramStart"/>
      <w:r w:rsidR="008739C7" w:rsidRPr="0052348C">
        <w:rPr>
          <w:rStyle w:val="ekvkursiv"/>
        </w:rPr>
        <w:t>wird</w:t>
      </w:r>
      <w:proofErr w:type="gramEnd"/>
      <w:r w:rsidR="008739C7" w:rsidRPr="0052348C">
        <w:rPr>
          <w:rStyle w:val="ekvkursiv"/>
        </w:rPr>
        <w:t>.</w:t>
      </w:r>
    </w:p>
    <w:p w14:paraId="2E228B36" w14:textId="77777777" w:rsidR="002A1F7C" w:rsidRPr="0052348C" w:rsidRDefault="002A1F7C" w:rsidP="002A1F7C"/>
    <w:p w14:paraId="7E435A20" w14:textId="486B0EF3" w:rsidR="002A1F7C" w:rsidRPr="0052348C" w:rsidRDefault="002A1F7C" w:rsidP="002A1F7C">
      <w:pPr>
        <w:rPr>
          <w:rStyle w:val="ekvfett"/>
        </w:rPr>
      </w:pPr>
      <w:r w:rsidRPr="0052348C">
        <w:rPr>
          <w:rStyle w:val="ekvfett"/>
        </w:rPr>
        <w:t xml:space="preserve">8. </w:t>
      </w:r>
      <w:r w:rsidR="008739C7" w:rsidRPr="0052348C">
        <w:rPr>
          <w:rStyle w:val="ekvfett"/>
        </w:rPr>
        <w:t>Welche der folgenden Produkte sind oft nicht vegan?</w:t>
      </w:r>
    </w:p>
    <w:p w14:paraId="4E760416" w14:textId="0CB1ED5A" w:rsidR="008739C7" w:rsidRPr="0052348C" w:rsidRDefault="008739C7" w:rsidP="008739C7">
      <w:r w:rsidRPr="0052348C">
        <w:rPr>
          <w:rStyle w:val="ekvsymbol"/>
        </w:rPr>
        <w:sym w:font="Wingdings" w:char="F0FE"/>
      </w:r>
      <w:r w:rsidRPr="0052348C">
        <w:tab/>
      </w:r>
      <w:r w:rsidRPr="0052348C">
        <w:t>Autoreifen</w:t>
      </w:r>
    </w:p>
    <w:p w14:paraId="20878ED2" w14:textId="2C570C07" w:rsidR="008739C7" w:rsidRPr="0052348C" w:rsidRDefault="008739C7" w:rsidP="008739C7">
      <w:r w:rsidRPr="0052348C">
        <w:rPr>
          <w:rStyle w:val="ekvsymbol"/>
        </w:rPr>
        <w:sym w:font="Wingdings" w:char="F0FE"/>
      </w:r>
      <w:r w:rsidRPr="0052348C">
        <w:tab/>
      </w:r>
      <w:r w:rsidRPr="0052348C">
        <w:t>Nagellack</w:t>
      </w:r>
    </w:p>
    <w:p w14:paraId="0B7EC511" w14:textId="04E19630" w:rsidR="008739C7" w:rsidRPr="0052348C" w:rsidRDefault="008739C7" w:rsidP="008739C7">
      <w:r w:rsidRPr="0052348C">
        <w:rPr>
          <w:rStyle w:val="ekvsymbol"/>
        </w:rPr>
        <w:sym w:font="Wingdings" w:char="F0FE"/>
      </w:r>
      <w:r w:rsidRPr="0052348C">
        <w:tab/>
      </w:r>
      <w:r w:rsidRPr="0052348C">
        <w:t>Polaroid Fotos</w:t>
      </w:r>
    </w:p>
    <w:p w14:paraId="6BF2198C" w14:textId="3A8BBF99" w:rsidR="002A1F7C" w:rsidRPr="0052348C" w:rsidRDefault="008739C7" w:rsidP="008739C7">
      <w:r w:rsidRPr="0052348C">
        <w:rPr>
          <w:rStyle w:val="ekvsymbol"/>
        </w:rPr>
        <w:sym w:font="Wingdings" w:char="F0FE"/>
      </w:r>
      <w:r w:rsidRPr="0052348C">
        <w:tab/>
      </w:r>
      <w:r w:rsidRPr="0052348C">
        <w:t>Kondome</w:t>
      </w:r>
    </w:p>
    <w:p w14:paraId="4B418C34" w14:textId="77777777" w:rsidR="008739C7" w:rsidRPr="0052348C" w:rsidRDefault="008739C7" w:rsidP="008739C7"/>
    <w:p w14:paraId="618A5D20" w14:textId="6F46A973" w:rsidR="002A1F7C" w:rsidRPr="0052348C" w:rsidRDefault="002A1F7C" w:rsidP="002A1F7C">
      <w:pPr>
        <w:rPr>
          <w:rStyle w:val="ekvkursiv"/>
        </w:rPr>
      </w:pPr>
      <w:r w:rsidRPr="0052348C">
        <w:rPr>
          <w:rStyle w:val="ekvsymbol"/>
        </w:rPr>
        <w:sym w:font="Wingdings 3" w:char="F092"/>
      </w:r>
      <w:r w:rsidRPr="0052348C">
        <w:tab/>
      </w:r>
      <w:r w:rsidR="008739C7" w:rsidRPr="0052348C">
        <w:rPr>
          <w:rStyle w:val="ekvkursiv"/>
        </w:rPr>
        <w:t>Bei diesen Produkten muss genau auf die tierischen Inhaltsstoffe bzw. die Herstellungsprozesse geschaut werden. Autoreifen enthalten bspw. Stearinsäure, die aus Schweinefett und Rindertalg produziert wird. Bei Nagellack sind die tierischen Produkte Guanin (Fischschuppen) und Karmin (ein roter Farbstoff aus getrockneten Schildläusen) enthalten. Die glänzende Beschichtung bei Polaroid Fotos bzw. Fotopapieren enthalt oft Gelatine. Kondome werden oft mit dem tierischen Produkt Casein (Milcheiweiß) behandelt.</w:t>
      </w:r>
    </w:p>
    <w:p w14:paraId="31B5B5D9" w14:textId="77777777" w:rsidR="002A1F7C" w:rsidRPr="0052348C" w:rsidRDefault="002A1F7C" w:rsidP="002A1F7C"/>
    <w:p w14:paraId="230E0E4A" w14:textId="33622945" w:rsidR="002A1F7C" w:rsidRPr="0052348C" w:rsidRDefault="002A1F7C" w:rsidP="002A1F7C">
      <w:pPr>
        <w:rPr>
          <w:rStyle w:val="ekvfett"/>
        </w:rPr>
      </w:pPr>
      <w:r w:rsidRPr="0052348C">
        <w:rPr>
          <w:rStyle w:val="ekvfett"/>
        </w:rPr>
        <w:t>9.</w:t>
      </w:r>
      <w:r w:rsidRPr="0052348C">
        <w:rPr>
          <w:rStyle w:val="ekvfett"/>
        </w:rPr>
        <w:tab/>
      </w:r>
      <w:r w:rsidR="0052348C" w:rsidRPr="0052348C">
        <w:rPr>
          <w:rStyle w:val="ekvfett"/>
        </w:rPr>
        <w:t>Wie viele Menschen gab es 2022 in Deutschland, die sich vegan ernährt haben?</w:t>
      </w:r>
    </w:p>
    <w:p w14:paraId="7B4E725A" w14:textId="4320362F" w:rsidR="0052348C" w:rsidRPr="0052348C" w:rsidRDefault="0052348C" w:rsidP="0052348C">
      <w:r w:rsidRPr="0052348C">
        <w:rPr>
          <w:rStyle w:val="ekvsymbol"/>
        </w:rPr>
        <w:sym w:font="Wingdings" w:char="F0FE"/>
      </w:r>
      <w:r w:rsidRPr="0052348C">
        <w:tab/>
      </w:r>
      <w:r w:rsidRPr="0052348C">
        <w:t>1,6 %</w:t>
      </w:r>
    </w:p>
    <w:p w14:paraId="0B85E3FB" w14:textId="1E1893BA" w:rsidR="0052348C" w:rsidRPr="0052348C" w:rsidRDefault="0052348C" w:rsidP="0052348C">
      <w:r w:rsidRPr="0052348C">
        <w:rPr>
          <w:rStyle w:val="ekvsymbol"/>
        </w:rPr>
        <w:sym w:font="Wingdings" w:char="F0A8"/>
      </w:r>
      <w:r w:rsidRPr="0052348C">
        <w:tab/>
      </w:r>
      <w:r w:rsidRPr="0052348C">
        <w:t>2,5 %</w:t>
      </w:r>
    </w:p>
    <w:p w14:paraId="3BCD8AFE" w14:textId="202F933F" w:rsidR="002A1F7C" w:rsidRPr="0052348C" w:rsidRDefault="0052348C" w:rsidP="002A1F7C">
      <w:r w:rsidRPr="0052348C">
        <w:rPr>
          <w:rStyle w:val="ekvsymbol"/>
        </w:rPr>
        <w:sym w:font="Wingdings" w:char="F0A8"/>
      </w:r>
      <w:r w:rsidRPr="0052348C">
        <w:tab/>
      </w:r>
      <w:r w:rsidRPr="0052348C">
        <w:t>5,1 &amp;</w:t>
      </w:r>
    </w:p>
    <w:p w14:paraId="35335ED6" w14:textId="77777777" w:rsidR="002A1F7C" w:rsidRPr="0052348C" w:rsidRDefault="002A1F7C" w:rsidP="002A1F7C"/>
    <w:p w14:paraId="0ECA0C6A" w14:textId="26B3CDEC" w:rsidR="002A1F7C" w:rsidRPr="0052348C" w:rsidRDefault="002A1F7C" w:rsidP="002A1F7C">
      <w:pPr>
        <w:rPr>
          <w:rStyle w:val="ekvfett"/>
        </w:rPr>
      </w:pPr>
      <w:r w:rsidRPr="0052348C">
        <w:rPr>
          <w:rStyle w:val="ekvfett"/>
        </w:rPr>
        <w:t>10.</w:t>
      </w:r>
      <w:r w:rsidRPr="0052348C">
        <w:rPr>
          <w:rStyle w:val="ekvfett"/>
        </w:rPr>
        <w:tab/>
      </w:r>
      <w:r w:rsidR="0052348C" w:rsidRPr="0052348C">
        <w:rPr>
          <w:rStyle w:val="ekvfett"/>
        </w:rPr>
        <w:t>Welche Stars ernähren sich vegan? (Stand November 2022)</w:t>
      </w:r>
    </w:p>
    <w:p w14:paraId="4A95B0A7" w14:textId="663B7995" w:rsidR="0052348C" w:rsidRPr="0052348C" w:rsidRDefault="0052348C" w:rsidP="0052348C">
      <w:r w:rsidRPr="0052348C">
        <w:rPr>
          <w:rStyle w:val="ekvsymbol"/>
        </w:rPr>
        <w:sym w:font="Wingdings" w:char="F0FE"/>
      </w:r>
      <w:r w:rsidRPr="0052348C">
        <w:tab/>
      </w:r>
      <w:r w:rsidRPr="0052348C">
        <w:t xml:space="preserve">Billie </w:t>
      </w:r>
      <w:proofErr w:type="spellStart"/>
      <w:r w:rsidRPr="0052348C">
        <w:t>Eilish</w:t>
      </w:r>
      <w:proofErr w:type="spellEnd"/>
      <w:r w:rsidRPr="0052348C">
        <w:t xml:space="preserve"> (Sängerin)</w:t>
      </w:r>
    </w:p>
    <w:p w14:paraId="6BA6C8C9" w14:textId="71CB8972" w:rsidR="0052348C" w:rsidRPr="0052348C" w:rsidRDefault="0052348C" w:rsidP="0052348C">
      <w:r w:rsidRPr="0052348C">
        <w:rPr>
          <w:rStyle w:val="ekvsymbol"/>
        </w:rPr>
        <w:sym w:font="Wingdings" w:char="F0FE"/>
      </w:r>
      <w:r w:rsidRPr="0052348C">
        <w:tab/>
      </w:r>
      <w:proofErr w:type="spellStart"/>
      <w:r w:rsidRPr="0052348C">
        <w:t>Rezo</w:t>
      </w:r>
      <w:proofErr w:type="spellEnd"/>
      <w:r w:rsidRPr="0052348C">
        <w:t xml:space="preserve"> (YouTuber)</w:t>
      </w:r>
    </w:p>
    <w:p w14:paraId="7871CA37" w14:textId="3BFE7549" w:rsidR="0052348C" w:rsidRPr="0052348C" w:rsidRDefault="0052348C" w:rsidP="0052348C">
      <w:r w:rsidRPr="0052348C">
        <w:rPr>
          <w:rStyle w:val="ekvsymbol"/>
        </w:rPr>
        <w:sym w:font="Wingdings" w:char="F0A8"/>
      </w:r>
      <w:r w:rsidRPr="0052348C">
        <w:tab/>
      </w:r>
      <w:proofErr w:type="spellStart"/>
      <w:r w:rsidRPr="0052348C">
        <w:t>Timothée</w:t>
      </w:r>
      <w:proofErr w:type="spellEnd"/>
      <w:r w:rsidRPr="0052348C">
        <w:t xml:space="preserve"> </w:t>
      </w:r>
      <w:proofErr w:type="spellStart"/>
      <w:r w:rsidRPr="0052348C">
        <w:t>Chalamet</w:t>
      </w:r>
      <w:proofErr w:type="spellEnd"/>
      <w:r w:rsidRPr="0052348C">
        <w:t xml:space="preserve"> (Schauspieler)</w:t>
      </w:r>
    </w:p>
    <w:p w14:paraId="62666D0D" w14:textId="736D2DCF" w:rsidR="006C231A" w:rsidRPr="0052348C" w:rsidRDefault="0052348C" w:rsidP="0052348C">
      <w:pPr>
        <w:rPr>
          <w:rStyle w:val="ekvkursiv"/>
        </w:rPr>
      </w:pPr>
      <w:r w:rsidRPr="0052348C">
        <w:rPr>
          <w:rStyle w:val="ekvsymbol"/>
        </w:rPr>
        <w:sym w:font="Wingdings" w:char="F0FE"/>
      </w:r>
      <w:r w:rsidRPr="0052348C">
        <w:tab/>
      </w:r>
      <w:r w:rsidRPr="0052348C">
        <w:t>Serge Gnabry (Fußballer)</w:t>
      </w:r>
    </w:p>
    <w:sectPr w:rsidR="006C231A" w:rsidRPr="0052348C" w:rsidSect="00720DC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63EE" w14:textId="77777777" w:rsidR="00982B08" w:rsidRDefault="00982B08" w:rsidP="003C599D">
      <w:pPr>
        <w:spacing w:line="240" w:lineRule="auto"/>
      </w:pPr>
      <w:r>
        <w:separator/>
      </w:r>
    </w:p>
  </w:endnote>
  <w:endnote w:type="continuationSeparator" w:id="0">
    <w:p w14:paraId="098B8C42" w14:textId="77777777" w:rsidR="00982B08" w:rsidRDefault="00982B0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25F8" w14:textId="77777777" w:rsidR="006912A7" w:rsidRDefault="006912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5E17DB" w14:textId="77777777" w:rsidTr="00503EE6">
      <w:trPr>
        <w:trHeight w:hRule="exact" w:val="680"/>
      </w:trPr>
      <w:tc>
        <w:tcPr>
          <w:tcW w:w="864" w:type="dxa"/>
          <w:noWrap/>
        </w:tcPr>
        <w:p w14:paraId="3B805095" w14:textId="77777777" w:rsidR="002659C5" w:rsidRPr="00913892" w:rsidRDefault="002659C5" w:rsidP="005E4C30">
          <w:pPr>
            <w:pStyle w:val="ekvpaginabild"/>
            <w:jc w:val="both"/>
          </w:pPr>
          <w:r w:rsidRPr="00913892">
            <w:rPr>
              <w:noProof/>
              <w:lang w:eastAsia="de-DE"/>
            </w:rPr>
            <w:drawing>
              <wp:inline distT="0" distB="0" distL="0" distR="0" wp14:anchorId="51F6D73E" wp14:editId="05AC3D6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A03EB8" w14:textId="2B50A33E" w:rsidR="002659C5" w:rsidRPr="00913892" w:rsidRDefault="002659C5" w:rsidP="00503EE6">
          <w:pPr>
            <w:pStyle w:val="ekvpagina"/>
          </w:pPr>
          <w:r w:rsidRPr="00913892">
            <w:t xml:space="preserve">© Ernst Klett Verlag GmbH, </w:t>
          </w:r>
          <w:r w:rsidR="00CF40E8">
            <w:t>Stuttgart 20</w:t>
          </w:r>
          <w:r w:rsidR="006912A7">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82D6F7F" w14:textId="51EE4646" w:rsidR="002659C5" w:rsidRPr="00913892" w:rsidRDefault="000E200F" w:rsidP="000E200F">
          <w:pPr>
            <w:pStyle w:val="ekvquelle"/>
          </w:pPr>
          <w:r w:rsidRPr="000E200F">
            <w:rPr>
              <w:rStyle w:val="ekvquellefett"/>
            </w:rPr>
            <w:t>Text:</w:t>
          </w:r>
          <w:r>
            <w:t xml:space="preserve"> </w:t>
          </w:r>
          <w:r w:rsidR="006912A7" w:rsidRPr="006912A7">
            <w:t>Entstanden in Zusammenarbeit mit dem Projektteam des Verlages</w:t>
          </w:r>
        </w:p>
      </w:tc>
      <w:tc>
        <w:tcPr>
          <w:tcW w:w="813" w:type="dxa"/>
        </w:tcPr>
        <w:p w14:paraId="321B5379" w14:textId="77777777" w:rsidR="002659C5" w:rsidRPr="00913892" w:rsidRDefault="002659C5" w:rsidP="00913892">
          <w:pPr>
            <w:pStyle w:val="ekvpagina"/>
          </w:pPr>
        </w:p>
      </w:tc>
    </w:tr>
  </w:tbl>
  <w:p w14:paraId="7DC610A9"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C78C" w14:textId="77777777" w:rsidR="006912A7" w:rsidRDefault="006912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873E6" w14:textId="77777777" w:rsidR="00982B08" w:rsidRDefault="00982B08" w:rsidP="003C599D">
      <w:pPr>
        <w:spacing w:line="240" w:lineRule="auto"/>
      </w:pPr>
      <w:r>
        <w:separator/>
      </w:r>
    </w:p>
  </w:footnote>
  <w:footnote w:type="continuationSeparator" w:id="0">
    <w:p w14:paraId="47D20FBE" w14:textId="77777777" w:rsidR="00982B08" w:rsidRDefault="00982B0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76D9" w14:textId="77777777" w:rsidR="006912A7" w:rsidRDefault="006912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65B787D" w14:textId="77777777" w:rsidTr="00431E62">
      <w:trPr>
        <w:trHeight w:hRule="exact" w:val="510"/>
      </w:trPr>
      <w:tc>
        <w:tcPr>
          <w:tcW w:w="818" w:type="dxa"/>
          <w:tcBorders>
            <w:top w:val="nil"/>
            <w:bottom w:val="nil"/>
            <w:right w:val="nil"/>
          </w:tcBorders>
          <w:noWrap/>
          <w:vAlign w:val="bottom"/>
        </w:tcPr>
        <w:p w14:paraId="4DC9D7E7" w14:textId="77777777" w:rsidR="00901B13" w:rsidRPr="00AE65F6" w:rsidRDefault="00901B13" w:rsidP="00901B13"/>
      </w:tc>
      <w:tc>
        <w:tcPr>
          <w:tcW w:w="3856" w:type="dxa"/>
          <w:tcBorders>
            <w:top w:val="nil"/>
            <w:left w:val="nil"/>
            <w:bottom w:val="nil"/>
            <w:right w:val="nil"/>
          </w:tcBorders>
          <w:noWrap/>
          <w:vAlign w:val="bottom"/>
        </w:tcPr>
        <w:p w14:paraId="536CA7B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A6BC9F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42ED29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3516229" w14:textId="50941DAF" w:rsidR="00901B13" w:rsidRPr="007C1230" w:rsidRDefault="00185DA1" w:rsidP="00901B13">
          <w:pPr>
            <w:pStyle w:val="ekvkvnummer"/>
          </w:pPr>
          <w:r>
            <w:t>KV</w:t>
          </w:r>
        </w:p>
      </w:tc>
      <w:tc>
        <w:tcPr>
          <w:tcW w:w="883" w:type="dxa"/>
          <w:tcBorders>
            <w:top w:val="nil"/>
            <w:left w:val="nil"/>
            <w:bottom w:val="nil"/>
          </w:tcBorders>
          <w:noWrap/>
          <w:vAlign w:val="bottom"/>
        </w:tcPr>
        <w:p w14:paraId="142FBC67" w14:textId="77777777" w:rsidR="00901B13" w:rsidRPr="007636A0" w:rsidRDefault="00901B13" w:rsidP="00901B13">
          <w:pPr>
            <w:pStyle w:val="ekvkapitel"/>
            <w:rPr>
              <w:color w:val="FFFFFF" w:themeColor="background1"/>
            </w:rPr>
          </w:pPr>
        </w:p>
      </w:tc>
    </w:tr>
    <w:tr w:rsidR="00901B13" w:rsidRPr="00BF17F2" w14:paraId="2D80681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2A084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D8DA1AE" w14:textId="77777777" w:rsidR="00901B13" w:rsidRPr="00BF17F2" w:rsidRDefault="00901B13" w:rsidP="00901B13">
          <w:pPr>
            <w:rPr>
              <w:color w:val="FFFFFF" w:themeColor="background1"/>
            </w:rPr>
          </w:pPr>
        </w:p>
      </w:tc>
    </w:tr>
  </w:tbl>
  <w:p w14:paraId="322689C2"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820" w14:textId="77777777" w:rsidR="006912A7" w:rsidRDefault="006912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959"/>
    <w:multiLevelType w:val="hybridMultilevel"/>
    <w:tmpl w:val="A1B899D0"/>
    <w:lvl w:ilvl="0" w:tplc="276809F0">
      <w:start w:val="4"/>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270211"/>
    <w:multiLevelType w:val="hybridMultilevel"/>
    <w:tmpl w:val="88EA1032"/>
    <w:lvl w:ilvl="0" w:tplc="24D2001C">
      <w:start w:val="9"/>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BC2197"/>
    <w:multiLevelType w:val="hybridMultilevel"/>
    <w:tmpl w:val="551470CE"/>
    <w:lvl w:ilvl="0" w:tplc="6BE81F70">
      <w:start w:val="5"/>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5D600E"/>
    <w:multiLevelType w:val="hybridMultilevel"/>
    <w:tmpl w:val="D1A8C51A"/>
    <w:lvl w:ilvl="0" w:tplc="8BB2AEDC">
      <w:start w:val="3"/>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9A5443"/>
    <w:multiLevelType w:val="hybridMultilevel"/>
    <w:tmpl w:val="E0FEECD2"/>
    <w:lvl w:ilvl="0" w:tplc="B4940A92">
      <w:start w:val="7"/>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3B1E86"/>
    <w:multiLevelType w:val="hybridMultilevel"/>
    <w:tmpl w:val="732259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1862A43"/>
    <w:multiLevelType w:val="hybridMultilevel"/>
    <w:tmpl w:val="8A344D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6681372">
    <w:abstractNumId w:val="6"/>
  </w:num>
  <w:num w:numId="2" w16cid:durableId="439225052">
    <w:abstractNumId w:val="5"/>
  </w:num>
  <w:num w:numId="3" w16cid:durableId="1463842737">
    <w:abstractNumId w:val="1"/>
  </w:num>
  <w:num w:numId="4" w16cid:durableId="1849716384">
    <w:abstractNumId w:val="3"/>
  </w:num>
  <w:num w:numId="5" w16cid:durableId="1116604639">
    <w:abstractNumId w:val="0"/>
  </w:num>
  <w:num w:numId="6" w16cid:durableId="46610686">
    <w:abstractNumId w:val="2"/>
  </w:num>
  <w:num w:numId="7" w16cid:durableId="151455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A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5DA1"/>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15"/>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1F7C"/>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AB1"/>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583"/>
    <w:rsid w:val="00510F4C"/>
    <w:rsid w:val="00514229"/>
    <w:rsid w:val="005156EC"/>
    <w:rsid w:val="005168A4"/>
    <w:rsid w:val="0052117E"/>
    <w:rsid w:val="00521B91"/>
    <w:rsid w:val="0052348C"/>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0387"/>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5782"/>
    <w:rsid w:val="0064120B"/>
    <w:rsid w:val="00644BA9"/>
    <w:rsid w:val="0064692C"/>
    <w:rsid w:val="00653F68"/>
    <w:rsid w:val="00666D95"/>
    <w:rsid w:val="006802C4"/>
    <w:rsid w:val="0068429A"/>
    <w:rsid w:val="00685C08"/>
    <w:rsid w:val="00685FDD"/>
    <w:rsid w:val="006912A7"/>
    <w:rsid w:val="006912DC"/>
    <w:rsid w:val="006923AC"/>
    <w:rsid w:val="00693676"/>
    <w:rsid w:val="006A5611"/>
    <w:rsid w:val="006A56D2"/>
    <w:rsid w:val="006A71DE"/>
    <w:rsid w:val="006A76D7"/>
    <w:rsid w:val="006B0743"/>
    <w:rsid w:val="006B2D23"/>
    <w:rsid w:val="006B3EF4"/>
    <w:rsid w:val="006B6247"/>
    <w:rsid w:val="006C1E77"/>
    <w:rsid w:val="006C231A"/>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FF2"/>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39C7"/>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B08"/>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53F3"/>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2FF"/>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5EE2"/>
    <w:rsid w:val="00EF6029"/>
    <w:rsid w:val="00F12C15"/>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34BC"/>
  <w15:chartTrackingRefBased/>
  <w15:docId w15:val="{3199C6AB-FAE5-4B80-9018-27186F52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t75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9160-7ADF-4807-ABB1-05B60D3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2553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2023-08-23T13:40:00Z</dcterms:created>
  <dcterms:modified xsi:type="dcterms:W3CDTF">2023-08-23T13:40:00Z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