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9E9A" w14:textId="7EF1514F" w:rsidR="00185DA1" w:rsidRDefault="00185DA1" w:rsidP="00185DA1">
      <w:pPr>
        <w:pStyle w:val="ekvue1arial"/>
      </w:pPr>
      <w:r>
        <w:t xml:space="preserve">Quiz: </w:t>
      </w:r>
      <w:r w:rsidR="00510583" w:rsidRPr="00510583">
        <w:t>Bienen und Nachhaltigkeit</w:t>
      </w:r>
      <w:r>
        <w:t xml:space="preserve"> </w:t>
      </w:r>
    </w:p>
    <w:p w14:paraId="6E3D4A1E" w14:textId="77777777" w:rsidR="00185DA1" w:rsidRDefault="00185DA1" w:rsidP="00185DA1"/>
    <w:p w14:paraId="133685D1" w14:textId="5F3306B5" w:rsidR="00510583" w:rsidRPr="001D3915" w:rsidRDefault="00510583" w:rsidP="00510583">
      <w:pPr>
        <w:rPr>
          <w:rStyle w:val="ekvfett"/>
        </w:rPr>
      </w:pPr>
      <w:r w:rsidRPr="001D3915">
        <w:rPr>
          <w:rStyle w:val="ekvfett"/>
        </w:rPr>
        <w:t xml:space="preserve">1. </w:t>
      </w:r>
      <w:r w:rsidR="001D3915" w:rsidRPr="001D3915">
        <w:rPr>
          <w:rStyle w:val="ekvfett"/>
        </w:rPr>
        <w:t>Wie viele Arten von Bienen gibt es weltweit ungefähr?</w:t>
      </w:r>
    </w:p>
    <w:p w14:paraId="26B8BCA7" w14:textId="3B597E48" w:rsidR="00635782" w:rsidRPr="00544132" w:rsidRDefault="00544132" w:rsidP="00510583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1D3915" w:rsidRPr="00544132">
        <w:t>50</w:t>
      </w:r>
      <w:r w:rsidR="001D3915" w:rsidRPr="00544132">
        <w:br/>
      </w:r>
      <w:r w:rsidR="001D3915" w:rsidRPr="00544132">
        <w:rPr>
          <w:rStyle w:val="ekvsymbol"/>
        </w:rPr>
        <w:sym w:font="Wingdings" w:char="F0A8"/>
      </w:r>
      <w:r w:rsidR="001D3915" w:rsidRPr="00544132">
        <w:tab/>
        <w:t>500</w:t>
      </w:r>
      <w:r w:rsidR="001D3915" w:rsidRPr="00544132">
        <w:br/>
      </w:r>
      <w:r w:rsidR="0090382E" w:rsidRPr="00544132">
        <w:rPr>
          <w:rStyle w:val="ekvsymbol"/>
        </w:rPr>
        <w:sym w:font="Wingdings" w:char="F0A8"/>
      </w:r>
      <w:r w:rsidR="0090382E" w:rsidRPr="00544132">
        <w:rPr>
          <w:rStyle w:val="ekvsymbol"/>
        </w:rPr>
        <w:tab/>
      </w:r>
      <w:r w:rsidR="001D3915" w:rsidRPr="00544132">
        <w:t>20.000 </w:t>
      </w:r>
    </w:p>
    <w:p w14:paraId="2B71B96E" w14:textId="77777777" w:rsidR="00510583" w:rsidRDefault="00510583" w:rsidP="00185DA1">
      <w:pPr>
        <w:rPr>
          <w:rStyle w:val="ekvfett"/>
        </w:rPr>
      </w:pPr>
    </w:p>
    <w:p w14:paraId="6B02DB60" w14:textId="4AF1DCA7" w:rsidR="00510583" w:rsidRPr="00510583" w:rsidRDefault="00510583" w:rsidP="00510583">
      <w:pPr>
        <w:rPr>
          <w:rStyle w:val="ekvfett"/>
        </w:rPr>
      </w:pPr>
      <w:r w:rsidRPr="00510583">
        <w:rPr>
          <w:rStyle w:val="ekvfett"/>
        </w:rPr>
        <w:t xml:space="preserve">2. </w:t>
      </w:r>
      <w:r w:rsidR="001D3915" w:rsidRPr="001D3915">
        <w:rPr>
          <w:rStyle w:val="ekvfett"/>
        </w:rPr>
        <w:t>Was ist ein guter Weg, um Bienen zu unterstützen?</w:t>
      </w:r>
    </w:p>
    <w:p w14:paraId="248D0DD1" w14:textId="12DB75C0" w:rsidR="00635782" w:rsidRPr="00544132" w:rsidRDefault="0090382E" w:rsidP="00510583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1D3915" w:rsidRPr="00544132">
        <w:t xml:space="preserve">Kauf von lokal produziertem Honig  </w:t>
      </w:r>
      <w:r w:rsidR="001D3915" w:rsidRPr="00544132">
        <w:br/>
      </w:r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1D3915" w:rsidRPr="00544132">
        <w:t>Keine Verwendung von Pestiziden</w:t>
      </w:r>
      <w:r w:rsidR="001D3915" w:rsidRPr="00544132">
        <w:br/>
      </w:r>
      <w:r w:rsidR="001D3915" w:rsidRPr="00544132">
        <w:rPr>
          <w:rStyle w:val="ekvsymbol"/>
        </w:rPr>
        <w:sym w:font="Wingdings" w:char="F0A8"/>
      </w:r>
      <w:r w:rsidR="001D3915" w:rsidRPr="00544132">
        <w:tab/>
        <w:t>Kein Kauf von Honig</w:t>
      </w:r>
    </w:p>
    <w:p w14:paraId="5C230A1F" w14:textId="0920A7F0" w:rsidR="00510583" w:rsidRPr="00510583" w:rsidRDefault="00510583" w:rsidP="00510583"/>
    <w:p w14:paraId="474839AD" w14:textId="6E543C6A" w:rsidR="00510583" w:rsidRPr="001D3915" w:rsidRDefault="00510583" w:rsidP="00510583">
      <w:pPr>
        <w:rPr>
          <w:rStyle w:val="ekvfett"/>
        </w:rPr>
      </w:pPr>
      <w:r w:rsidRPr="001D3915">
        <w:rPr>
          <w:rStyle w:val="ekvfett"/>
        </w:rPr>
        <w:t xml:space="preserve">3. </w:t>
      </w:r>
      <w:r w:rsidR="001D3915" w:rsidRPr="001D3915">
        <w:rPr>
          <w:rStyle w:val="ekvfett"/>
        </w:rPr>
        <w:t>Was sind die Hauptgründe für den Rückgang von Bienenpopulationen?</w:t>
      </w:r>
    </w:p>
    <w:p w14:paraId="65B2B13D" w14:textId="0A7BDADA" w:rsidR="006C231A" w:rsidRPr="00544132" w:rsidRDefault="001D3915" w:rsidP="0090382E">
      <w:pPr>
        <w:rPr>
          <w:rStyle w:val="ekvkursiv"/>
        </w:rPr>
      </w:pPr>
      <w:r w:rsidRPr="00544132">
        <w:rPr>
          <w:rStyle w:val="ekvsymbol"/>
        </w:rPr>
        <w:sym w:font="Wingdings" w:char="F0A8"/>
      </w:r>
      <w:r w:rsidRPr="00544132">
        <w:tab/>
        <w:t>Überbevölkerung</w:t>
      </w:r>
      <w:r w:rsidRPr="00544132">
        <w:br/>
      </w:r>
      <w:r w:rsidR="00544132" w:rsidRPr="00544132">
        <w:rPr>
          <w:rStyle w:val="ekvsymbol"/>
        </w:rPr>
        <w:sym w:font="Wingdings" w:char="F0A8"/>
      </w:r>
      <w:r w:rsidR="00544132" w:rsidRPr="00544132">
        <w:rPr>
          <w:rStyle w:val="ekvsymbol"/>
        </w:rPr>
        <w:tab/>
      </w:r>
      <w:r w:rsidRPr="00544132">
        <w:t xml:space="preserve">Verlust von Lebensräumen </w:t>
      </w:r>
      <w:r w:rsidRPr="00544132">
        <w:br/>
      </w:r>
      <w:r w:rsidR="0090382E" w:rsidRPr="00544132">
        <w:rPr>
          <w:rStyle w:val="ekvsymbol"/>
        </w:rPr>
        <w:sym w:font="Wingdings" w:char="F0A8"/>
      </w:r>
      <w:r w:rsidR="0090382E" w:rsidRPr="00544132">
        <w:rPr>
          <w:rStyle w:val="ekvsymbol"/>
        </w:rPr>
        <w:tab/>
      </w:r>
      <w:r w:rsidRPr="00544132">
        <w:t>Pestizide</w:t>
      </w:r>
      <w:r w:rsidRPr="00544132">
        <w:br/>
      </w:r>
      <w:r w:rsidRPr="00544132">
        <w:rPr>
          <w:rStyle w:val="ekvsymbol"/>
        </w:rPr>
        <w:sym w:font="Wingdings" w:char="F0A8"/>
      </w:r>
      <w:r w:rsidRPr="00544132">
        <w:tab/>
        <w:t>Klimawandel</w:t>
      </w:r>
    </w:p>
    <w:p w14:paraId="30236B64" w14:textId="77777777" w:rsidR="00510583" w:rsidRPr="00510583" w:rsidRDefault="00510583" w:rsidP="00510583"/>
    <w:p w14:paraId="47E91156" w14:textId="558C5B81" w:rsidR="001D3915" w:rsidRPr="00544132" w:rsidRDefault="00510583" w:rsidP="001D3915">
      <w:r w:rsidRPr="00510583">
        <w:rPr>
          <w:rStyle w:val="ekvfett"/>
        </w:rPr>
        <w:t xml:space="preserve">4. </w:t>
      </w:r>
      <w:r w:rsidR="001D3915" w:rsidRPr="001D3915">
        <w:rPr>
          <w:rStyle w:val="ekvfett"/>
        </w:rPr>
        <w:t xml:space="preserve">Welche Insekten </w:t>
      </w:r>
      <w:proofErr w:type="gramStart"/>
      <w:r w:rsidR="001D3915" w:rsidRPr="001D3915">
        <w:rPr>
          <w:rStyle w:val="ekvfett"/>
        </w:rPr>
        <w:t>bestäuben</w:t>
      </w:r>
      <w:proofErr w:type="gramEnd"/>
      <w:r w:rsidR="001D3915" w:rsidRPr="001D3915">
        <w:rPr>
          <w:rStyle w:val="ekvfett"/>
        </w:rPr>
        <w:t xml:space="preserve"> ebenfalls Blumen?</w:t>
      </w:r>
      <w:r w:rsidR="001D3915" w:rsidRPr="00E232B1">
        <w:rPr>
          <w:rFonts w:ascii="Verdana" w:eastAsia="Times New Roman" w:hAnsi="Verdana"/>
          <w:b/>
          <w:bCs/>
          <w:sz w:val="18"/>
          <w:szCs w:val="18"/>
        </w:rPr>
        <w:br/>
      </w:r>
      <w:r w:rsidR="0090382E" w:rsidRPr="00544132">
        <w:sym w:font="Wingdings" w:char="F0A8"/>
      </w:r>
      <w:r w:rsidR="0090382E" w:rsidRPr="00544132">
        <w:tab/>
      </w:r>
      <w:r w:rsidR="001D3915" w:rsidRPr="00544132">
        <w:t>Hummeln</w:t>
      </w:r>
    </w:p>
    <w:p w14:paraId="534AED87" w14:textId="02CCEEE1" w:rsidR="001D3915" w:rsidRPr="00544132" w:rsidRDefault="0090382E" w:rsidP="001D3915">
      <w:r w:rsidRPr="00544132">
        <w:sym w:font="Wingdings" w:char="F0A8"/>
      </w:r>
      <w:r w:rsidRPr="00544132">
        <w:tab/>
      </w:r>
      <w:r w:rsidR="001D3915" w:rsidRPr="00544132">
        <w:t>Schmetterline</w:t>
      </w:r>
    </w:p>
    <w:p w14:paraId="7C873359" w14:textId="2A2CDC27" w:rsidR="001D3915" w:rsidRPr="00544132" w:rsidRDefault="0090382E" w:rsidP="001D3915">
      <w:r w:rsidRPr="00544132">
        <w:sym w:font="Wingdings" w:char="F0A8"/>
      </w:r>
      <w:r w:rsidRPr="00544132">
        <w:tab/>
      </w:r>
      <w:r w:rsidR="001D3915" w:rsidRPr="00544132">
        <w:t>Schwebfliegen</w:t>
      </w:r>
    </w:p>
    <w:p w14:paraId="46CA07D2" w14:textId="34DE55C6" w:rsidR="006C231A" w:rsidRPr="00544132" w:rsidRDefault="00544132" w:rsidP="001D3915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1D3915" w:rsidRPr="00544132">
        <w:t>Käfer</w:t>
      </w:r>
    </w:p>
    <w:p w14:paraId="490EF918" w14:textId="77777777" w:rsidR="0090382E" w:rsidRDefault="0090382E" w:rsidP="00510583">
      <w:pPr>
        <w:rPr>
          <w:rStyle w:val="ekvfett"/>
        </w:rPr>
      </w:pPr>
    </w:p>
    <w:p w14:paraId="120D9FFD" w14:textId="16836038" w:rsidR="00510583" w:rsidRPr="00510583" w:rsidRDefault="00510583" w:rsidP="00510583">
      <w:pPr>
        <w:rPr>
          <w:rStyle w:val="ekvfett"/>
        </w:rPr>
      </w:pPr>
      <w:r w:rsidRPr="00510583">
        <w:rPr>
          <w:rStyle w:val="ekvfett"/>
        </w:rPr>
        <w:t xml:space="preserve">5. </w:t>
      </w:r>
      <w:r w:rsidR="001D3915" w:rsidRPr="001D3915">
        <w:rPr>
          <w:rStyle w:val="ekvfett"/>
        </w:rPr>
        <w:t>Marienkäfer sind eine natürliche Methode zur Schädlingsbekämpfung.</w:t>
      </w:r>
    </w:p>
    <w:p w14:paraId="46E88F89" w14:textId="3CC1CD3C" w:rsidR="001D3915" w:rsidRPr="00544132" w:rsidRDefault="0090382E" w:rsidP="001D3915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1D3915" w:rsidRPr="00544132">
        <w:t>Richtig</w:t>
      </w:r>
    </w:p>
    <w:p w14:paraId="5C84C893" w14:textId="79CB95F9" w:rsidR="006C231A" w:rsidRPr="00544132" w:rsidRDefault="001D3915" w:rsidP="001D3915">
      <w:r w:rsidRPr="00544132">
        <w:rPr>
          <w:rStyle w:val="ekvsymbol"/>
        </w:rPr>
        <w:sym w:font="Wingdings" w:char="F0A8"/>
      </w:r>
      <w:r w:rsidRPr="00544132">
        <w:tab/>
        <w:t>Falsch</w:t>
      </w:r>
    </w:p>
    <w:p w14:paraId="196A8FF8" w14:textId="77777777" w:rsidR="00510583" w:rsidRPr="00510583" w:rsidRDefault="00510583" w:rsidP="00510583"/>
    <w:p w14:paraId="5CB07C3A" w14:textId="049F4BF1" w:rsidR="002A1F7C" w:rsidRPr="002A1F7C" w:rsidRDefault="002A1F7C" w:rsidP="002A1F7C">
      <w:pPr>
        <w:rPr>
          <w:rStyle w:val="ekvfett"/>
        </w:rPr>
      </w:pPr>
      <w:r w:rsidRPr="002A1F7C">
        <w:rPr>
          <w:rStyle w:val="ekvfett"/>
        </w:rPr>
        <w:t>6.</w:t>
      </w:r>
      <w:r>
        <w:rPr>
          <w:rStyle w:val="ekvfett"/>
        </w:rPr>
        <w:t xml:space="preserve"> </w:t>
      </w:r>
      <w:r w:rsidRPr="002A1F7C">
        <w:rPr>
          <w:rStyle w:val="ekvfett"/>
        </w:rPr>
        <w:t>Wie groß ist der Radius, in dem Bienen normalerweise Honig sammeln?</w:t>
      </w:r>
    </w:p>
    <w:p w14:paraId="7251D07D" w14:textId="0341EE31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bis zu 1.000 m</w:t>
      </w:r>
    </w:p>
    <w:p w14:paraId="47B83210" w14:textId="6E6F7C29" w:rsidR="002A1F7C" w:rsidRPr="00544132" w:rsidRDefault="0090382E" w:rsidP="002A1F7C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2A1F7C" w:rsidRPr="00544132">
        <w:t>1.000 m bis 3.000 m</w:t>
      </w:r>
    </w:p>
    <w:p w14:paraId="006563F6" w14:textId="7B92CC9F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 xml:space="preserve">bis zu 5.000 m </w:t>
      </w:r>
    </w:p>
    <w:p w14:paraId="542D0700" w14:textId="77777777" w:rsidR="002A1F7C" w:rsidRPr="00510583" w:rsidRDefault="002A1F7C" w:rsidP="002A1F7C"/>
    <w:p w14:paraId="444BF96B" w14:textId="3702AD6F" w:rsidR="002A1F7C" w:rsidRPr="002A1F7C" w:rsidRDefault="002A1F7C" w:rsidP="002A1F7C">
      <w:pPr>
        <w:rPr>
          <w:rStyle w:val="ekvfett"/>
        </w:rPr>
      </w:pPr>
      <w:r w:rsidRPr="002A1F7C">
        <w:rPr>
          <w:rStyle w:val="ekvfett"/>
        </w:rPr>
        <w:t>7. Welche Pflanze ist besonders reich an Nektar und Pollen?</w:t>
      </w:r>
    </w:p>
    <w:p w14:paraId="31AC48BA" w14:textId="785D465A" w:rsidR="002A1F7C" w:rsidRPr="00544132" w:rsidRDefault="0090382E" w:rsidP="002A1F7C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2A1F7C" w:rsidRPr="00544132">
        <w:t>Sonnenblumen</w:t>
      </w:r>
    </w:p>
    <w:p w14:paraId="396ECCA8" w14:textId="0DCBEE02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Tulpen</w:t>
      </w:r>
    </w:p>
    <w:p w14:paraId="6AAE0EA3" w14:textId="671103DE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 xml:space="preserve">Rosen </w:t>
      </w:r>
    </w:p>
    <w:p w14:paraId="2E228B36" w14:textId="77777777" w:rsidR="002A1F7C" w:rsidRPr="002A1F7C" w:rsidRDefault="002A1F7C" w:rsidP="002A1F7C"/>
    <w:p w14:paraId="7E435A20" w14:textId="5BE43ADF" w:rsidR="002A1F7C" w:rsidRPr="00544132" w:rsidRDefault="002A1F7C" w:rsidP="002A1F7C">
      <w:pPr>
        <w:rPr>
          <w:rStyle w:val="ekvfett"/>
        </w:rPr>
      </w:pPr>
      <w:r w:rsidRPr="00544132">
        <w:rPr>
          <w:rStyle w:val="ekvfett"/>
        </w:rPr>
        <w:t>8. Wie schnell fliegen Bienen ca.?</w:t>
      </w:r>
    </w:p>
    <w:p w14:paraId="78E570B6" w14:textId="0A20165E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40 km/h</w:t>
      </w:r>
    </w:p>
    <w:p w14:paraId="1521F653" w14:textId="4EC5E95F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50 km/h</w:t>
      </w:r>
    </w:p>
    <w:p w14:paraId="52F37989" w14:textId="6A59AC86" w:rsidR="002A1F7C" w:rsidRPr="00544132" w:rsidRDefault="0090382E" w:rsidP="002A1F7C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2A1F7C" w:rsidRPr="00544132">
        <w:t xml:space="preserve">30 km/h </w:t>
      </w:r>
    </w:p>
    <w:p w14:paraId="31B5B5D9" w14:textId="77777777" w:rsidR="002A1F7C" w:rsidRPr="00544132" w:rsidRDefault="002A1F7C" w:rsidP="002A1F7C"/>
    <w:p w14:paraId="230E0E4A" w14:textId="77777777" w:rsidR="002A1F7C" w:rsidRPr="00544132" w:rsidRDefault="002A1F7C" w:rsidP="002A1F7C">
      <w:pPr>
        <w:rPr>
          <w:rStyle w:val="ekvfett"/>
        </w:rPr>
      </w:pPr>
      <w:r w:rsidRPr="00544132">
        <w:rPr>
          <w:rStyle w:val="ekvfett"/>
        </w:rPr>
        <w:t>9.</w:t>
      </w:r>
      <w:r w:rsidRPr="00544132">
        <w:rPr>
          <w:rStyle w:val="ekvfett"/>
        </w:rPr>
        <w:tab/>
        <w:t>Bienen können rückwärts fliegen.</w:t>
      </w:r>
    </w:p>
    <w:p w14:paraId="6D46F928" w14:textId="714D3CDC" w:rsidR="002A1F7C" w:rsidRPr="00544132" w:rsidRDefault="0090382E" w:rsidP="002A1F7C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2A1F7C" w:rsidRPr="00544132">
        <w:t>Richtig</w:t>
      </w:r>
    </w:p>
    <w:p w14:paraId="56D17049" w14:textId="14725470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Falsch</w:t>
      </w:r>
    </w:p>
    <w:p w14:paraId="35335ED6" w14:textId="77777777" w:rsidR="002A1F7C" w:rsidRPr="00544132" w:rsidRDefault="002A1F7C" w:rsidP="002A1F7C"/>
    <w:p w14:paraId="0ECA0C6A" w14:textId="77777777" w:rsidR="002A1F7C" w:rsidRPr="00544132" w:rsidRDefault="002A1F7C" w:rsidP="002A1F7C">
      <w:pPr>
        <w:rPr>
          <w:rStyle w:val="ekvfett"/>
        </w:rPr>
      </w:pPr>
      <w:r w:rsidRPr="00544132">
        <w:rPr>
          <w:rStyle w:val="ekvfett"/>
        </w:rPr>
        <w:t>10.</w:t>
      </w:r>
      <w:r w:rsidRPr="00544132">
        <w:rPr>
          <w:rStyle w:val="ekvfett"/>
        </w:rPr>
        <w:tab/>
        <w:t>Wie viele Augen hat eine Biene?</w:t>
      </w:r>
    </w:p>
    <w:p w14:paraId="784AFBB9" w14:textId="6A41562F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2</w:t>
      </w:r>
    </w:p>
    <w:p w14:paraId="6FA7D167" w14:textId="54B2D512" w:rsidR="002A1F7C" w:rsidRPr="00544132" w:rsidRDefault="0090382E" w:rsidP="002A1F7C">
      <w:r w:rsidRPr="00544132">
        <w:rPr>
          <w:rStyle w:val="ekvsymbol"/>
        </w:rPr>
        <w:sym w:font="Wingdings" w:char="F0A8"/>
      </w:r>
      <w:r w:rsidRPr="00544132">
        <w:rPr>
          <w:rStyle w:val="ekvsymbol"/>
        </w:rPr>
        <w:tab/>
      </w:r>
      <w:r w:rsidR="002A1F7C" w:rsidRPr="00544132">
        <w:t>5</w:t>
      </w:r>
    </w:p>
    <w:p w14:paraId="14195D86" w14:textId="1D17824A" w:rsidR="002A1F7C" w:rsidRPr="00544132" w:rsidRDefault="002A1F7C" w:rsidP="002A1F7C">
      <w:r w:rsidRPr="00544132">
        <w:rPr>
          <w:rStyle w:val="ekvsymbol"/>
        </w:rPr>
        <w:sym w:font="Wingdings" w:char="F0A8"/>
      </w:r>
      <w:r w:rsidRPr="00544132">
        <w:tab/>
        <w:t>4</w:t>
      </w:r>
    </w:p>
    <w:sectPr w:rsidR="002A1F7C" w:rsidRPr="00544132" w:rsidSect="0072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7C1B" w14:textId="77777777" w:rsidR="003F3EE7" w:rsidRDefault="003F3EE7" w:rsidP="003C599D">
      <w:pPr>
        <w:spacing w:line="240" w:lineRule="auto"/>
      </w:pPr>
      <w:r>
        <w:separator/>
      </w:r>
    </w:p>
  </w:endnote>
  <w:endnote w:type="continuationSeparator" w:id="0">
    <w:p w14:paraId="3C25F128" w14:textId="77777777" w:rsidR="003F3EE7" w:rsidRDefault="003F3EE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E25F8" w14:textId="77777777" w:rsidR="006912A7" w:rsidRDefault="006912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5E17DB" w14:textId="77777777" w:rsidTr="00503EE6">
      <w:trPr>
        <w:trHeight w:hRule="exact" w:val="680"/>
      </w:trPr>
      <w:tc>
        <w:tcPr>
          <w:tcW w:w="864" w:type="dxa"/>
          <w:noWrap/>
        </w:tcPr>
        <w:p w14:paraId="3B80509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F6D73E" wp14:editId="05AC3D6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4A03EB8" w14:textId="2B50A33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912A7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2D6F7F" w14:textId="51EE4646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912A7" w:rsidRPr="006912A7">
            <w:t>Entstanden in Zusammenarbeit mit dem Projektteam des Verlages</w:t>
          </w:r>
        </w:p>
      </w:tc>
      <w:tc>
        <w:tcPr>
          <w:tcW w:w="813" w:type="dxa"/>
        </w:tcPr>
        <w:p w14:paraId="321B5379" w14:textId="77777777" w:rsidR="002659C5" w:rsidRPr="00913892" w:rsidRDefault="002659C5" w:rsidP="00913892">
          <w:pPr>
            <w:pStyle w:val="ekvpagina"/>
          </w:pPr>
        </w:p>
      </w:tc>
    </w:tr>
  </w:tbl>
  <w:p w14:paraId="7DC610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C78C" w14:textId="77777777" w:rsidR="006912A7" w:rsidRDefault="006912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58B5" w14:textId="77777777" w:rsidR="003F3EE7" w:rsidRDefault="003F3EE7" w:rsidP="003C599D">
      <w:pPr>
        <w:spacing w:line="240" w:lineRule="auto"/>
      </w:pPr>
      <w:r>
        <w:separator/>
      </w:r>
    </w:p>
  </w:footnote>
  <w:footnote w:type="continuationSeparator" w:id="0">
    <w:p w14:paraId="3421C7B0" w14:textId="77777777" w:rsidR="003F3EE7" w:rsidRDefault="003F3EE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76D9" w14:textId="77777777" w:rsidR="006912A7" w:rsidRDefault="0069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65B787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DC9D7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6CA7B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6BC9F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2ED29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516229" w14:textId="50941DAF" w:rsidR="00901B13" w:rsidRPr="007C1230" w:rsidRDefault="00185DA1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42FBC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80681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2A084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D8DA1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2689C2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6820" w14:textId="77777777" w:rsidR="006912A7" w:rsidRDefault="006912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959"/>
    <w:multiLevelType w:val="hybridMultilevel"/>
    <w:tmpl w:val="A1B899D0"/>
    <w:lvl w:ilvl="0" w:tplc="276809F0">
      <w:start w:val="4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70211"/>
    <w:multiLevelType w:val="hybridMultilevel"/>
    <w:tmpl w:val="88EA1032"/>
    <w:lvl w:ilvl="0" w:tplc="24D2001C">
      <w:start w:val="9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C2197"/>
    <w:multiLevelType w:val="hybridMultilevel"/>
    <w:tmpl w:val="551470CE"/>
    <w:lvl w:ilvl="0" w:tplc="6BE81F70">
      <w:start w:val="5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D600E"/>
    <w:multiLevelType w:val="hybridMultilevel"/>
    <w:tmpl w:val="D1A8C51A"/>
    <w:lvl w:ilvl="0" w:tplc="8BB2AEDC">
      <w:start w:val="3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443"/>
    <w:multiLevelType w:val="hybridMultilevel"/>
    <w:tmpl w:val="E0FEECD2"/>
    <w:lvl w:ilvl="0" w:tplc="B4940A92">
      <w:start w:val="7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1E86"/>
    <w:multiLevelType w:val="hybridMultilevel"/>
    <w:tmpl w:val="732259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62A43"/>
    <w:multiLevelType w:val="hybridMultilevel"/>
    <w:tmpl w:val="8A344D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81372">
    <w:abstractNumId w:val="6"/>
  </w:num>
  <w:num w:numId="2" w16cid:durableId="439225052">
    <w:abstractNumId w:val="5"/>
  </w:num>
  <w:num w:numId="3" w16cid:durableId="1463842737">
    <w:abstractNumId w:val="1"/>
  </w:num>
  <w:num w:numId="4" w16cid:durableId="1849716384">
    <w:abstractNumId w:val="3"/>
  </w:num>
  <w:num w:numId="5" w16cid:durableId="1116604639">
    <w:abstractNumId w:val="0"/>
  </w:num>
  <w:num w:numId="6" w16cid:durableId="46610686">
    <w:abstractNumId w:val="2"/>
  </w:num>
  <w:num w:numId="7" w16cid:durableId="151455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A1"/>
    <w:rsid w:val="000005A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5DA1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15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1F7C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3EE7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583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4132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0387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5782"/>
    <w:rsid w:val="0064120B"/>
    <w:rsid w:val="00644BA9"/>
    <w:rsid w:val="0064692C"/>
    <w:rsid w:val="00653F68"/>
    <w:rsid w:val="00666D95"/>
    <w:rsid w:val="006802C4"/>
    <w:rsid w:val="0068429A"/>
    <w:rsid w:val="00685C08"/>
    <w:rsid w:val="00685FDD"/>
    <w:rsid w:val="006912A7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231A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7FF2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382E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27E8B"/>
    <w:rsid w:val="00930B85"/>
    <w:rsid w:val="00931977"/>
    <w:rsid w:val="00936CF0"/>
    <w:rsid w:val="00937012"/>
    <w:rsid w:val="0094197F"/>
    <w:rsid w:val="00941E39"/>
    <w:rsid w:val="00942106"/>
    <w:rsid w:val="0094260D"/>
    <w:rsid w:val="009456D0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53F3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5EE2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634BC"/>
  <w15:chartTrackingRefBased/>
  <w15:docId w15:val="{3199C6AB-FAE5-4B80-9018-27186F5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qt75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9160-7ADF-4807-ABB1-05B60D33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2023-08-16T14:59:00Z</dcterms:created>
  <dcterms:modified xsi:type="dcterms:W3CDTF">2023-08-17T07:52:00Z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