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371C85AC" w14:textId="77777777" w:rsidR="00901B13" w:rsidRPr="00097FA2" w:rsidRDefault="005936AD" w:rsidP="00FE4E18">
      <w:pPr>
        <w:pStyle w:val="ekvue1arial"/>
      </w:pPr>
      <w:r w:rsidRPr="00097FA2">
        <w:t>Online-Konsum und Umwelt</w:t>
      </w:r>
    </w:p>
    <w:p w14:paraId="5C40F42B" w14:textId="14377AFD" w:rsidR="007E692A" w:rsidRPr="005936AD" w:rsidRDefault="007E692A" w:rsidP="00FD20A8"/>
    <w:p w14:paraId="42E409E9" w14:textId="3053AE5E" w:rsidR="005936AD" w:rsidRPr="005936AD" w:rsidRDefault="005936AD" w:rsidP="00097FA2">
      <w:r w:rsidRPr="005936AD">
        <w:t xml:space="preserve">Fast jeder </w:t>
      </w:r>
      <w:r w:rsidR="00B1370B">
        <w:t xml:space="preserve">Mensch </w:t>
      </w:r>
      <w:r w:rsidRPr="005936AD">
        <w:t xml:space="preserve">kauft </w:t>
      </w:r>
      <w:r>
        <w:t>heute auch online ein. Es ist bequem, dass man vom Sofa aus beinahe alles bestellen kann und ganz einfach nach Hause geliefert bekommt. Natürlich wissen wir, dass das Paket nicht auf magische Weise vor unserer Tür landet. Es wurde verpackt, verladen, verschickt und ausgeliefert. Wir reißen den Karton auf und zurück bleibt der Verpackungsmüll. Oder wir schicken es sogar wieder zurück, weil es uns doch nicht gefällt, und der ganze Weg muss noch einmal bewältig werden.</w:t>
      </w:r>
    </w:p>
    <w:p w14:paraId="415D05E3" w14:textId="77777777" w:rsidR="007E692A" w:rsidRPr="00F41F14" w:rsidRDefault="007E692A" w:rsidP="00FD20A8"/>
    <w:p w14:paraId="28B7B1EE" w14:textId="77777777" w:rsidR="007E692A" w:rsidRPr="00AE01E0" w:rsidRDefault="007E692A" w:rsidP="00097FA2">
      <w:pPr>
        <w:rPr>
          <w:rStyle w:val="ekvfett"/>
        </w:rPr>
      </w:pPr>
      <w:r w:rsidRPr="00AE01E0">
        <w:rPr>
          <w:rStyle w:val="ekvfett"/>
        </w:rPr>
        <w:t xml:space="preserve">1. </w:t>
      </w:r>
      <w:r w:rsidR="005936AD" w:rsidRPr="00AE01E0">
        <w:rPr>
          <w:rStyle w:val="ekvfett"/>
        </w:rPr>
        <w:t xml:space="preserve">Schätzt ab, wie viele Pakete in eurem Heimatort jede Woche ausgeliefert werden. </w:t>
      </w:r>
    </w:p>
    <w:p w14:paraId="2A31B07C" w14:textId="77777777" w:rsidR="005936AD" w:rsidRPr="005936AD" w:rsidRDefault="005936AD" w:rsidP="00097FA2">
      <w:r w:rsidRPr="005936AD">
        <w:t>(Überlegt dafür: Wie viele Menschen leben hier? Wie viele Pakete bestellt wohl jeder?)</w:t>
      </w:r>
    </w:p>
    <w:p w14:paraId="4F4C414A" w14:textId="77777777" w:rsidR="007E692A" w:rsidRDefault="007E692A" w:rsidP="00097FA2"/>
    <w:tbl>
      <w:tblPr>
        <w:tblStyle w:val="Tabellenraster"/>
        <w:tblW w:w="9361" w:type="dxa"/>
        <w:tblBorders>
          <w:top w:val="none" w:sz="0" w:space="0" w:color="auto"/>
          <w:left w:val="none" w:sz="0" w:space="0" w:color="auto"/>
          <w:bottom w:val="none" w:sz="0" w:space="0" w:color="auto"/>
          <w:right w:val="none" w:sz="0" w:space="0" w:color="auto"/>
          <w:insideH w:val="single" w:sz="6" w:space="0" w:color="A6A6A6" w:themeColor="background1" w:themeShade="A6"/>
          <w:insideV w:val="single" w:sz="6" w:space="0" w:color="A6A6A6" w:themeColor="background1" w:themeShade="A6"/>
        </w:tblBorders>
        <w:shd w:val="clear" w:color="auto" w:fill="F2F2F2" w:themeFill="background1" w:themeFillShade="F2"/>
        <w:tblCellMar>
          <w:left w:w="0" w:type="dxa"/>
          <w:right w:w="0" w:type="dxa"/>
        </w:tblCellMar>
        <w:tblLook w:val="01E0" w:firstRow="1" w:lastRow="1" w:firstColumn="1" w:lastColumn="1" w:noHBand="0" w:noVBand="0"/>
      </w:tblPr>
      <w:tblGrid>
        <w:gridCol w:w="160"/>
        <w:gridCol w:w="277"/>
        <w:gridCol w:w="283"/>
        <w:gridCol w:w="274"/>
        <w:gridCol w:w="274"/>
        <w:gridCol w:w="274"/>
        <w:gridCol w:w="269"/>
        <w:gridCol w:w="269"/>
        <w:gridCol w:w="270"/>
        <w:gridCol w:w="278"/>
        <w:gridCol w:w="277"/>
        <w:gridCol w:w="275"/>
        <w:gridCol w:w="275"/>
        <w:gridCol w:w="275"/>
        <w:gridCol w:w="270"/>
        <w:gridCol w:w="270"/>
        <w:gridCol w:w="270"/>
        <w:gridCol w:w="270"/>
        <w:gridCol w:w="278"/>
        <w:gridCol w:w="277"/>
        <w:gridCol w:w="275"/>
        <w:gridCol w:w="275"/>
        <w:gridCol w:w="275"/>
        <w:gridCol w:w="275"/>
        <w:gridCol w:w="270"/>
        <w:gridCol w:w="270"/>
        <w:gridCol w:w="270"/>
        <w:gridCol w:w="278"/>
        <w:gridCol w:w="277"/>
        <w:gridCol w:w="275"/>
        <w:gridCol w:w="275"/>
        <w:gridCol w:w="275"/>
        <w:gridCol w:w="275"/>
        <w:gridCol w:w="270"/>
        <w:gridCol w:w="161"/>
      </w:tblGrid>
      <w:tr w:rsidR="006329CB" w:rsidRPr="00DE068D" w14:paraId="597BD228" w14:textId="77777777" w:rsidTr="00595EFD">
        <w:trPr>
          <w:trHeight w:hRule="exact" w:val="170"/>
        </w:trPr>
        <w:tc>
          <w:tcPr>
            <w:tcW w:w="160" w:type="dxa"/>
            <w:shd w:val="clear" w:color="auto" w:fill="FFFFFF" w:themeFill="background1"/>
            <w:vAlign w:val="center"/>
          </w:tcPr>
          <w:p w14:paraId="1976652B"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E13F4E4"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0EA6B99B"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2D2B1CA4"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69F6954B"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33CA56A8"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746B40E5"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51A5978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8B356D5"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73171114"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6F7151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FF0F1B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974E114"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3EB8492"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D49B9B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0678CA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F8BF2AD"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6E9DB66"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449297F8"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46DCDC9C"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2082C8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EA036E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36797F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83E6461"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C9DC22B"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B2EB8C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A744764"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59E3CD13"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33F3496"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AD11A6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42EFFA2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B5C7E5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6669C3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9843CC1"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411B904E" w14:textId="77777777" w:rsidR="006329CB" w:rsidRPr="00DE068D" w:rsidRDefault="006329CB" w:rsidP="00595EFD">
            <w:pPr>
              <w:pStyle w:val="ekvaufgabe2-4sp"/>
              <w:tabs>
                <w:tab w:val="clear" w:pos="340"/>
                <w:tab w:val="right" w:pos="9354"/>
              </w:tabs>
              <w:jc w:val="center"/>
            </w:pPr>
          </w:p>
        </w:tc>
      </w:tr>
      <w:tr w:rsidR="006329CB" w:rsidRPr="00DE068D" w14:paraId="0CF74EB7" w14:textId="77777777" w:rsidTr="00595EFD">
        <w:trPr>
          <w:trHeight w:hRule="exact" w:val="284"/>
        </w:trPr>
        <w:tc>
          <w:tcPr>
            <w:tcW w:w="160" w:type="dxa"/>
            <w:shd w:val="clear" w:color="auto" w:fill="FFFFFF" w:themeFill="background1"/>
            <w:vAlign w:val="center"/>
          </w:tcPr>
          <w:p w14:paraId="7E3A2FDB"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94AD0E8"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663D20EE" w14:textId="77777777" w:rsidR="006329CB" w:rsidRPr="00D430EF"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522543B2" w14:textId="77777777" w:rsidR="006329CB" w:rsidRPr="00D430EF"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AA2D974" w14:textId="77777777" w:rsidR="006329CB" w:rsidRPr="00D430EF"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547D3685" w14:textId="77777777" w:rsidR="006329CB" w:rsidRPr="00D430EF"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62A15E10"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63A26C2B"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91C9E16"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09E9A47C"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357F180"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FD8AE24"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69D7178"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116F2FF" w14:textId="77777777" w:rsidR="006329CB" w:rsidRPr="00D430EF"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874D16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492B2D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AE49C95"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F57C0F0"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491BBF7"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35E4A11D"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F0599B9"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4E70CEC"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EE794D9" w14:textId="77777777" w:rsidR="006329CB" w:rsidRPr="00D430EF"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5461DE0" w14:textId="77777777" w:rsidR="006329CB" w:rsidRPr="00D430EF"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DF4FA6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A3848E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C523BFB"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79D3F980"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417A44D"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A07011B"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tcPr>
          <w:p w14:paraId="69C22832"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88CF9A1"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3516BCF" w14:textId="77777777" w:rsidR="006329CB" w:rsidRPr="00F204A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5A1A144"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34B488F8" w14:textId="77777777" w:rsidR="006329CB" w:rsidRPr="00DE068D" w:rsidRDefault="006329CB" w:rsidP="00595EFD">
            <w:pPr>
              <w:pStyle w:val="ekvaufgabe2-4sp"/>
              <w:tabs>
                <w:tab w:val="clear" w:pos="340"/>
                <w:tab w:val="right" w:pos="9354"/>
              </w:tabs>
              <w:jc w:val="center"/>
            </w:pPr>
          </w:p>
        </w:tc>
      </w:tr>
      <w:tr w:rsidR="006329CB" w:rsidRPr="00DE068D" w14:paraId="61594C14" w14:textId="77777777" w:rsidTr="00595EFD">
        <w:trPr>
          <w:trHeight w:hRule="exact" w:val="284"/>
        </w:trPr>
        <w:tc>
          <w:tcPr>
            <w:tcW w:w="160" w:type="dxa"/>
            <w:shd w:val="clear" w:color="auto" w:fill="FFFFFF" w:themeFill="background1"/>
            <w:vAlign w:val="center"/>
          </w:tcPr>
          <w:p w14:paraId="069373F0"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1D36D2A"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070FE031" w14:textId="77777777" w:rsidR="006329CB" w:rsidRPr="00F204A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07187BEA" w14:textId="77777777" w:rsidR="006329CB" w:rsidRPr="00F204A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515677C1" w14:textId="77777777" w:rsidR="006329CB" w:rsidRPr="00F204A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D3D0658" w14:textId="77777777" w:rsidR="006329CB" w:rsidRPr="00F204A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29295901"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324838BB"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7B52EB6"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CCDA841"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8BC7891"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16A19F0"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E71B5B3"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B545FA1" w14:textId="77777777" w:rsidR="006329CB" w:rsidRPr="00F204A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EE587E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69B1EF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7FF4A6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7D67AD5"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A330B4E"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3458594"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D225B3B"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A129F75"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77C07BF"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C4205B9" w14:textId="77777777" w:rsidR="006329CB" w:rsidRPr="00F204A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BE2742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98EF63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C88E4C9"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0ABDEB6F"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32FDB0D4"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9759500"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tcPr>
          <w:p w14:paraId="3EE1EEA0"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C8C50DB" w14:textId="77777777" w:rsidR="006329CB" w:rsidRPr="00F204A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E06CE81" w14:textId="77777777" w:rsidR="006329CB" w:rsidRPr="00F204A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62D08E6"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18BB37D3" w14:textId="77777777" w:rsidR="006329CB" w:rsidRPr="00DE068D" w:rsidRDefault="006329CB" w:rsidP="00595EFD">
            <w:pPr>
              <w:pStyle w:val="ekvaufgabe2-4sp"/>
              <w:tabs>
                <w:tab w:val="clear" w:pos="340"/>
                <w:tab w:val="right" w:pos="9354"/>
              </w:tabs>
              <w:jc w:val="center"/>
            </w:pPr>
          </w:p>
        </w:tc>
      </w:tr>
      <w:tr w:rsidR="006329CB" w:rsidRPr="00DE068D" w14:paraId="5F8E63E5" w14:textId="77777777" w:rsidTr="00595EFD">
        <w:trPr>
          <w:trHeight w:hRule="exact" w:val="284"/>
        </w:trPr>
        <w:tc>
          <w:tcPr>
            <w:tcW w:w="160" w:type="dxa"/>
            <w:shd w:val="clear" w:color="auto" w:fill="FFFFFF" w:themeFill="background1"/>
            <w:vAlign w:val="center"/>
          </w:tcPr>
          <w:p w14:paraId="39C87E79"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BA8AE50"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71342267"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818C678"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6982EFF0"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5F3BBE40"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11FE84F4"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6C3F471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2978EB4"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B4A7CB7"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39F2C7C"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C7A46C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9F9D678"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0A5B0C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F7CA84D"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C51672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9EFA44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97D1DF7"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2FF36A18"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2839DAA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E85505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B6905F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717543D"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5076AED"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89DB381" w14:textId="77777777" w:rsidR="006329CB" w:rsidRPr="00DE068D" w:rsidRDefault="006329CB" w:rsidP="00595EFD">
            <w:pPr>
              <w:pStyle w:val="ekvaufgabe2-4sp"/>
              <w:tabs>
                <w:tab w:val="clear" w:pos="340"/>
                <w:tab w:val="right" w:pos="9354"/>
              </w:tabs>
            </w:pPr>
          </w:p>
        </w:tc>
        <w:tc>
          <w:tcPr>
            <w:tcW w:w="270" w:type="dxa"/>
            <w:shd w:val="clear" w:color="auto" w:fill="FFFFFF" w:themeFill="background1"/>
            <w:vAlign w:val="center"/>
          </w:tcPr>
          <w:p w14:paraId="34FC388D"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B124726"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740530D"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9BECFD3"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8378AAC"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15CFCB18"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FAF0CB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986CC4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35686F2"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4983C7A2" w14:textId="77777777" w:rsidR="006329CB" w:rsidRPr="00DE068D" w:rsidRDefault="006329CB" w:rsidP="00595EFD">
            <w:pPr>
              <w:pStyle w:val="ekvaufgabe2-4sp"/>
              <w:tabs>
                <w:tab w:val="clear" w:pos="340"/>
                <w:tab w:val="right" w:pos="9354"/>
              </w:tabs>
              <w:jc w:val="center"/>
            </w:pPr>
          </w:p>
        </w:tc>
      </w:tr>
      <w:tr w:rsidR="006329CB" w:rsidRPr="00DE068D" w14:paraId="044042C9" w14:textId="77777777" w:rsidTr="00595EFD">
        <w:trPr>
          <w:trHeight w:hRule="exact" w:val="284"/>
        </w:trPr>
        <w:tc>
          <w:tcPr>
            <w:tcW w:w="160" w:type="dxa"/>
            <w:shd w:val="clear" w:color="auto" w:fill="FFFFFF" w:themeFill="background1"/>
            <w:vAlign w:val="center"/>
          </w:tcPr>
          <w:p w14:paraId="749B446B"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039CC339"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2FFA090C"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2639D2B3"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1354DF7E"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3A0E9CAC"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5D9D394A"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73ABBEA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EBEB0D1"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491FDCC"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3FC2339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842998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E07955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3F8521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8730EE2"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10EC09B"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DFFBF3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7588B8E"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AEEC538"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510A7E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B06D38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FED2D1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8E6D558"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A936796"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3F9BE6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F0B731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54B9114"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F095D92"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557717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6A80039"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561D746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308851D"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8E78B9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5E3FD53"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367A1339" w14:textId="77777777" w:rsidR="006329CB" w:rsidRPr="00DE068D" w:rsidRDefault="006329CB" w:rsidP="00595EFD">
            <w:pPr>
              <w:pStyle w:val="ekvaufgabe2-4sp"/>
              <w:tabs>
                <w:tab w:val="clear" w:pos="340"/>
                <w:tab w:val="right" w:pos="9354"/>
              </w:tabs>
              <w:jc w:val="center"/>
            </w:pPr>
          </w:p>
        </w:tc>
      </w:tr>
      <w:tr w:rsidR="006329CB" w:rsidRPr="00DE068D" w14:paraId="0856C479" w14:textId="77777777" w:rsidTr="00595EFD">
        <w:trPr>
          <w:trHeight w:hRule="exact" w:val="284"/>
        </w:trPr>
        <w:tc>
          <w:tcPr>
            <w:tcW w:w="160" w:type="dxa"/>
            <w:shd w:val="clear" w:color="auto" w:fill="FFFFFF" w:themeFill="background1"/>
            <w:vAlign w:val="center"/>
          </w:tcPr>
          <w:p w14:paraId="1AD1C9E6"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7D3B48C1"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666309E6"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007FAB14"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3CD2CEAB"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E4F5CFF"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45AF9700"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7C40B84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9EAA7D4"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A354BA8"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09A4252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931263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D9349B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680E85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A5E6E9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3C51235"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A58716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E03DA94"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54E54F42"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7C1E7B9A"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878C0FA"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B8FFE6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E1E94A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638793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F90256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7F8A1A2"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85DB84B"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5E73D336"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C7AA0C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776A3D3"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0D778B9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E33646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49F3B2D"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BAE07EF"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5E734CD1" w14:textId="77777777" w:rsidR="006329CB" w:rsidRPr="00DE068D" w:rsidRDefault="006329CB" w:rsidP="00595EFD">
            <w:pPr>
              <w:pStyle w:val="ekvaufgabe2-4sp"/>
              <w:tabs>
                <w:tab w:val="clear" w:pos="340"/>
                <w:tab w:val="right" w:pos="9354"/>
              </w:tabs>
              <w:jc w:val="center"/>
            </w:pPr>
          </w:p>
        </w:tc>
      </w:tr>
      <w:tr w:rsidR="006329CB" w:rsidRPr="00DE068D" w14:paraId="1B3B2527" w14:textId="77777777" w:rsidTr="00595EFD">
        <w:trPr>
          <w:trHeight w:hRule="exact" w:val="284"/>
        </w:trPr>
        <w:tc>
          <w:tcPr>
            <w:tcW w:w="160" w:type="dxa"/>
            <w:shd w:val="clear" w:color="auto" w:fill="FFFFFF" w:themeFill="background1"/>
            <w:vAlign w:val="center"/>
          </w:tcPr>
          <w:p w14:paraId="03BC0192"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E94E693"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115E7982"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0683D7A"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6A0B5592"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4FDEC3BD"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3008139C"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40E51B5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057BADE"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0A8A8B2"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15C8A88"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63B6363"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F60C0F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DD7316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38DF676"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834C46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B5EFAA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5C2E00F"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501AA845"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29B62C9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CDA8329"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5E6ACF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D8636E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0F4239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1062722"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417FD92"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767A90E"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2ECD22F4"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0EC2AC3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D551E4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25769BE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246A84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BB3A08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5238131"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2E1FF65D" w14:textId="77777777" w:rsidR="006329CB" w:rsidRPr="00DE068D" w:rsidRDefault="006329CB" w:rsidP="00595EFD">
            <w:pPr>
              <w:pStyle w:val="ekvaufgabe2-4sp"/>
              <w:tabs>
                <w:tab w:val="clear" w:pos="340"/>
                <w:tab w:val="right" w:pos="9354"/>
              </w:tabs>
              <w:jc w:val="center"/>
            </w:pPr>
          </w:p>
        </w:tc>
      </w:tr>
      <w:tr w:rsidR="00FE4E18" w:rsidRPr="00DE068D" w14:paraId="2687E1B5" w14:textId="77777777" w:rsidTr="00595EFD">
        <w:trPr>
          <w:trHeight w:hRule="exact" w:val="284"/>
        </w:trPr>
        <w:tc>
          <w:tcPr>
            <w:tcW w:w="160" w:type="dxa"/>
            <w:shd w:val="clear" w:color="auto" w:fill="FFFFFF" w:themeFill="background1"/>
            <w:vAlign w:val="center"/>
          </w:tcPr>
          <w:p w14:paraId="470D1B11"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CD4231B"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5153AB08"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11D54526"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3DCA8438"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1D3F21C7"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19FF8312"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7A5410B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612521E"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07E4F256"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753191E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9B626E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BFF2E6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7A31D7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7AF7E4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28D693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609B4D2"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D6AE0AF"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83A9847"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3AF0BBA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05ACF2D"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6CADA5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F2667FC"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F70137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9A7FC7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C8E716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FA21B8B"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79077F21"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2FA51AD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C0260EC"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324D22E4"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44040B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FFECB86"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CD2ABDF"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29185BD6" w14:textId="77777777" w:rsidR="006329CB" w:rsidRPr="00DE068D" w:rsidRDefault="006329CB" w:rsidP="00595EFD">
            <w:pPr>
              <w:pStyle w:val="ekvaufgabe2-4sp"/>
              <w:tabs>
                <w:tab w:val="clear" w:pos="340"/>
                <w:tab w:val="right" w:pos="9354"/>
              </w:tabs>
              <w:jc w:val="center"/>
            </w:pPr>
          </w:p>
        </w:tc>
      </w:tr>
      <w:tr w:rsidR="006329CB" w:rsidRPr="00DE068D" w14:paraId="5AF69CD6" w14:textId="77777777" w:rsidTr="00595EFD">
        <w:trPr>
          <w:trHeight w:hRule="exact" w:val="284"/>
        </w:trPr>
        <w:tc>
          <w:tcPr>
            <w:tcW w:w="160" w:type="dxa"/>
            <w:shd w:val="clear" w:color="auto" w:fill="FFFFFF" w:themeFill="background1"/>
            <w:vAlign w:val="center"/>
          </w:tcPr>
          <w:p w14:paraId="45EAA2BD"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571F929"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10708532"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47B286D6"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26EB9802"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37335D84"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48977428"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75500F4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B65F999"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2251310"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359144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B6C660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892D9C9"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4B9B33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31BF0A3"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1EB598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CD698B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FAD7AF2"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6D528747"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21CA84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06F8A0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20EDBC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F13163A"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A485EE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56CA3D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3D77C73"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CCE2AE8"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6C50EC08"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777BE25E"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6A82CE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5CCF8464"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016CE7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25FA7DE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5BD9B68"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25FFA200" w14:textId="77777777" w:rsidR="006329CB" w:rsidRPr="00DE068D" w:rsidRDefault="006329CB" w:rsidP="00595EFD">
            <w:pPr>
              <w:pStyle w:val="ekvaufgabe2-4sp"/>
              <w:tabs>
                <w:tab w:val="clear" w:pos="340"/>
                <w:tab w:val="right" w:pos="9354"/>
              </w:tabs>
              <w:jc w:val="center"/>
            </w:pPr>
          </w:p>
        </w:tc>
      </w:tr>
      <w:tr w:rsidR="006329CB" w:rsidRPr="00DE068D" w14:paraId="28E7E8B6" w14:textId="77777777" w:rsidTr="00595EFD">
        <w:trPr>
          <w:trHeight w:hRule="exact" w:val="284"/>
        </w:trPr>
        <w:tc>
          <w:tcPr>
            <w:tcW w:w="160" w:type="dxa"/>
            <w:shd w:val="clear" w:color="auto" w:fill="FFFFFF" w:themeFill="background1"/>
            <w:vAlign w:val="center"/>
          </w:tcPr>
          <w:p w14:paraId="41EB987B"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06457F41"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332F888D"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41965BF2"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40521AC5"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28D9D8D3"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485FE7A6"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2246B2B5"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D4296B5"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4E9C6622"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1071206"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74B4AB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E7D5253"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8CC14D1"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8476787"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65B521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86981CA"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2A51420"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0201DF21"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CD99DC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385A16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88D9DF3"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BF1293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DC76785"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5DB1DCE"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2131C0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2285C72"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16F3198"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1CE663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63334B4"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65799B2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541349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18BDC33"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D8B6BB7"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48B0277E" w14:textId="77777777" w:rsidR="006329CB" w:rsidRPr="00DE068D" w:rsidRDefault="006329CB" w:rsidP="00595EFD">
            <w:pPr>
              <w:pStyle w:val="ekvaufgabe2-4sp"/>
              <w:tabs>
                <w:tab w:val="clear" w:pos="340"/>
                <w:tab w:val="right" w:pos="9354"/>
              </w:tabs>
              <w:jc w:val="center"/>
            </w:pPr>
          </w:p>
        </w:tc>
      </w:tr>
      <w:tr w:rsidR="006329CB" w:rsidRPr="00DE068D" w14:paraId="64256B21" w14:textId="77777777" w:rsidTr="00595EFD">
        <w:trPr>
          <w:trHeight w:hRule="exact" w:val="284"/>
        </w:trPr>
        <w:tc>
          <w:tcPr>
            <w:tcW w:w="160" w:type="dxa"/>
            <w:shd w:val="clear" w:color="auto" w:fill="FFFFFF" w:themeFill="background1"/>
            <w:vAlign w:val="center"/>
          </w:tcPr>
          <w:p w14:paraId="63D76316"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59011C15"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1A9F2A59"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67284E34"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104D11BC"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7AE21E6"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6E577521"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2C356781"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17D084BA"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5808446"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E5F4DD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939235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00DA75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6D942D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7E61F9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25632B4"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FE3F73B"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7909C73"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31CED819"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744F545"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B824F2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1227084"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1435564"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5F2FA435"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1BB7F03"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104764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33B2424"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7EE64D72"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6435FC7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623F47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2C657343"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B038D8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62588898"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797D1D49"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4FD97334" w14:textId="77777777" w:rsidR="006329CB" w:rsidRPr="00DE068D" w:rsidRDefault="006329CB" w:rsidP="00595EFD">
            <w:pPr>
              <w:pStyle w:val="ekvaufgabe2-4sp"/>
              <w:tabs>
                <w:tab w:val="clear" w:pos="340"/>
                <w:tab w:val="right" w:pos="9354"/>
              </w:tabs>
              <w:jc w:val="center"/>
            </w:pPr>
          </w:p>
        </w:tc>
      </w:tr>
      <w:tr w:rsidR="006329CB" w:rsidRPr="00DE068D" w14:paraId="65597F1A" w14:textId="77777777" w:rsidTr="00595EFD">
        <w:trPr>
          <w:trHeight w:hRule="exact" w:val="215"/>
        </w:trPr>
        <w:tc>
          <w:tcPr>
            <w:tcW w:w="160" w:type="dxa"/>
            <w:shd w:val="clear" w:color="auto" w:fill="FFFFFF" w:themeFill="background1"/>
            <w:vAlign w:val="center"/>
          </w:tcPr>
          <w:p w14:paraId="0A8BB7A5"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2D10E293" w14:textId="77777777" w:rsidR="006329CB" w:rsidRPr="00DE068D" w:rsidRDefault="006329CB" w:rsidP="00595EFD">
            <w:pPr>
              <w:pStyle w:val="ekvaufgabe2-4sp"/>
              <w:tabs>
                <w:tab w:val="clear" w:pos="340"/>
                <w:tab w:val="right" w:pos="9354"/>
              </w:tabs>
              <w:jc w:val="center"/>
            </w:pPr>
          </w:p>
        </w:tc>
        <w:tc>
          <w:tcPr>
            <w:tcW w:w="283" w:type="dxa"/>
            <w:shd w:val="clear" w:color="auto" w:fill="FFFFFF" w:themeFill="background1"/>
            <w:vAlign w:val="center"/>
          </w:tcPr>
          <w:p w14:paraId="7BD0ECA1"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1912C46B"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0005EDF4" w14:textId="77777777" w:rsidR="006329CB" w:rsidRPr="00DE068D" w:rsidRDefault="006329CB" w:rsidP="00595EFD">
            <w:pPr>
              <w:pStyle w:val="ekvaufgabe2-4sp"/>
              <w:tabs>
                <w:tab w:val="clear" w:pos="340"/>
                <w:tab w:val="right" w:pos="9354"/>
              </w:tabs>
              <w:jc w:val="center"/>
            </w:pPr>
          </w:p>
        </w:tc>
        <w:tc>
          <w:tcPr>
            <w:tcW w:w="274" w:type="dxa"/>
            <w:shd w:val="clear" w:color="auto" w:fill="FFFFFF" w:themeFill="background1"/>
            <w:vAlign w:val="center"/>
          </w:tcPr>
          <w:p w14:paraId="7E865C24"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0389BB42" w14:textId="77777777" w:rsidR="006329CB" w:rsidRPr="00DE068D" w:rsidRDefault="006329CB" w:rsidP="00595EFD">
            <w:pPr>
              <w:pStyle w:val="ekvaufgabe2-4sp"/>
              <w:tabs>
                <w:tab w:val="clear" w:pos="340"/>
                <w:tab w:val="right" w:pos="9354"/>
              </w:tabs>
              <w:jc w:val="center"/>
            </w:pPr>
          </w:p>
        </w:tc>
        <w:tc>
          <w:tcPr>
            <w:tcW w:w="269" w:type="dxa"/>
            <w:shd w:val="clear" w:color="auto" w:fill="FFFFFF" w:themeFill="background1"/>
            <w:vAlign w:val="center"/>
          </w:tcPr>
          <w:p w14:paraId="55E17CB6"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67A32A0"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58F4FC2A"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497AC182"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55E616F"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0CCA49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5D1D57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DF830EB"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57981A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41700583"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0190599F"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19CAD2E0"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15089200"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4D5D8F1"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1AF04399"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E5DFC98"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46B0114C"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6B946A09"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37B4C020"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2C3B51FC" w14:textId="77777777" w:rsidR="006329CB" w:rsidRPr="00DE068D" w:rsidRDefault="006329CB" w:rsidP="00595EFD">
            <w:pPr>
              <w:pStyle w:val="ekvaufgabe2-4sp"/>
              <w:tabs>
                <w:tab w:val="clear" w:pos="340"/>
                <w:tab w:val="right" w:pos="9354"/>
              </w:tabs>
              <w:jc w:val="center"/>
            </w:pPr>
          </w:p>
        </w:tc>
        <w:tc>
          <w:tcPr>
            <w:tcW w:w="278" w:type="dxa"/>
            <w:shd w:val="clear" w:color="auto" w:fill="FFFFFF" w:themeFill="background1"/>
            <w:vAlign w:val="center"/>
          </w:tcPr>
          <w:p w14:paraId="7AC4F986" w14:textId="77777777" w:rsidR="006329CB" w:rsidRPr="00DE068D" w:rsidRDefault="006329CB" w:rsidP="00595EFD">
            <w:pPr>
              <w:pStyle w:val="ekvaufgabe2-4sp"/>
              <w:tabs>
                <w:tab w:val="clear" w:pos="340"/>
                <w:tab w:val="right" w:pos="9354"/>
              </w:tabs>
              <w:jc w:val="center"/>
            </w:pPr>
          </w:p>
        </w:tc>
        <w:tc>
          <w:tcPr>
            <w:tcW w:w="277" w:type="dxa"/>
            <w:shd w:val="clear" w:color="auto" w:fill="FFFFFF" w:themeFill="background1"/>
            <w:vAlign w:val="center"/>
          </w:tcPr>
          <w:p w14:paraId="71A586B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762EBA4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tcPr>
          <w:p w14:paraId="79AD29DB"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032B9E57" w14:textId="77777777" w:rsidR="006329CB" w:rsidRPr="00DE068D" w:rsidRDefault="006329CB" w:rsidP="00595EFD">
            <w:pPr>
              <w:pStyle w:val="ekvaufgabe2-4sp"/>
              <w:tabs>
                <w:tab w:val="clear" w:pos="340"/>
                <w:tab w:val="right" w:pos="9354"/>
              </w:tabs>
              <w:jc w:val="center"/>
            </w:pPr>
          </w:p>
        </w:tc>
        <w:tc>
          <w:tcPr>
            <w:tcW w:w="275" w:type="dxa"/>
            <w:shd w:val="clear" w:color="auto" w:fill="FFFFFF" w:themeFill="background1"/>
            <w:vAlign w:val="center"/>
          </w:tcPr>
          <w:p w14:paraId="3B6612BF" w14:textId="77777777" w:rsidR="006329CB" w:rsidRPr="00DE068D" w:rsidRDefault="006329CB" w:rsidP="00595EFD">
            <w:pPr>
              <w:pStyle w:val="ekvaufgabe2-4sp"/>
              <w:tabs>
                <w:tab w:val="clear" w:pos="340"/>
                <w:tab w:val="right" w:pos="9354"/>
              </w:tabs>
              <w:jc w:val="center"/>
            </w:pPr>
          </w:p>
        </w:tc>
        <w:tc>
          <w:tcPr>
            <w:tcW w:w="270" w:type="dxa"/>
            <w:shd w:val="clear" w:color="auto" w:fill="FFFFFF" w:themeFill="background1"/>
            <w:vAlign w:val="center"/>
          </w:tcPr>
          <w:p w14:paraId="55EA0A7F" w14:textId="77777777" w:rsidR="006329CB" w:rsidRPr="00DE068D" w:rsidRDefault="006329CB" w:rsidP="00595EFD">
            <w:pPr>
              <w:pStyle w:val="ekvaufgabe2-4sp"/>
              <w:tabs>
                <w:tab w:val="clear" w:pos="340"/>
                <w:tab w:val="right" w:pos="9354"/>
              </w:tabs>
              <w:jc w:val="center"/>
            </w:pPr>
          </w:p>
        </w:tc>
        <w:tc>
          <w:tcPr>
            <w:tcW w:w="161" w:type="dxa"/>
            <w:shd w:val="clear" w:color="auto" w:fill="FFFFFF" w:themeFill="background1"/>
            <w:vAlign w:val="center"/>
          </w:tcPr>
          <w:p w14:paraId="0EA18434" w14:textId="77777777" w:rsidR="006329CB" w:rsidRPr="00DE068D" w:rsidRDefault="006329CB" w:rsidP="00595EFD">
            <w:pPr>
              <w:pStyle w:val="ekvaufgabe2-4sp"/>
              <w:tabs>
                <w:tab w:val="clear" w:pos="340"/>
                <w:tab w:val="right" w:pos="9354"/>
              </w:tabs>
              <w:jc w:val="center"/>
            </w:pPr>
          </w:p>
        </w:tc>
      </w:tr>
    </w:tbl>
    <w:p w14:paraId="3B718F39" w14:textId="68D31F61" w:rsidR="005936AD" w:rsidRDefault="005936AD" w:rsidP="006329CB"/>
    <w:p w14:paraId="0E90414C" w14:textId="77777777" w:rsidR="005936AD" w:rsidRPr="00F77715" w:rsidRDefault="005936AD" w:rsidP="006329CB"/>
    <w:p w14:paraId="4F25ADF1" w14:textId="0257F9F1" w:rsidR="007E692A" w:rsidRPr="005001F5" w:rsidRDefault="00A53E07" w:rsidP="00097FA2">
      <w:pPr>
        <w:rPr>
          <w:b/>
        </w:rPr>
      </w:pPr>
      <w:r w:rsidRPr="00AE01E0">
        <w:rPr>
          <w:rStyle w:val="ekvfett"/>
        </w:rPr>
        <w:t>2</w:t>
      </w:r>
      <w:r w:rsidR="007E692A" w:rsidRPr="00AE01E0">
        <w:rPr>
          <w:rStyle w:val="ekvfett"/>
        </w:rPr>
        <w:t>.</w:t>
      </w:r>
      <w:r w:rsidR="005001F5" w:rsidRPr="00AE01E0">
        <w:rPr>
          <w:rStyle w:val="ekvfett"/>
        </w:rPr>
        <w:t xml:space="preserve"> </w:t>
      </w:r>
      <w:r w:rsidR="005936AD" w:rsidRPr="00AE01E0">
        <w:rPr>
          <w:rStyle w:val="ekvfett"/>
        </w:rPr>
        <w:t>Der Umwelt schadet zum Beispiel der ganze Verpackungsmüll. Schätzt ab, wie viel Müll durch die Pakete aus Aufgabe 1 entsteht.</w:t>
      </w:r>
      <w:r w:rsidR="005936AD">
        <w:rPr>
          <w:b/>
        </w:rPr>
        <w:t xml:space="preserve"> </w:t>
      </w:r>
      <w:r w:rsidR="005936AD" w:rsidRPr="005936AD">
        <w:t>(</w:t>
      </w:r>
      <w:r w:rsidR="005936AD">
        <w:t>Einigt euch dafür zunächst auf die Größe eines mittleren Pakets und berechnet seine Oberfläche.</w:t>
      </w:r>
      <w:r w:rsidR="000F464C">
        <w:t xml:space="preserve"> Stellt euch dann vor, dass man die Pappen aufstapelt: 1</w:t>
      </w:r>
      <w:r w:rsidR="00CC66A8">
        <w:t xml:space="preserve"> </w:t>
      </w:r>
      <w:r w:rsidR="000F464C">
        <w:t>m</w:t>
      </w:r>
      <w:r w:rsidR="000F464C" w:rsidRPr="000F464C">
        <w:rPr>
          <w:vertAlign w:val="superscript"/>
        </w:rPr>
        <w:t>2</w:t>
      </w:r>
      <w:r w:rsidR="000F464C">
        <w:t xml:space="preserve"> als Grundfläche, jede Pappe etwa 0,5</w:t>
      </w:r>
      <w:r w:rsidR="00B1370B">
        <w:t xml:space="preserve"> </w:t>
      </w:r>
      <w:r w:rsidR="000F464C">
        <w:t>cm dick.</w:t>
      </w:r>
      <w:r w:rsidR="005936AD">
        <w:t>)</w:t>
      </w:r>
    </w:p>
    <w:p w14:paraId="738ECC44" w14:textId="77777777" w:rsidR="00A53E07" w:rsidRDefault="00A53E07" w:rsidP="00183E65"/>
    <w:tbl>
      <w:tblPr>
        <w:tblStyle w:val="Tabellenraster"/>
        <w:tblW w:w="9361" w:type="dxa"/>
        <w:tblBorders>
          <w:top w:val="none" w:sz="0" w:space="0" w:color="auto"/>
          <w:left w:val="none" w:sz="0" w:space="0" w:color="auto"/>
          <w:bottom w:val="none" w:sz="0" w:space="0" w:color="auto"/>
          <w:right w:val="none" w:sz="0" w:space="0" w:color="auto"/>
          <w:insideH w:val="single" w:sz="6" w:space="0" w:color="A6A6A6" w:themeColor="background1" w:themeShade="A6"/>
          <w:insideV w:val="single" w:sz="6" w:space="0" w:color="A6A6A6" w:themeColor="background1" w:themeShade="A6"/>
        </w:tblBorders>
        <w:shd w:val="clear" w:color="auto" w:fill="F2F2F2" w:themeFill="background1" w:themeFillShade="F2"/>
        <w:tblCellMar>
          <w:left w:w="0" w:type="dxa"/>
          <w:right w:w="0" w:type="dxa"/>
        </w:tblCellMar>
        <w:tblLook w:val="01E0" w:firstRow="1" w:lastRow="1" w:firstColumn="1" w:lastColumn="1" w:noHBand="0" w:noVBand="0"/>
      </w:tblPr>
      <w:tblGrid>
        <w:gridCol w:w="160"/>
        <w:gridCol w:w="277"/>
        <w:gridCol w:w="283"/>
        <w:gridCol w:w="274"/>
        <w:gridCol w:w="274"/>
        <w:gridCol w:w="274"/>
        <w:gridCol w:w="269"/>
        <w:gridCol w:w="269"/>
        <w:gridCol w:w="270"/>
        <w:gridCol w:w="278"/>
        <w:gridCol w:w="277"/>
        <w:gridCol w:w="275"/>
        <w:gridCol w:w="275"/>
        <w:gridCol w:w="275"/>
        <w:gridCol w:w="270"/>
        <w:gridCol w:w="270"/>
        <w:gridCol w:w="270"/>
        <w:gridCol w:w="270"/>
        <w:gridCol w:w="278"/>
        <w:gridCol w:w="277"/>
        <w:gridCol w:w="275"/>
        <w:gridCol w:w="275"/>
        <w:gridCol w:w="275"/>
        <w:gridCol w:w="275"/>
        <w:gridCol w:w="270"/>
        <w:gridCol w:w="270"/>
        <w:gridCol w:w="270"/>
        <w:gridCol w:w="278"/>
        <w:gridCol w:w="277"/>
        <w:gridCol w:w="275"/>
        <w:gridCol w:w="275"/>
        <w:gridCol w:w="275"/>
        <w:gridCol w:w="275"/>
        <w:gridCol w:w="270"/>
        <w:gridCol w:w="161"/>
      </w:tblGrid>
      <w:tr w:rsidR="001F4797" w:rsidRPr="00DE068D" w14:paraId="74D67E3D" w14:textId="77777777" w:rsidTr="001F4797">
        <w:trPr>
          <w:trHeight w:hRule="exact" w:val="170"/>
        </w:trPr>
        <w:tc>
          <w:tcPr>
            <w:tcW w:w="160" w:type="dxa"/>
            <w:shd w:val="clear" w:color="auto" w:fill="FFFFFF" w:themeFill="background1"/>
            <w:vAlign w:val="center"/>
          </w:tcPr>
          <w:p w14:paraId="4FF9978B"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537940D"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3037876C"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D5305C3"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510E746"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048555AE"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0A34A13F"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201AA7B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9A19377"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06A3109B"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8C0ABA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285F8F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8ADDB2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0BD277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39F87A6"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A23C47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9350F4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397EEE9"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16B52B80"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F52929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DCE4A1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DFD977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4A8B02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679E48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D405F77"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99B24F6"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FE5A4D7"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57F1C424"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70FE729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C7FF38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03AF9EFA"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372913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D3903B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E5D2F85"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27F4C92D" w14:textId="77777777" w:rsidR="001F4797" w:rsidRPr="00DE068D" w:rsidRDefault="001F4797" w:rsidP="00595EFD">
            <w:pPr>
              <w:pStyle w:val="ekvaufgabe2-4sp"/>
              <w:tabs>
                <w:tab w:val="clear" w:pos="340"/>
                <w:tab w:val="right" w:pos="9354"/>
              </w:tabs>
              <w:jc w:val="center"/>
            </w:pPr>
          </w:p>
        </w:tc>
      </w:tr>
      <w:tr w:rsidR="001F4797" w:rsidRPr="00DE068D" w14:paraId="2384A76E" w14:textId="77777777" w:rsidTr="001F4797">
        <w:trPr>
          <w:trHeight w:hRule="exact" w:val="284"/>
        </w:trPr>
        <w:tc>
          <w:tcPr>
            <w:tcW w:w="160" w:type="dxa"/>
            <w:shd w:val="clear" w:color="auto" w:fill="FFFFFF" w:themeFill="background1"/>
            <w:vAlign w:val="center"/>
          </w:tcPr>
          <w:p w14:paraId="63B5E185"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539992CB" w14:textId="51C65CED"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45A149AA" w14:textId="77777777" w:rsidR="001F4797" w:rsidRPr="00D430EF"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793E961" w14:textId="77777777" w:rsidR="001F4797" w:rsidRPr="00D430EF"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606D1A49" w14:textId="77777777" w:rsidR="001F4797" w:rsidRPr="00D430EF"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4963983" w14:textId="77777777" w:rsidR="001F4797" w:rsidRPr="00D430EF"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22292C03"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208A254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EC461B0"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7EE4A1C8"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41F77CF" w14:textId="77777777"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644074E" w14:textId="77777777"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AD923A3" w14:textId="73F01138"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738F80F" w14:textId="77777777" w:rsidR="001F4797" w:rsidRPr="00D430EF"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F913B1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195449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67611A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A900C9C"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13408774"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D992B42" w14:textId="77777777"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81D4CB4" w14:textId="77777777"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7148B67" w14:textId="77777777"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A34CB7A" w14:textId="77777777" w:rsidR="001F4797" w:rsidRPr="00D430EF"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66EF816" w14:textId="77777777" w:rsidR="001F4797" w:rsidRPr="00D430EF"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A304C10" w14:textId="10878818"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9E30D7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688F158"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4E9F5F49"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531754B3"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119476C"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tcPr>
          <w:p w14:paraId="01D5BF66"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01C5246"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98CECF8" w14:textId="77777777" w:rsidR="001F4797" w:rsidRPr="00F204A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A24270A"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37FA9721" w14:textId="77777777" w:rsidR="001F4797" w:rsidRPr="00DE068D" w:rsidRDefault="001F4797" w:rsidP="00595EFD">
            <w:pPr>
              <w:pStyle w:val="ekvaufgabe2-4sp"/>
              <w:tabs>
                <w:tab w:val="clear" w:pos="340"/>
                <w:tab w:val="right" w:pos="9354"/>
              </w:tabs>
              <w:jc w:val="center"/>
            </w:pPr>
          </w:p>
        </w:tc>
      </w:tr>
      <w:tr w:rsidR="001F4797" w:rsidRPr="00DE068D" w14:paraId="3EAE31D5" w14:textId="77777777" w:rsidTr="001F4797">
        <w:trPr>
          <w:trHeight w:hRule="exact" w:val="284"/>
        </w:trPr>
        <w:tc>
          <w:tcPr>
            <w:tcW w:w="160" w:type="dxa"/>
            <w:shd w:val="clear" w:color="auto" w:fill="FFFFFF" w:themeFill="background1"/>
            <w:vAlign w:val="center"/>
          </w:tcPr>
          <w:p w14:paraId="3317E3A7"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6855C74"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35389F5D" w14:textId="77777777" w:rsidR="001F4797" w:rsidRPr="00F204A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84688BA" w14:textId="77777777" w:rsidR="001F4797" w:rsidRPr="00F204A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4F82E86" w14:textId="77777777" w:rsidR="001F4797" w:rsidRPr="00F204A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601D942F" w14:textId="77777777" w:rsidR="001F4797" w:rsidRPr="00F204A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69CAB02E"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1FD5BE2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5EC0DFE"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BE1BBD7"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0DEFF688"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9D18790"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64A7615"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1A0C424" w14:textId="77777777" w:rsidR="001F4797" w:rsidRPr="00F204A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F9181F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C34390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A7D6A6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8680AF3"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1A78C6B9"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66C74C2"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9C8103E"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B23E539"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B1DBF95"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F4B84FB" w14:textId="77777777" w:rsidR="001F4797" w:rsidRPr="00F204A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F39607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7364916"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89EB013"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5AD5B5FF"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53B3E375"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729E7F4"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tcPr>
          <w:p w14:paraId="5DB45D6C"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B70D3A5" w14:textId="77777777" w:rsidR="001F4797" w:rsidRPr="00F204A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27451DB" w14:textId="77777777" w:rsidR="001F4797" w:rsidRPr="00F204A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26EA219"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494D89D9" w14:textId="77777777" w:rsidR="001F4797" w:rsidRPr="00DE068D" w:rsidRDefault="001F4797" w:rsidP="00595EFD">
            <w:pPr>
              <w:pStyle w:val="ekvaufgabe2-4sp"/>
              <w:tabs>
                <w:tab w:val="clear" w:pos="340"/>
                <w:tab w:val="right" w:pos="9354"/>
              </w:tabs>
              <w:jc w:val="center"/>
            </w:pPr>
          </w:p>
        </w:tc>
      </w:tr>
      <w:tr w:rsidR="001F4797" w:rsidRPr="00DE068D" w14:paraId="3DC7C82E" w14:textId="77777777" w:rsidTr="001F4797">
        <w:trPr>
          <w:trHeight w:hRule="exact" w:val="284"/>
        </w:trPr>
        <w:tc>
          <w:tcPr>
            <w:tcW w:w="160" w:type="dxa"/>
            <w:shd w:val="clear" w:color="auto" w:fill="FFFFFF" w:themeFill="background1"/>
            <w:vAlign w:val="center"/>
          </w:tcPr>
          <w:p w14:paraId="3BBA96B7"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0034B843" w14:textId="184E15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018D8449"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D18A2DD"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52CBEEE"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40A589ED"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29A91E4B"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57FBEAE0"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66E8616"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091AFDB8"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B843BE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AFB18BC"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DF0BC0A" w14:textId="5E41C684"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76A9A02"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FA3186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EEC849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2A80FF0"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4785E1B"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68BEE535"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7E6C135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32E0E4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8E76DD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16D06E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EAF92A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09AFC38" w14:textId="77777777" w:rsidR="001F4797" w:rsidRPr="00DE068D" w:rsidRDefault="001F4797" w:rsidP="00595EFD">
            <w:pPr>
              <w:pStyle w:val="ekvaufgabe2-4sp"/>
              <w:tabs>
                <w:tab w:val="clear" w:pos="340"/>
                <w:tab w:val="right" w:pos="9354"/>
              </w:tabs>
            </w:pPr>
          </w:p>
        </w:tc>
        <w:tc>
          <w:tcPr>
            <w:tcW w:w="270" w:type="dxa"/>
            <w:shd w:val="clear" w:color="auto" w:fill="FFFFFF" w:themeFill="background1"/>
            <w:vAlign w:val="center"/>
          </w:tcPr>
          <w:p w14:paraId="64CAD67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492A989"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197ED4D9"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1B847C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5A6409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5608832C"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F9D102B"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7820BA6"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042F398"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7387DA1F" w14:textId="77777777" w:rsidR="001F4797" w:rsidRPr="00DE068D" w:rsidRDefault="001F4797" w:rsidP="00595EFD">
            <w:pPr>
              <w:pStyle w:val="ekvaufgabe2-4sp"/>
              <w:tabs>
                <w:tab w:val="clear" w:pos="340"/>
                <w:tab w:val="right" w:pos="9354"/>
              </w:tabs>
              <w:jc w:val="center"/>
            </w:pPr>
          </w:p>
        </w:tc>
      </w:tr>
      <w:tr w:rsidR="001F4797" w:rsidRPr="00DE068D" w14:paraId="65D56156" w14:textId="77777777" w:rsidTr="001F4797">
        <w:trPr>
          <w:trHeight w:hRule="exact" w:val="284"/>
        </w:trPr>
        <w:tc>
          <w:tcPr>
            <w:tcW w:w="160" w:type="dxa"/>
            <w:shd w:val="clear" w:color="auto" w:fill="FFFFFF" w:themeFill="background1"/>
            <w:vAlign w:val="center"/>
          </w:tcPr>
          <w:p w14:paraId="34575C5C"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167F127C"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23F4E974"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05ACC8C8"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09F58A1"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0C17E644"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0BE98703"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18ED3C6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0342698"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4BB97EDE"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644E8D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CA51995"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4D339A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65885C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D11EF27"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410714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5D7716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526AC34"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7A8FF50"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957714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AA1D37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D3A3CD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E3C0DCC"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0EA05D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CEF659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71A4E0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730C833"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657D1BF3"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0BA627C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05193E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54A2DF4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75B832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CC33C6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C57DBCF"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51989693" w14:textId="77777777" w:rsidR="001F4797" w:rsidRPr="00DE068D" w:rsidRDefault="001F4797" w:rsidP="00595EFD">
            <w:pPr>
              <w:pStyle w:val="ekvaufgabe2-4sp"/>
              <w:tabs>
                <w:tab w:val="clear" w:pos="340"/>
                <w:tab w:val="right" w:pos="9354"/>
              </w:tabs>
              <w:jc w:val="center"/>
            </w:pPr>
          </w:p>
        </w:tc>
      </w:tr>
      <w:tr w:rsidR="001F4797" w:rsidRPr="00DE068D" w14:paraId="6EA9FFAD" w14:textId="77777777" w:rsidTr="001F4797">
        <w:trPr>
          <w:trHeight w:hRule="exact" w:val="284"/>
        </w:trPr>
        <w:tc>
          <w:tcPr>
            <w:tcW w:w="160" w:type="dxa"/>
            <w:shd w:val="clear" w:color="auto" w:fill="FFFFFF" w:themeFill="background1"/>
            <w:vAlign w:val="center"/>
          </w:tcPr>
          <w:p w14:paraId="46041B93"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6A2AF7E"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4A334D7D"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D3090A6"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3B29FAC9"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486B9A0"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4F8C0957"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4A4F1CC1"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80F0342"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52FCF170"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CC7363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176F435"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B835924"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8FF834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D5C4CC1"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8F95BA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13E2A2E"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8E4DACA"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1EAA3414"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029C9BB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D0D802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9FA7AD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94761B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27BD07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2F9472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02BD940"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D3A1F33"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9CBD526"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5BBCE2C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853D8A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43AC91DB"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E64682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CFBB791"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BDE7040"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3F850F55" w14:textId="77777777" w:rsidR="001F4797" w:rsidRPr="00DE068D" w:rsidRDefault="001F4797" w:rsidP="00595EFD">
            <w:pPr>
              <w:pStyle w:val="ekvaufgabe2-4sp"/>
              <w:tabs>
                <w:tab w:val="clear" w:pos="340"/>
                <w:tab w:val="right" w:pos="9354"/>
              </w:tabs>
              <w:jc w:val="center"/>
            </w:pPr>
          </w:p>
        </w:tc>
      </w:tr>
      <w:tr w:rsidR="001F4797" w:rsidRPr="00DE068D" w14:paraId="3E9DCCCC" w14:textId="77777777" w:rsidTr="001F4797">
        <w:trPr>
          <w:trHeight w:hRule="exact" w:val="284"/>
        </w:trPr>
        <w:tc>
          <w:tcPr>
            <w:tcW w:w="160" w:type="dxa"/>
            <w:shd w:val="clear" w:color="auto" w:fill="FFFFFF" w:themeFill="background1"/>
            <w:vAlign w:val="center"/>
          </w:tcPr>
          <w:p w14:paraId="0AC27AD9"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1EF98FE"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3FCD3106"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3DDE8A79"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1D730EE3"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620EE684"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70AE3DCD"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6785D83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4C54BE4"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6FFD385A"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067BC5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6B077B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AEDB73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C99BB7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0BA07A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BC413FE"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C3FC2F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526CFA6"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1CF8F863"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165DA2B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1381B8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084C3B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055FE4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E07E03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F31E38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7F286F1"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E2F774E"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7E00EE88"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04CBD9B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B6BC9C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1129772C"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ECD813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CE2F79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5A11DB6"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20FDAB35" w14:textId="77777777" w:rsidR="001F4797" w:rsidRPr="00DE068D" w:rsidRDefault="001F4797" w:rsidP="00595EFD">
            <w:pPr>
              <w:pStyle w:val="ekvaufgabe2-4sp"/>
              <w:tabs>
                <w:tab w:val="clear" w:pos="340"/>
                <w:tab w:val="right" w:pos="9354"/>
              </w:tabs>
              <w:jc w:val="center"/>
            </w:pPr>
          </w:p>
        </w:tc>
      </w:tr>
      <w:tr w:rsidR="001F4797" w:rsidRPr="00DE068D" w14:paraId="5CDEB141" w14:textId="77777777" w:rsidTr="001F4797">
        <w:trPr>
          <w:trHeight w:hRule="exact" w:val="284"/>
        </w:trPr>
        <w:tc>
          <w:tcPr>
            <w:tcW w:w="160" w:type="dxa"/>
            <w:shd w:val="clear" w:color="auto" w:fill="FFFFFF" w:themeFill="background1"/>
            <w:vAlign w:val="center"/>
          </w:tcPr>
          <w:p w14:paraId="46C67EF5"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8015678"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765F0EC9"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37C72304"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6D971CCD"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938E832"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7730AC97"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215A0250"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5176871"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E0E856D"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E21804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6435A9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0F8410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EE39D76"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D1C6B4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64C00C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CC6631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1D3C41E"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417822D"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4E9B29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47443B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B5576B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8B7A0F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7A73251"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44240A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CB7A18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BBCCE32"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453F54AB"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99FEB6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715B81C"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1744FC24"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C89AF3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912DAE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ACADF2A"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53E03F06" w14:textId="77777777" w:rsidR="001F4797" w:rsidRPr="00DE068D" w:rsidRDefault="001F4797" w:rsidP="00595EFD">
            <w:pPr>
              <w:pStyle w:val="ekvaufgabe2-4sp"/>
              <w:tabs>
                <w:tab w:val="clear" w:pos="340"/>
                <w:tab w:val="right" w:pos="9354"/>
              </w:tabs>
              <w:jc w:val="center"/>
            </w:pPr>
          </w:p>
        </w:tc>
      </w:tr>
      <w:tr w:rsidR="001F4797" w:rsidRPr="00DE068D" w14:paraId="510688EA" w14:textId="77777777" w:rsidTr="001F4797">
        <w:trPr>
          <w:trHeight w:hRule="exact" w:val="284"/>
        </w:trPr>
        <w:tc>
          <w:tcPr>
            <w:tcW w:w="160" w:type="dxa"/>
            <w:shd w:val="clear" w:color="auto" w:fill="FFFFFF" w:themeFill="background1"/>
            <w:vAlign w:val="center"/>
          </w:tcPr>
          <w:p w14:paraId="6642EFEA"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0FAD407"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21A4D93A"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4C2E40E3"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57C34DC"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904A115"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31A46F35"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0C4B102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6B7A872"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EC5F60E"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B7D4C5B"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0E70DA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B03D4A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D00DBD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4FF69A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585FB1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FFFB5F7"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FF4BF8A"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B64DFE2"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57EDB745"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59CA78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5D4FC7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6E5D06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977AB72"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EF9139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470BC1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3ED1926"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59EA8944"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15A0D3F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5F0718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0440879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A9D5D4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2104EF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62785EE"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1549F346" w14:textId="77777777" w:rsidR="001F4797" w:rsidRPr="00DE068D" w:rsidRDefault="001F4797" w:rsidP="00595EFD">
            <w:pPr>
              <w:pStyle w:val="ekvaufgabe2-4sp"/>
              <w:tabs>
                <w:tab w:val="clear" w:pos="340"/>
                <w:tab w:val="right" w:pos="9354"/>
              </w:tabs>
              <w:jc w:val="center"/>
            </w:pPr>
          </w:p>
        </w:tc>
      </w:tr>
      <w:tr w:rsidR="001F4797" w:rsidRPr="00DE068D" w14:paraId="3B562E92" w14:textId="77777777" w:rsidTr="001F4797">
        <w:trPr>
          <w:trHeight w:hRule="exact" w:val="284"/>
        </w:trPr>
        <w:tc>
          <w:tcPr>
            <w:tcW w:w="160" w:type="dxa"/>
            <w:shd w:val="clear" w:color="auto" w:fill="FFFFFF" w:themeFill="background1"/>
            <w:vAlign w:val="center"/>
          </w:tcPr>
          <w:p w14:paraId="02BF539A"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00F6DF37"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19DDF12A"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72799ADC"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3E36E95B"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BA328A4"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1D5AFA97"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464C329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43EC757"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7723CAF"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48EC49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418A57A"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091243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B28401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22F2C2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66BD11B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E5D222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5F4E586"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F16231E"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7F4DFCC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DE7580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F29CB0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15DCEE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6D8A467"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027EDBE"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6D8623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63BFFA4"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66CB0A7F"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165E94C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57DC28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049C65A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EF54CE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394167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1560E22"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7D68DF94" w14:textId="77777777" w:rsidR="001F4797" w:rsidRPr="00DE068D" w:rsidRDefault="001F4797" w:rsidP="00595EFD">
            <w:pPr>
              <w:pStyle w:val="ekvaufgabe2-4sp"/>
              <w:tabs>
                <w:tab w:val="clear" w:pos="340"/>
                <w:tab w:val="right" w:pos="9354"/>
              </w:tabs>
              <w:jc w:val="center"/>
            </w:pPr>
          </w:p>
        </w:tc>
      </w:tr>
      <w:tr w:rsidR="001F4797" w:rsidRPr="00DE068D" w14:paraId="082F082A" w14:textId="77777777" w:rsidTr="001F4797">
        <w:trPr>
          <w:trHeight w:hRule="exact" w:val="284"/>
        </w:trPr>
        <w:tc>
          <w:tcPr>
            <w:tcW w:w="160" w:type="dxa"/>
            <w:shd w:val="clear" w:color="auto" w:fill="FFFFFF" w:themeFill="background1"/>
            <w:vAlign w:val="center"/>
          </w:tcPr>
          <w:p w14:paraId="74456FFA"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6E5BAF7"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564253FF"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499D354D"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F12B8BE"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7C462ED5"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2B7F8B1B"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570849A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3FF3488"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08F3893"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17A19EC"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441474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7575E4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DC7D50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6455412"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CB73C96"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C9C1EAE"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C51F166"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EA69705"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17FC60C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481A64F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7A08FC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5B7BD26"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4E0331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814125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51003B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26B9691"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47C01A8"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145860BA"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D83791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57CA3A8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4353E7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9A93B43"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F0D7289"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21EFD0EE" w14:textId="77777777" w:rsidR="001F4797" w:rsidRPr="00DE068D" w:rsidRDefault="001F4797" w:rsidP="00595EFD">
            <w:pPr>
              <w:pStyle w:val="ekvaufgabe2-4sp"/>
              <w:tabs>
                <w:tab w:val="clear" w:pos="340"/>
                <w:tab w:val="right" w:pos="9354"/>
              </w:tabs>
              <w:jc w:val="center"/>
            </w:pPr>
          </w:p>
        </w:tc>
      </w:tr>
      <w:tr w:rsidR="001F4797" w:rsidRPr="00DE068D" w14:paraId="377D9AF4" w14:textId="77777777" w:rsidTr="001F4797">
        <w:trPr>
          <w:trHeight w:hRule="exact" w:val="284"/>
        </w:trPr>
        <w:tc>
          <w:tcPr>
            <w:tcW w:w="160" w:type="dxa"/>
            <w:shd w:val="clear" w:color="auto" w:fill="FFFFFF" w:themeFill="background1"/>
            <w:vAlign w:val="center"/>
          </w:tcPr>
          <w:p w14:paraId="0F58F499"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2AC540B"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08210842"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764692C8"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0C79F573"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3DC9FABE"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08A52D2F"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43C3159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E209142"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271626D"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2D9B415"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4DE643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2B782F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52860F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91E0EF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131355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7D8C82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283C083"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337D1F7B"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622D8CD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882230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386791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8E148D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5B545B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6413C61"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FB60B1D"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5D52203"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0C86BC10"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7E965B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FF0D8C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15B9315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CA5E742"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3A5D25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DDB6D45"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55FBC9E8" w14:textId="77777777" w:rsidR="001F4797" w:rsidRPr="00DE068D" w:rsidRDefault="001F4797" w:rsidP="00595EFD">
            <w:pPr>
              <w:pStyle w:val="ekvaufgabe2-4sp"/>
              <w:tabs>
                <w:tab w:val="clear" w:pos="340"/>
                <w:tab w:val="right" w:pos="9354"/>
              </w:tabs>
              <w:jc w:val="center"/>
            </w:pPr>
          </w:p>
        </w:tc>
      </w:tr>
      <w:tr w:rsidR="001F4797" w:rsidRPr="00DE068D" w14:paraId="132B213F" w14:textId="77777777" w:rsidTr="001F4797">
        <w:trPr>
          <w:trHeight w:hRule="exact" w:val="284"/>
        </w:trPr>
        <w:tc>
          <w:tcPr>
            <w:tcW w:w="160" w:type="dxa"/>
            <w:shd w:val="clear" w:color="auto" w:fill="FFFFFF" w:themeFill="background1"/>
            <w:vAlign w:val="center"/>
          </w:tcPr>
          <w:p w14:paraId="77C51BC8"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5FC7B6D9"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0BBE91F4"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28F1FF6E"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66E0E4DE"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5CB9048B"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40F037EA"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5A9DE9A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771A20E8"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406D51AD"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3CE33B2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4622BA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5326F20"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ADE126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474523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D837B5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81FDDF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9936EB9"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080BA42D"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1A5F437"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696BFB8"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045B23D"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7CD3911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B71413F"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2E0E25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857A58E"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57707C9"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027283A3"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7E30C0FA"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F6842F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4DDCD55E"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BF24B5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942354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2659F956"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64BF1F92" w14:textId="77777777" w:rsidR="001F4797" w:rsidRPr="00DE068D" w:rsidRDefault="001F4797" w:rsidP="00595EFD">
            <w:pPr>
              <w:pStyle w:val="ekvaufgabe2-4sp"/>
              <w:tabs>
                <w:tab w:val="clear" w:pos="340"/>
                <w:tab w:val="right" w:pos="9354"/>
              </w:tabs>
              <w:jc w:val="center"/>
            </w:pPr>
          </w:p>
        </w:tc>
      </w:tr>
      <w:tr w:rsidR="001F4797" w:rsidRPr="00DE068D" w14:paraId="55D39AD0" w14:textId="77777777" w:rsidTr="001F4797">
        <w:trPr>
          <w:trHeight w:hRule="exact" w:val="215"/>
        </w:trPr>
        <w:tc>
          <w:tcPr>
            <w:tcW w:w="160" w:type="dxa"/>
            <w:shd w:val="clear" w:color="auto" w:fill="FFFFFF" w:themeFill="background1"/>
            <w:vAlign w:val="center"/>
          </w:tcPr>
          <w:p w14:paraId="78A7355D"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1B73BED" w14:textId="77777777" w:rsidR="001F4797" w:rsidRPr="00DE068D" w:rsidRDefault="001F4797" w:rsidP="00595EFD">
            <w:pPr>
              <w:pStyle w:val="ekvaufgabe2-4sp"/>
              <w:tabs>
                <w:tab w:val="clear" w:pos="340"/>
                <w:tab w:val="right" w:pos="9354"/>
              </w:tabs>
              <w:jc w:val="center"/>
            </w:pPr>
          </w:p>
        </w:tc>
        <w:tc>
          <w:tcPr>
            <w:tcW w:w="283" w:type="dxa"/>
            <w:shd w:val="clear" w:color="auto" w:fill="FFFFFF" w:themeFill="background1"/>
            <w:vAlign w:val="center"/>
          </w:tcPr>
          <w:p w14:paraId="2D82D8C7"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0FC3106E"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495A0009" w14:textId="77777777" w:rsidR="001F4797" w:rsidRPr="00DE068D" w:rsidRDefault="001F4797" w:rsidP="00595EFD">
            <w:pPr>
              <w:pStyle w:val="ekvaufgabe2-4sp"/>
              <w:tabs>
                <w:tab w:val="clear" w:pos="340"/>
                <w:tab w:val="right" w:pos="9354"/>
              </w:tabs>
              <w:jc w:val="center"/>
            </w:pPr>
          </w:p>
        </w:tc>
        <w:tc>
          <w:tcPr>
            <w:tcW w:w="274" w:type="dxa"/>
            <w:shd w:val="clear" w:color="auto" w:fill="FFFFFF" w:themeFill="background1"/>
            <w:vAlign w:val="center"/>
          </w:tcPr>
          <w:p w14:paraId="1CC03C54"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15D71AF1" w14:textId="77777777" w:rsidR="001F4797" w:rsidRPr="00DE068D" w:rsidRDefault="001F4797" w:rsidP="00595EFD">
            <w:pPr>
              <w:pStyle w:val="ekvaufgabe2-4sp"/>
              <w:tabs>
                <w:tab w:val="clear" w:pos="340"/>
                <w:tab w:val="right" w:pos="9354"/>
              </w:tabs>
              <w:jc w:val="center"/>
            </w:pPr>
          </w:p>
        </w:tc>
        <w:tc>
          <w:tcPr>
            <w:tcW w:w="269" w:type="dxa"/>
            <w:shd w:val="clear" w:color="auto" w:fill="FFFFFF" w:themeFill="background1"/>
            <w:vAlign w:val="center"/>
          </w:tcPr>
          <w:p w14:paraId="78313A6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39AA417"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2E95C705"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4300DB4A"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2E982DF"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34E6873"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209C98A"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1C856AB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55C593B"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02D80959"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4EB57CD"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43941D5B"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436FA4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6C2C8E45"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045ADF69"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2D3979D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1030305"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B97A438"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4383C42C"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31099EEE" w14:textId="77777777" w:rsidR="001F4797" w:rsidRPr="00DE068D" w:rsidRDefault="001F4797" w:rsidP="00595EFD">
            <w:pPr>
              <w:pStyle w:val="ekvaufgabe2-4sp"/>
              <w:tabs>
                <w:tab w:val="clear" w:pos="340"/>
                <w:tab w:val="right" w:pos="9354"/>
              </w:tabs>
              <w:jc w:val="center"/>
            </w:pPr>
          </w:p>
        </w:tc>
        <w:tc>
          <w:tcPr>
            <w:tcW w:w="278" w:type="dxa"/>
            <w:shd w:val="clear" w:color="auto" w:fill="FFFFFF" w:themeFill="background1"/>
            <w:vAlign w:val="center"/>
          </w:tcPr>
          <w:p w14:paraId="5922ED39" w14:textId="77777777" w:rsidR="001F4797" w:rsidRPr="00DE068D" w:rsidRDefault="001F4797" w:rsidP="00595EFD">
            <w:pPr>
              <w:pStyle w:val="ekvaufgabe2-4sp"/>
              <w:tabs>
                <w:tab w:val="clear" w:pos="340"/>
                <w:tab w:val="right" w:pos="9354"/>
              </w:tabs>
              <w:jc w:val="center"/>
            </w:pPr>
          </w:p>
        </w:tc>
        <w:tc>
          <w:tcPr>
            <w:tcW w:w="277" w:type="dxa"/>
            <w:shd w:val="clear" w:color="auto" w:fill="FFFFFF" w:themeFill="background1"/>
            <w:vAlign w:val="center"/>
          </w:tcPr>
          <w:p w14:paraId="2BF3789A"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36667E11"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tcPr>
          <w:p w14:paraId="14FF2F04"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1CBB61F4" w14:textId="77777777" w:rsidR="001F4797" w:rsidRPr="00DE068D" w:rsidRDefault="001F4797" w:rsidP="00595EFD">
            <w:pPr>
              <w:pStyle w:val="ekvaufgabe2-4sp"/>
              <w:tabs>
                <w:tab w:val="clear" w:pos="340"/>
                <w:tab w:val="right" w:pos="9354"/>
              </w:tabs>
              <w:jc w:val="center"/>
            </w:pPr>
          </w:p>
        </w:tc>
        <w:tc>
          <w:tcPr>
            <w:tcW w:w="275" w:type="dxa"/>
            <w:shd w:val="clear" w:color="auto" w:fill="FFFFFF" w:themeFill="background1"/>
            <w:vAlign w:val="center"/>
          </w:tcPr>
          <w:p w14:paraId="5BA99BA4" w14:textId="77777777" w:rsidR="001F4797" w:rsidRPr="00DE068D" w:rsidRDefault="001F4797" w:rsidP="00595EFD">
            <w:pPr>
              <w:pStyle w:val="ekvaufgabe2-4sp"/>
              <w:tabs>
                <w:tab w:val="clear" w:pos="340"/>
                <w:tab w:val="right" w:pos="9354"/>
              </w:tabs>
              <w:jc w:val="center"/>
            </w:pPr>
          </w:p>
        </w:tc>
        <w:tc>
          <w:tcPr>
            <w:tcW w:w="270" w:type="dxa"/>
            <w:shd w:val="clear" w:color="auto" w:fill="FFFFFF" w:themeFill="background1"/>
            <w:vAlign w:val="center"/>
          </w:tcPr>
          <w:p w14:paraId="5AFE80B9" w14:textId="77777777" w:rsidR="001F4797" w:rsidRPr="00DE068D" w:rsidRDefault="001F4797" w:rsidP="00595EFD">
            <w:pPr>
              <w:pStyle w:val="ekvaufgabe2-4sp"/>
              <w:tabs>
                <w:tab w:val="clear" w:pos="340"/>
                <w:tab w:val="right" w:pos="9354"/>
              </w:tabs>
              <w:jc w:val="center"/>
            </w:pPr>
          </w:p>
        </w:tc>
        <w:tc>
          <w:tcPr>
            <w:tcW w:w="161" w:type="dxa"/>
            <w:shd w:val="clear" w:color="auto" w:fill="FFFFFF" w:themeFill="background1"/>
            <w:vAlign w:val="center"/>
          </w:tcPr>
          <w:p w14:paraId="709D18F6" w14:textId="77777777" w:rsidR="001F4797" w:rsidRPr="00DE068D" w:rsidRDefault="001F4797" w:rsidP="00595EFD">
            <w:pPr>
              <w:pStyle w:val="ekvaufgabe2-4sp"/>
              <w:tabs>
                <w:tab w:val="clear" w:pos="340"/>
                <w:tab w:val="right" w:pos="9354"/>
              </w:tabs>
              <w:jc w:val="center"/>
            </w:pPr>
          </w:p>
        </w:tc>
      </w:tr>
    </w:tbl>
    <w:p w14:paraId="483F451D" w14:textId="3AD31C83" w:rsidR="005936AD" w:rsidRDefault="005936AD" w:rsidP="006329CB"/>
    <w:p w14:paraId="6ACE3D47" w14:textId="77777777" w:rsidR="00D92562" w:rsidRDefault="00D92562" w:rsidP="006329CB"/>
    <w:p w14:paraId="3E4B3F7A" w14:textId="6ED17323" w:rsidR="005936AD" w:rsidRDefault="005936AD" w:rsidP="006329CB"/>
    <w:p w14:paraId="743B0949" w14:textId="3182FB8C" w:rsidR="00183E65" w:rsidRDefault="00183E65" w:rsidP="006329CB"/>
    <w:p w14:paraId="1433FC00" w14:textId="77777777" w:rsidR="00183E65" w:rsidRDefault="00183E65" w:rsidP="006329CB"/>
    <w:p w14:paraId="0C4EEFDD" w14:textId="77777777" w:rsidR="00183E65" w:rsidRDefault="00183E65" w:rsidP="00A53E07">
      <w:pPr>
        <w:pStyle w:val="ekvschreiblinie"/>
        <w:spacing w:line="254" w:lineRule="atLeast"/>
        <w:rPr>
          <w:b/>
        </w:rPr>
        <w:sectPr w:rsidR="00183E65"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67CF1245" w14:textId="05EF262A" w:rsidR="00A53E07" w:rsidRPr="00097FA2" w:rsidRDefault="00A53E07" w:rsidP="00097FA2">
      <w:pPr>
        <w:rPr>
          <w:rStyle w:val="ekvfett"/>
        </w:rPr>
      </w:pPr>
      <w:r w:rsidRPr="00097FA2">
        <w:rPr>
          <w:rStyle w:val="ekvfett"/>
        </w:rPr>
        <w:lastRenderedPageBreak/>
        <w:t xml:space="preserve">3. </w:t>
      </w:r>
      <w:proofErr w:type="gramStart"/>
      <w:r w:rsidR="000F464C" w:rsidRPr="00097FA2">
        <w:rPr>
          <w:rStyle w:val="ekvfett"/>
        </w:rPr>
        <w:t>Ganz</w:t>
      </w:r>
      <w:proofErr w:type="gramEnd"/>
      <w:r w:rsidR="000F464C" w:rsidRPr="00097FA2">
        <w:rPr>
          <w:rStyle w:val="ekvfett"/>
        </w:rPr>
        <w:t xml:space="preserve"> schön viel. Doch wie viel ist das wirklich? In eine Papiertonne für Privathaushalte passen meist 240</w:t>
      </w:r>
      <w:r w:rsidR="00CC66A8" w:rsidRPr="00097FA2">
        <w:rPr>
          <w:rStyle w:val="ekvfett"/>
        </w:rPr>
        <w:t xml:space="preserve"> </w:t>
      </w:r>
      <w:r w:rsidR="000F464C" w:rsidRPr="00097FA2">
        <w:rPr>
          <w:rStyle w:val="ekvfett"/>
        </w:rPr>
        <w:t>l = 0,24</w:t>
      </w:r>
      <w:r w:rsidR="00CC66A8" w:rsidRPr="00097FA2">
        <w:rPr>
          <w:rStyle w:val="ekvfett"/>
        </w:rPr>
        <w:t xml:space="preserve"> </w:t>
      </w:r>
      <w:r w:rsidR="000F464C" w:rsidRPr="00097FA2">
        <w:rPr>
          <w:rStyle w:val="ekvfett"/>
        </w:rPr>
        <w:t>m3 Volumen. In große Rollcontainer, wie es sie vermutlich an eurer Schule gibt, gehen 1.100</w:t>
      </w:r>
      <w:r w:rsidR="00B1370B" w:rsidRPr="00097FA2">
        <w:rPr>
          <w:rStyle w:val="ekvfett"/>
        </w:rPr>
        <w:t xml:space="preserve"> </w:t>
      </w:r>
      <w:r w:rsidR="000F464C" w:rsidRPr="00097FA2">
        <w:rPr>
          <w:rStyle w:val="ekvfett"/>
        </w:rPr>
        <w:t>l = 1,1 m3 hinein.</w:t>
      </w:r>
    </w:p>
    <w:p w14:paraId="0DFCD0F0" w14:textId="77777777" w:rsidR="004D1D71" w:rsidRPr="00097FA2" w:rsidRDefault="004D1D71" w:rsidP="00097FA2">
      <w:pPr>
        <w:rPr>
          <w:rStyle w:val="ekvfett"/>
        </w:rPr>
      </w:pPr>
    </w:p>
    <w:p w14:paraId="36E841EF" w14:textId="2F55243D" w:rsidR="004D1D71" w:rsidRDefault="004D1D71" w:rsidP="00097FA2">
      <w:pPr>
        <w:rPr>
          <w:rStyle w:val="ekvfett"/>
        </w:rPr>
      </w:pPr>
      <w:r w:rsidRPr="00097FA2">
        <w:rPr>
          <w:rStyle w:val="ekvfett"/>
        </w:rPr>
        <w:t xml:space="preserve">Rechnet um, wie viele Papiertonnen </w:t>
      </w:r>
      <w:r w:rsidR="00CC66A8" w:rsidRPr="00097FA2">
        <w:rPr>
          <w:rStyle w:val="ekvfett"/>
        </w:rPr>
        <w:t xml:space="preserve">und wie viele Rollcontainer </w:t>
      </w:r>
      <w:r w:rsidRPr="00097FA2">
        <w:rPr>
          <w:rStyle w:val="ekvfett"/>
        </w:rPr>
        <w:t>euer Müll füllen würde.</w:t>
      </w:r>
    </w:p>
    <w:p w14:paraId="705C027D" w14:textId="2E253860" w:rsidR="000C5217" w:rsidRDefault="000C5217" w:rsidP="00097FA2">
      <w:pPr>
        <w:rPr>
          <w:rStyle w:val="ekvfet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00"/>
        <w:gridCol w:w="170"/>
        <w:gridCol w:w="3402"/>
      </w:tblGrid>
      <w:tr w:rsidR="000C5217" w14:paraId="1BF91B97" w14:textId="77777777" w:rsidTr="000C5217">
        <w:tc>
          <w:tcPr>
            <w:tcW w:w="5800" w:type="dxa"/>
          </w:tcPr>
          <w:tbl>
            <w:tblPr>
              <w:tblStyle w:val="Tabellenraster"/>
              <w:tblW w:w="5801" w:type="dxa"/>
              <w:tblBorders>
                <w:top w:val="none" w:sz="0" w:space="0" w:color="auto"/>
                <w:left w:val="none" w:sz="0" w:space="0" w:color="auto"/>
                <w:bottom w:val="none" w:sz="0" w:space="0" w:color="auto"/>
                <w:right w:val="none" w:sz="0" w:space="0" w:color="auto"/>
                <w:insideH w:val="single" w:sz="6" w:space="0" w:color="A6A6A6" w:themeColor="background1" w:themeShade="A6"/>
                <w:insideV w:val="single" w:sz="6" w:space="0" w:color="A6A6A6" w:themeColor="background1" w:themeShade="A6"/>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160"/>
              <w:gridCol w:w="277"/>
              <w:gridCol w:w="283"/>
              <w:gridCol w:w="274"/>
              <w:gridCol w:w="274"/>
              <w:gridCol w:w="274"/>
              <w:gridCol w:w="269"/>
              <w:gridCol w:w="269"/>
              <w:gridCol w:w="270"/>
              <w:gridCol w:w="278"/>
              <w:gridCol w:w="277"/>
              <w:gridCol w:w="275"/>
              <w:gridCol w:w="275"/>
              <w:gridCol w:w="275"/>
              <w:gridCol w:w="270"/>
              <w:gridCol w:w="270"/>
              <w:gridCol w:w="270"/>
              <w:gridCol w:w="270"/>
              <w:gridCol w:w="278"/>
              <w:gridCol w:w="277"/>
              <w:gridCol w:w="275"/>
              <w:gridCol w:w="161"/>
            </w:tblGrid>
            <w:tr w:rsidR="000C5217" w:rsidRPr="00DE068D" w14:paraId="59A6F0C2" w14:textId="77777777" w:rsidTr="00F50DDC">
              <w:trPr>
                <w:trHeight w:hRule="exact" w:val="170"/>
              </w:trPr>
              <w:tc>
                <w:tcPr>
                  <w:tcW w:w="160" w:type="dxa"/>
                  <w:shd w:val="clear" w:color="auto" w:fill="FFFFFF" w:themeFill="background1"/>
                  <w:vAlign w:val="center"/>
                </w:tcPr>
                <w:p w14:paraId="12B3151E" w14:textId="77777777" w:rsidR="000C5217" w:rsidRPr="00DE068D" w:rsidRDefault="000C5217" w:rsidP="000C5217"/>
              </w:tc>
              <w:tc>
                <w:tcPr>
                  <w:tcW w:w="277" w:type="dxa"/>
                  <w:shd w:val="clear" w:color="auto" w:fill="FFFFFF" w:themeFill="background1"/>
                  <w:vAlign w:val="center"/>
                </w:tcPr>
                <w:p w14:paraId="7B3DC97B" w14:textId="77777777" w:rsidR="000C5217" w:rsidRPr="00DE068D" w:rsidRDefault="000C5217" w:rsidP="000C5217"/>
              </w:tc>
              <w:tc>
                <w:tcPr>
                  <w:tcW w:w="283" w:type="dxa"/>
                  <w:shd w:val="clear" w:color="auto" w:fill="FFFFFF" w:themeFill="background1"/>
                  <w:vAlign w:val="center"/>
                </w:tcPr>
                <w:p w14:paraId="0C676C9F" w14:textId="77777777" w:rsidR="000C5217" w:rsidRPr="00DE068D" w:rsidRDefault="000C5217" w:rsidP="000C5217"/>
              </w:tc>
              <w:tc>
                <w:tcPr>
                  <w:tcW w:w="274" w:type="dxa"/>
                  <w:shd w:val="clear" w:color="auto" w:fill="FFFFFF" w:themeFill="background1"/>
                  <w:vAlign w:val="center"/>
                </w:tcPr>
                <w:p w14:paraId="76BEC9D4" w14:textId="77777777" w:rsidR="000C5217" w:rsidRPr="00DE068D" w:rsidRDefault="000C5217" w:rsidP="000C5217"/>
              </w:tc>
              <w:tc>
                <w:tcPr>
                  <w:tcW w:w="274" w:type="dxa"/>
                  <w:shd w:val="clear" w:color="auto" w:fill="FFFFFF" w:themeFill="background1"/>
                  <w:vAlign w:val="center"/>
                </w:tcPr>
                <w:p w14:paraId="1051C174" w14:textId="77777777" w:rsidR="000C5217" w:rsidRPr="00DE068D" w:rsidRDefault="000C5217" w:rsidP="000C5217"/>
              </w:tc>
              <w:tc>
                <w:tcPr>
                  <w:tcW w:w="274" w:type="dxa"/>
                  <w:shd w:val="clear" w:color="auto" w:fill="FFFFFF" w:themeFill="background1"/>
                  <w:vAlign w:val="center"/>
                </w:tcPr>
                <w:p w14:paraId="2B77474C" w14:textId="77777777" w:rsidR="000C5217" w:rsidRPr="00DE068D" w:rsidRDefault="000C5217" w:rsidP="000C5217"/>
              </w:tc>
              <w:tc>
                <w:tcPr>
                  <w:tcW w:w="269" w:type="dxa"/>
                  <w:shd w:val="clear" w:color="auto" w:fill="FFFFFF" w:themeFill="background1"/>
                  <w:vAlign w:val="center"/>
                </w:tcPr>
                <w:p w14:paraId="19F70561" w14:textId="77777777" w:rsidR="000C5217" w:rsidRPr="00DE068D" w:rsidRDefault="000C5217" w:rsidP="000C5217"/>
              </w:tc>
              <w:tc>
                <w:tcPr>
                  <w:tcW w:w="269" w:type="dxa"/>
                  <w:shd w:val="clear" w:color="auto" w:fill="FFFFFF" w:themeFill="background1"/>
                  <w:vAlign w:val="center"/>
                </w:tcPr>
                <w:p w14:paraId="34961AC1" w14:textId="77777777" w:rsidR="000C5217" w:rsidRPr="00DE068D" w:rsidRDefault="000C5217" w:rsidP="000C5217"/>
              </w:tc>
              <w:tc>
                <w:tcPr>
                  <w:tcW w:w="270" w:type="dxa"/>
                  <w:shd w:val="clear" w:color="auto" w:fill="FFFFFF" w:themeFill="background1"/>
                  <w:vAlign w:val="center"/>
                </w:tcPr>
                <w:p w14:paraId="7D8D20A5" w14:textId="77777777" w:rsidR="000C5217" w:rsidRPr="00DE068D" w:rsidRDefault="000C5217" w:rsidP="000C5217"/>
              </w:tc>
              <w:tc>
                <w:tcPr>
                  <w:tcW w:w="278" w:type="dxa"/>
                  <w:shd w:val="clear" w:color="auto" w:fill="FFFFFF" w:themeFill="background1"/>
                  <w:vAlign w:val="center"/>
                </w:tcPr>
                <w:p w14:paraId="2A2A6589" w14:textId="77777777" w:rsidR="000C5217" w:rsidRPr="00DE068D" w:rsidRDefault="000C5217" w:rsidP="000C5217"/>
              </w:tc>
              <w:tc>
                <w:tcPr>
                  <w:tcW w:w="277" w:type="dxa"/>
                  <w:shd w:val="clear" w:color="auto" w:fill="FFFFFF" w:themeFill="background1"/>
                  <w:vAlign w:val="center"/>
                </w:tcPr>
                <w:p w14:paraId="3785FB88" w14:textId="77777777" w:rsidR="000C5217" w:rsidRPr="00DE068D" w:rsidRDefault="000C5217" w:rsidP="000C5217"/>
              </w:tc>
              <w:tc>
                <w:tcPr>
                  <w:tcW w:w="275" w:type="dxa"/>
                  <w:shd w:val="clear" w:color="auto" w:fill="FFFFFF" w:themeFill="background1"/>
                  <w:vAlign w:val="center"/>
                </w:tcPr>
                <w:p w14:paraId="2A0F642E" w14:textId="77777777" w:rsidR="000C5217" w:rsidRPr="00DE068D" w:rsidRDefault="000C5217" w:rsidP="000C5217"/>
              </w:tc>
              <w:tc>
                <w:tcPr>
                  <w:tcW w:w="275" w:type="dxa"/>
                  <w:shd w:val="clear" w:color="auto" w:fill="FFFFFF" w:themeFill="background1"/>
                  <w:vAlign w:val="center"/>
                </w:tcPr>
                <w:p w14:paraId="2B82EF09" w14:textId="77777777" w:rsidR="000C5217" w:rsidRPr="00DE068D" w:rsidRDefault="000C5217" w:rsidP="000C5217"/>
              </w:tc>
              <w:tc>
                <w:tcPr>
                  <w:tcW w:w="275" w:type="dxa"/>
                  <w:shd w:val="clear" w:color="auto" w:fill="FFFFFF" w:themeFill="background1"/>
                  <w:vAlign w:val="center"/>
                </w:tcPr>
                <w:p w14:paraId="5918FA32" w14:textId="77777777" w:rsidR="000C5217" w:rsidRPr="00DE068D" w:rsidRDefault="000C5217" w:rsidP="000C5217"/>
              </w:tc>
              <w:tc>
                <w:tcPr>
                  <w:tcW w:w="270" w:type="dxa"/>
                  <w:shd w:val="clear" w:color="auto" w:fill="FFFFFF" w:themeFill="background1"/>
                  <w:vAlign w:val="center"/>
                </w:tcPr>
                <w:p w14:paraId="2E432668" w14:textId="77777777" w:rsidR="000C5217" w:rsidRPr="00DE068D" w:rsidRDefault="000C5217" w:rsidP="000C5217"/>
              </w:tc>
              <w:tc>
                <w:tcPr>
                  <w:tcW w:w="270" w:type="dxa"/>
                  <w:shd w:val="clear" w:color="auto" w:fill="FFFFFF" w:themeFill="background1"/>
                  <w:vAlign w:val="center"/>
                </w:tcPr>
                <w:p w14:paraId="6125403E" w14:textId="77777777" w:rsidR="000C5217" w:rsidRPr="00DE068D" w:rsidRDefault="000C5217" w:rsidP="000C5217"/>
              </w:tc>
              <w:tc>
                <w:tcPr>
                  <w:tcW w:w="270" w:type="dxa"/>
                  <w:shd w:val="clear" w:color="auto" w:fill="FFFFFF" w:themeFill="background1"/>
                  <w:vAlign w:val="center"/>
                </w:tcPr>
                <w:p w14:paraId="6D1E69E8" w14:textId="77777777" w:rsidR="000C5217" w:rsidRPr="00DE068D" w:rsidRDefault="000C5217" w:rsidP="000C5217"/>
              </w:tc>
              <w:tc>
                <w:tcPr>
                  <w:tcW w:w="270" w:type="dxa"/>
                  <w:shd w:val="clear" w:color="auto" w:fill="FFFFFF" w:themeFill="background1"/>
                  <w:vAlign w:val="center"/>
                </w:tcPr>
                <w:p w14:paraId="42D1CBE3" w14:textId="77777777" w:rsidR="000C5217" w:rsidRPr="00DE068D" w:rsidRDefault="000C5217" w:rsidP="000C5217"/>
              </w:tc>
              <w:tc>
                <w:tcPr>
                  <w:tcW w:w="278" w:type="dxa"/>
                  <w:shd w:val="clear" w:color="auto" w:fill="FFFFFF" w:themeFill="background1"/>
                  <w:vAlign w:val="center"/>
                </w:tcPr>
                <w:p w14:paraId="05879ECE" w14:textId="77777777" w:rsidR="000C5217" w:rsidRPr="00DE068D" w:rsidRDefault="000C5217" w:rsidP="000C5217"/>
              </w:tc>
              <w:tc>
                <w:tcPr>
                  <w:tcW w:w="277" w:type="dxa"/>
                  <w:shd w:val="clear" w:color="auto" w:fill="FFFFFF" w:themeFill="background1"/>
                  <w:vAlign w:val="center"/>
                </w:tcPr>
                <w:p w14:paraId="3EE4086C" w14:textId="77777777" w:rsidR="000C5217" w:rsidRPr="00DE068D" w:rsidRDefault="000C5217" w:rsidP="000C5217"/>
              </w:tc>
              <w:tc>
                <w:tcPr>
                  <w:tcW w:w="275" w:type="dxa"/>
                  <w:shd w:val="clear" w:color="auto" w:fill="FFFFFF" w:themeFill="background1"/>
                  <w:vAlign w:val="center"/>
                </w:tcPr>
                <w:p w14:paraId="4D23EAEE" w14:textId="77777777" w:rsidR="000C5217" w:rsidRPr="00DE068D" w:rsidRDefault="000C5217" w:rsidP="000C5217"/>
              </w:tc>
              <w:tc>
                <w:tcPr>
                  <w:tcW w:w="161" w:type="dxa"/>
                  <w:shd w:val="clear" w:color="auto" w:fill="FFFFFF" w:themeFill="background1"/>
                  <w:vAlign w:val="center"/>
                </w:tcPr>
                <w:p w14:paraId="75F8822D" w14:textId="77777777" w:rsidR="000C5217" w:rsidRPr="00DE068D" w:rsidRDefault="000C5217" w:rsidP="000C5217"/>
              </w:tc>
            </w:tr>
            <w:tr w:rsidR="000C5217" w:rsidRPr="00DE068D" w14:paraId="34968ADC" w14:textId="77777777" w:rsidTr="00F50DDC">
              <w:trPr>
                <w:trHeight w:hRule="exact" w:val="284"/>
              </w:trPr>
              <w:tc>
                <w:tcPr>
                  <w:tcW w:w="160" w:type="dxa"/>
                  <w:shd w:val="clear" w:color="auto" w:fill="FFFFFF" w:themeFill="background1"/>
                  <w:vAlign w:val="center"/>
                </w:tcPr>
                <w:p w14:paraId="746F186B" w14:textId="77777777" w:rsidR="000C5217" w:rsidRPr="00DE068D" w:rsidRDefault="000C5217" w:rsidP="000C5217"/>
              </w:tc>
              <w:tc>
                <w:tcPr>
                  <w:tcW w:w="277" w:type="dxa"/>
                  <w:shd w:val="clear" w:color="auto" w:fill="FFFFFF" w:themeFill="background1"/>
                  <w:vAlign w:val="center"/>
                </w:tcPr>
                <w:p w14:paraId="6508A7D2" w14:textId="77777777" w:rsidR="000C5217" w:rsidRPr="00DE068D" w:rsidRDefault="000C5217" w:rsidP="000C5217"/>
              </w:tc>
              <w:tc>
                <w:tcPr>
                  <w:tcW w:w="283" w:type="dxa"/>
                  <w:shd w:val="clear" w:color="auto" w:fill="FFFFFF" w:themeFill="background1"/>
                  <w:vAlign w:val="center"/>
                </w:tcPr>
                <w:p w14:paraId="181B134F" w14:textId="77777777" w:rsidR="000C5217" w:rsidRPr="00D430EF" w:rsidRDefault="000C5217" w:rsidP="000C5217"/>
              </w:tc>
              <w:tc>
                <w:tcPr>
                  <w:tcW w:w="274" w:type="dxa"/>
                  <w:shd w:val="clear" w:color="auto" w:fill="FFFFFF" w:themeFill="background1"/>
                  <w:vAlign w:val="center"/>
                </w:tcPr>
                <w:p w14:paraId="61C08661" w14:textId="77777777" w:rsidR="000C5217" w:rsidRPr="00D430EF" w:rsidRDefault="000C5217" w:rsidP="000C5217"/>
              </w:tc>
              <w:tc>
                <w:tcPr>
                  <w:tcW w:w="274" w:type="dxa"/>
                  <w:shd w:val="clear" w:color="auto" w:fill="FFFFFF" w:themeFill="background1"/>
                  <w:vAlign w:val="center"/>
                </w:tcPr>
                <w:p w14:paraId="31F0186C" w14:textId="77777777" w:rsidR="000C5217" w:rsidRPr="00D430EF" w:rsidRDefault="000C5217" w:rsidP="000C5217"/>
              </w:tc>
              <w:tc>
                <w:tcPr>
                  <w:tcW w:w="274" w:type="dxa"/>
                  <w:shd w:val="clear" w:color="auto" w:fill="FFFFFF" w:themeFill="background1"/>
                  <w:vAlign w:val="center"/>
                </w:tcPr>
                <w:p w14:paraId="62E5B143" w14:textId="77777777" w:rsidR="000C5217" w:rsidRPr="00D430EF" w:rsidRDefault="000C5217" w:rsidP="000C5217"/>
              </w:tc>
              <w:tc>
                <w:tcPr>
                  <w:tcW w:w="269" w:type="dxa"/>
                  <w:shd w:val="clear" w:color="auto" w:fill="FFFFFF" w:themeFill="background1"/>
                  <w:vAlign w:val="center"/>
                </w:tcPr>
                <w:p w14:paraId="20CE42DD" w14:textId="77777777" w:rsidR="000C5217" w:rsidRPr="00DE068D" w:rsidRDefault="000C5217" w:rsidP="000C5217"/>
              </w:tc>
              <w:tc>
                <w:tcPr>
                  <w:tcW w:w="269" w:type="dxa"/>
                  <w:shd w:val="clear" w:color="auto" w:fill="FFFFFF" w:themeFill="background1"/>
                  <w:vAlign w:val="center"/>
                </w:tcPr>
                <w:p w14:paraId="23E7E4DD" w14:textId="77777777" w:rsidR="000C5217" w:rsidRPr="00DE068D" w:rsidRDefault="000C5217" w:rsidP="000C5217"/>
              </w:tc>
              <w:tc>
                <w:tcPr>
                  <w:tcW w:w="270" w:type="dxa"/>
                  <w:shd w:val="clear" w:color="auto" w:fill="FFFFFF" w:themeFill="background1"/>
                  <w:vAlign w:val="center"/>
                </w:tcPr>
                <w:p w14:paraId="1243BE31" w14:textId="77777777" w:rsidR="000C5217" w:rsidRPr="00DE068D" w:rsidRDefault="000C5217" w:rsidP="000C5217"/>
              </w:tc>
              <w:tc>
                <w:tcPr>
                  <w:tcW w:w="278" w:type="dxa"/>
                  <w:shd w:val="clear" w:color="auto" w:fill="FFFFFF" w:themeFill="background1"/>
                  <w:vAlign w:val="center"/>
                </w:tcPr>
                <w:p w14:paraId="4BE4115A" w14:textId="77777777" w:rsidR="000C5217" w:rsidRPr="00DE068D" w:rsidRDefault="000C5217" w:rsidP="000C5217"/>
              </w:tc>
              <w:tc>
                <w:tcPr>
                  <w:tcW w:w="277" w:type="dxa"/>
                  <w:shd w:val="clear" w:color="auto" w:fill="FFFFFF" w:themeFill="background1"/>
                  <w:vAlign w:val="center"/>
                </w:tcPr>
                <w:p w14:paraId="077A8257" w14:textId="77777777" w:rsidR="000C5217" w:rsidRPr="00D430EF" w:rsidRDefault="000C5217" w:rsidP="000C5217"/>
              </w:tc>
              <w:tc>
                <w:tcPr>
                  <w:tcW w:w="275" w:type="dxa"/>
                  <w:shd w:val="clear" w:color="auto" w:fill="FFFFFF" w:themeFill="background1"/>
                  <w:vAlign w:val="center"/>
                </w:tcPr>
                <w:p w14:paraId="01E6F284" w14:textId="77777777" w:rsidR="000C5217" w:rsidRPr="00D430EF" w:rsidRDefault="000C5217" w:rsidP="000C5217"/>
              </w:tc>
              <w:tc>
                <w:tcPr>
                  <w:tcW w:w="275" w:type="dxa"/>
                  <w:shd w:val="clear" w:color="auto" w:fill="FFFFFF" w:themeFill="background1"/>
                  <w:vAlign w:val="center"/>
                </w:tcPr>
                <w:p w14:paraId="13F25A31" w14:textId="77777777" w:rsidR="000C5217" w:rsidRPr="00D430EF" w:rsidRDefault="000C5217" w:rsidP="000C5217"/>
              </w:tc>
              <w:tc>
                <w:tcPr>
                  <w:tcW w:w="275" w:type="dxa"/>
                  <w:shd w:val="clear" w:color="auto" w:fill="FFFFFF" w:themeFill="background1"/>
                  <w:vAlign w:val="center"/>
                </w:tcPr>
                <w:p w14:paraId="537AD208" w14:textId="77777777" w:rsidR="000C5217" w:rsidRPr="00D430EF" w:rsidRDefault="000C5217" w:rsidP="000C5217"/>
              </w:tc>
              <w:tc>
                <w:tcPr>
                  <w:tcW w:w="270" w:type="dxa"/>
                  <w:shd w:val="clear" w:color="auto" w:fill="FFFFFF" w:themeFill="background1"/>
                  <w:vAlign w:val="center"/>
                </w:tcPr>
                <w:p w14:paraId="29D871A5" w14:textId="77777777" w:rsidR="000C5217" w:rsidRPr="00DE068D" w:rsidRDefault="000C5217" w:rsidP="000C5217"/>
              </w:tc>
              <w:tc>
                <w:tcPr>
                  <w:tcW w:w="270" w:type="dxa"/>
                  <w:shd w:val="clear" w:color="auto" w:fill="FFFFFF" w:themeFill="background1"/>
                  <w:vAlign w:val="center"/>
                </w:tcPr>
                <w:p w14:paraId="6F8CA0A1" w14:textId="77777777" w:rsidR="000C5217" w:rsidRPr="00DE068D" w:rsidRDefault="000C5217" w:rsidP="000C5217"/>
              </w:tc>
              <w:tc>
                <w:tcPr>
                  <w:tcW w:w="270" w:type="dxa"/>
                  <w:shd w:val="clear" w:color="auto" w:fill="FFFFFF" w:themeFill="background1"/>
                  <w:vAlign w:val="center"/>
                </w:tcPr>
                <w:p w14:paraId="00FB2A97" w14:textId="77777777" w:rsidR="000C5217" w:rsidRPr="00DE068D" w:rsidRDefault="000C5217" w:rsidP="000C5217"/>
              </w:tc>
              <w:tc>
                <w:tcPr>
                  <w:tcW w:w="270" w:type="dxa"/>
                  <w:shd w:val="clear" w:color="auto" w:fill="FFFFFF" w:themeFill="background1"/>
                  <w:vAlign w:val="center"/>
                </w:tcPr>
                <w:p w14:paraId="3E9D9E20" w14:textId="77777777" w:rsidR="000C5217" w:rsidRPr="00DE068D" w:rsidRDefault="000C5217" w:rsidP="000C5217"/>
              </w:tc>
              <w:tc>
                <w:tcPr>
                  <w:tcW w:w="278" w:type="dxa"/>
                  <w:shd w:val="clear" w:color="auto" w:fill="FFFFFF" w:themeFill="background1"/>
                  <w:vAlign w:val="center"/>
                </w:tcPr>
                <w:p w14:paraId="3FC7FF1A" w14:textId="77777777" w:rsidR="000C5217" w:rsidRPr="00DE068D" w:rsidRDefault="000C5217" w:rsidP="000C5217"/>
              </w:tc>
              <w:tc>
                <w:tcPr>
                  <w:tcW w:w="277" w:type="dxa"/>
                  <w:shd w:val="clear" w:color="auto" w:fill="FFFFFF" w:themeFill="background1"/>
                  <w:vAlign w:val="center"/>
                </w:tcPr>
                <w:p w14:paraId="769266B4" w14:textId="77777777" w:rsidR="000C5217" w:rsidRPr="00D430EF" w:rsidRDefault="000C5217" w:rsidP="000C5217"/>
              </w:tc>
              <w:tc>
                <w:tcPr>
                  <w:tcW w:w="275" w:type="dxa"/>
                  <w:shd w:val="clear" w:color="auto" w:fill="FFFFFF" w:themeFill="background1"/>
                  <w:vAlign w:val="center"/>
                </w:tcPr>
                <w:p w14:paraId="697AF48F" w14:textId="77777777" w:rsidR="000C5217" w:rsidRPr="00D430EF" w:rsidRDefault="000C5217" w:rsidP="000C5217"/>
              </w:tc>
              <w:tc>
                <w:tcPr>
                  <w:tcW w:w="161" w:type="dxa"/>
                  <w:shd w:val="clear" w:color="auto" w:fill="FFFFFF" w:themeFill="background1"/>
                  <w:vAlign w:val="center"/>
                </w:tcPr>
                <w:p w14:paraId="2D0504D1" w14:textId="77777777" w:rsidR="000C5217" w:rsidRPr="00DE068D" w:rsidRDefault="000C5217" w:rsidP="000C5217"/>
              </w:tc>
            </w:tr>
            <w:tr w:rsidR="000C5217" w:rsidRPr="00DE068D" w14:paraId="4A621491" w14:textId="77777777" w:rsidTr="00F50DDC">
              <w:trPr>
                <w:trHeight w:hRule="exact" w:val="284"/>
              </w:trPr>
              <w:tc>
                <w:tcPr>
                  <w:tcW w:w="160" w:type="dxa"/>
                  <w:shd w:val="clear" w:color="auto" w:fill="FFFFFF" w:themeFill="background1"/>
                  <w:vAlign w:val="center"/>
                </w:tcPr>
                <w:p w14:paraId="0E59F7F6" w14:textId="77777777" w:rsidR="000C5217" w:rsidRPr="00DE068D" w:rsidRDefault="000C5217" w:rsidP="000C5217"/>
              </w:tc>
              <w:tc>
                <w:tcPr>
                  <w:tcW w:w="277" w:type="dxa"/>
                  <w:shd w:val="clear" w:color="auto" w:fill="FFFFFF" w:themeFill="background1"/>
                  <w:vAlign w:val="center"/>
                </w:tcPr>
                <w:p w14:paraId="2C8A4A45" w14:textId="77777777" w:rsidR="000C5217" w:rsidRPr="00DE068D" w:rsidRDefault="000C5217" w:rsidP="000C5217"/>
              </w:tc>
              <w:tc>
                <w:tcPr>
                  <w:tcW w:w="283" w:type="dxa"/>
                  <w:shd w:val="clear" w:color="auto" w:fill="FFFFFF" w:themeFill="background1"/>
                  <w:vAlign w:val="center"/>
                </w:tcPr>
                <w:p w14:paraId="505011DB" w14:textId="77777777" w:rsidR="000C5217" w:rsidRPr="00F204AD" w:rsidRDefault="000C5217" w:rsidP="000C5217"/>
              </w:tc>
              <w:tc>
                <w:tcPr>
                  <w:tcW w:w="274" w:type="dxa"/>
                  <w:shd w:val="clear" w:color="auto" w:fill="FFFFFF" w:themeFill="background1"/>
                  <w:vAlign w:val="center"/>
                </w:tcPr>
                <w:p w14:paraId="2AC9E1C4" w14:textId="77777777" w:rsidR="000C5217" w:rsidRPr="00F204AD" w:rsidRDefault="000C5217" w:rsidP="000C5217"/>
              </w:tc>
              <w:tc>
                <w:tcPr>
                  <w:tcW w:w="274" w:type="dxa"/>
                  <w:shd w:val="clear" w:color="auto" w:fill="FFFFFF" w:themeFill="background1"/>
                  <w:vAlign w:val="center"/>
                </w:tcPr>
                <w:p w14:paraId="1DE6E290" w14:textId="77777777" w:rsidR="000C5217" w:rsidRPr="00F204AD" w:rsidRDefault="000C5217" w:rsidP="000C5217"/>
              </w:tc>
              <w:tc>
                <w:tcPr>
                  <w:tcW w:w="274" w:type="dxa"/>
                  <w:shd w:val="clear" w:color="auto" w:fill="FFFFFF" w:themeFill="background1"/>
                  <w:vAlign w:val="center"/>
                </w:tcPr>
                <w:p w14:paraId="3D8E774B" w14:textId="77777777" w:rsidR="000C5217" w:rsidRPr="00F204AD" w:rsidRDefault="000C5217" w:rsidP="000C5217"/>
              </w:tc>
              <w:tc>
                <w:tcPr>
                  <w:tcW w:w="269" w:type="dxa"/>
                  <w:shd w:val="clear" w:color="auto" w:fill="FFFFFF" w:themeFill="background1"/>
                  <w:vAlign w:val="center"/>
                </w:tcPr>
                <w:p w14:paraId="1D834EF1" w14:textId="77777777" w:rsidR="000C5217" w:rsidRPr="00DE068D" w:rsidRDefault="000C5217" w:rsidP="000C5217"/>
              </w:tc>
              <w:tc>
                <w:tcPr>
                  <w:tcW w:w="269" w:type="dxa"/>
                  <w:shd w:val="clear" w:color="auto" w:fill="FFFFFF" w:themeFill="background1"/>
                  <w:vAlign w:val="center"/>
                </w:tcPr>
                <w:p w14:paraId="51782D18" w14:textId="77777777" w:rsidR="000C5217" w:rsidRPr="00DE068D" w:rsidRDefault="000C5217" w:rsidP="000C5217"/>
              </w:tc>
              <w:tc>
                <w:tcPr>
                  <w:tcW w:w="270" w:type="dxa"/>
                  <w:shd w:val="clear" w:color="auto" w:fill="FFFFFF" w:themeFill="background1"/>
                  <w:vAlign w:val="center"/>
                </w:tcPr>
                <w:p w14:paraId="0A66DEBE" w14:textId="77777777" w:rsidR="000C5217" w:rsidRPr="00DE068D" w:rsidRDefault="000C5217" w:rsidP="000C5217"/>
              </w:tc>
              <w:tc>
                <w:tcPr>
                  <w:tcW w:w="278" w:type="dxa"/>
                  <w:shd w:val="clear" w:color="auto" w:fill="FFFFFF" w:themeFill="background1"/>
                  <w:vAlign w:val="center"/>
                </w:tcPr>
                <w:p w14:paraId="277BDD84" w14:textId="77777777" w:rsidR="000C5217" w:rsidRPr="00DE068D" w:rsidRDefault="000C5217" w:rsidP="000C5217"/>
              </w:tc>
              <w:tc>
                <w:tcPr>
                  <w:tcW w:w="277" w:type="dxa"/>
                  <w:shd w:val="clear" w:color="auto" w:fill="FFFFFF" w:themeFill="background1"/>
                  <w:vAlign w:val="center"/>
                </w:tcPr>
                <w:p w14:paraId="55EDD729" w14:textId="77777777" w:rsidR="000C5217" w:rsidRPr="00F204AD" w:rsidRDefault="000C5217" w:rsidP="000C5217"/>
              </w:tc>
              <w:tc>
                <w:tcPr>
                  <w:tcW w:w="275" w:type="dxa"/>
                  <w:shd w:val="clear" w:color="auto" w:fill="FFFFFF" w:themeFill="background1"/>
                  <w:vAlign w:val="center"/>
                </w:tcPr>
                <w:p w14:paraId="2064214E" w14:textId="77777777" w:rsidR="000C5217" w:rsidRPr="00F204AD" w:rsidRDefault="000C5217" w:rsidP="000C5217"/>
              </w:tc>
              <w:tc>
                <w:tcPr>
                  <w:tcW w:w="275" w:type="dxa"/>
                  <w:shd w:val="clear" w:color="auto" w:fill="FFFFFF" w:themeFill="background1"/>
                  <w:vAlign w:val="center"/>
                </w:tcPr>
                <w:p w14:paraId="3C5E65E8" w14:textId="77777777" w:rsidR="000C5217" w:rsidRPr="00F204AD" w:rsidRDefault="000C5217" w:rsidP="000C5217"/>
              </w:tc>
              <w:tc>
                <w:tcPr>
                  <w:tcW w:w="275" w:type="dxa"/>
                  <w:shd w:val="clear" w:color="auto" w:fill="FFFFFF" w:themeFill="background1"/>
                  <w:vAlign w:val="center"/>
                </w:tcPr>
                <w:p w14:paraId="0C785472" w14:textId="77777777" w:rsidR="000C5217" w:rsidRPr="00F204AD" w:rsidRDefault="000C5217" w:rsidP="000C5217"/>
              </w:tc>
              <w:tc>
                <w:tcPr>
                  <w:tcW w:w="270" w:type="dxa"/>
                  <w:shd w:val="clear" w:color="auto" w:fill="FFFFFF" w:themeFill="background1"/>
                  <w:vAlign w:val="center"/>
                </w:tcPr>
                <w:p w14:paraId="7F4C40BF" w14:textId="77777777" w:rsidR="000C5217" w:rsidRPr="00DE068D" w:rsidRDefault="000C5217" w:rsidP="000C5217"/>
              </w:tc>
              <w:tc>
                <w:tcPr>
                  <w:tcW w:w="270" w:type="dxa"/>
                  <w:shd w:val="clear" w:color="auto" w:fill="FFFFFF" w:themeFill="background1"/>
                  <w:vAlign w:val="center"/>
                </w:tcPr>
                <w:p w14:paraId="2B5CED74" w14:textId="77777777" w:rsidR="000C5217" w:rsidRPr="00DE068D" w:rsidRDefault="000C5217" w:rsidP="000C5217"/>
              </w:tc>
              <w:tc>
                <w:tcPr>
                  <w:tcW w:w="270" w:type="dxa"/>
                  <w:shd w:val="clear" w:color="auto" w:fill="FFFFFF" w:themeFill="background1"/>
                  <w:vAlign w:val="center"/>
                </w:tcPr>
                <w:p w14:paraId="270E3D9B" w14:textId="77777777" w:rsidR="000C5217" w:rsidRPr="00DE068D" w:rsidRDefault="000C5217" w:rsidP="000C5217"/>
              </w:tc>
              <w:tc>
                <w:tcPr>
                  <w:tcW w:w="270" w:type="dxa"/>
                  <w:shd w:val="clear" w:color="auto" w:fill="FFFFFF" w:themeFill="background1"/>
                  <w:vAlign w:val="center"/>
                </w:tcPr>
                <w:p w14:paraId="685E1B34" w14:textId="77777777" w:rsidR="000C5217" w:rsidRPr="00DE068D" w:rsidRDefault="000C5217" w:rsidP="000C5217"/>
              </w:tc>
              <w:tc>
                <w:tcPr>
                  <w:tcW w:w="278" w:type="dxa"/>
                  <w:shd w:val="clear" w:color="auto" w:fill="FFFFFF" w:themeFill="background1"/>
                  <w:vAlign w:val="center"/>
                </w:tcPr>
                <w:p w14:paraId="7D46870F" w14:textId="77777777" w:rsidR="000C5217" w:rsidRPr="00DE068D" w:rsidRDefault="000C5217" w:rsidP="000C5217"/>
              </w:tc>
              <w:tc>
                <w:tcPr>
                  <w:tcW w:w="277" w:type="dxa"/>
                  <w:shd w:val="clear" w:color="auto" w:fill="FFFFFF" w:themeFill="background1"/>
                  <w:vAlign w:val="center"/>
                </w:tcPr>
                <w:p w14:paraId="15B83D3E" w14:textId="77777777" w:rsidR="000C5217" w:rsidRPr="00F204AD" w:rsidRDefault="000C5217" w:rsidP="000C5217"/>
              </w:tc>
              <w:tc>
                <w:tcPr>
                  <w:tcW w:w="275" w:type="dxa"/>
                  <w:shd w:val="clear" w:color="auto" w:fill="FFFFFF" w:themeFill="background1"/>
                  <w:vAlign w:val="center"/>
                </w:tcPr>
                <w:p w14:paraId="5812317D" w14:textId="77777777" w:rsidR="000C5217" w:rsidRPr="00F204AD" w:rsidRDefault="000C5217" w:rsidP="000C5217"/>
              </w:tc>
              <w:tc>
                <w:tcPr>
                  <w:tcW w:w="161" w:type="dxa"/>
                  <w:shd w:val="clear" w:color="auto" w:fill="FFFFFF" w:themeFill="background1"/>
                  <w:vAlign w:val="center"/>
                </w:tcPr>
                <w:p w14:paraId="4D016A91" w14:textId="77777777" w:rsidR="000C5217" w:rsidRPr="00DE068D" w:rsidRDefault="000C5217" w:rsidP="000C5217"/>
              </w:tc>
            </w:tr>
            <w:tr w:rsidR="000C5217" w:rsidRPr="00DE068D" w14:paraId="5E38327B" w14:textId="77777777" w:rsidTr="00F50DDC">
              <w:trPr>
                <w:trHeight w:hRule="exact" w:val="284"/>
              </w:trPr>
              <w:tc>
                <w:tcPr>
                  <w:tcW w:w="160" w:type="dxa"/>
                  <w:shd w:val="clear" w:color="auto" w:fill="FFFFFF" w:themeFill="background1"/>
                  <w:vAlign w:val="center"/>
                </w:tcPr>
                <w:p w14:paraId="2FBBDAFD" w14:textId="77777777" w:rsidR="000C5217" w:rsidRPr="00DE068D" w:rsidRDefault="000C5217" w:rsidP="000C5217"/>
              </w:tc>
              <w:tc>
                <w:tcPr>
                  <w:tcW w:w="277" w:type="dxa"/>
                  <w:shd w:val="clear" w:color="auto" w:fill="FFFFFF" w:themeFill="background1"/>
                  <w:vAlign w:val="center"/>
                </w:tcPr>
                <w:p w14:paraId="54CCED5B" w14:textId="77777777" w:rsidR="000C5217" w:rsidRPr="00DE068D" w:rsidRDefault="000C5217" w:rsidP="000C5217"/>
              </w:tc>
              <w:tc>
                <w:tcPr>
                  <w:tcW w:w="283" w:type="dxa"/>
                  <w:shd w:val="clear" w:color="auto" w:fill="FFFFFF" w:themeFill="background1"/>
                  <w:vAlign w:val="center"/>
                </w:tcPr>
                <w:p w14:paraId="54BAA6E8" w14:textId="77777777" w:rsidR="000C5217" w:rsidRPr="00DE068D" w:rsidRDefault="000C5217" w:rsidP="000C5217"/>
              </w:tc>
              <w:tc>
                <w:tcPr>
                  <w:tcW w:w="274" w:type="dxa"/>
                  <w:shd w:val="clear" w:color="auto" w:fill="FFFFFF" w:themeFill="background1"/>
                  <w:vAlign w:val="center"/>
                </w:tcPr>
                <w:p w14:paraId="17A1ECDF" w14:textId="77777777" w:rsidR="000C5217" w:rsidRPr="00DE068D" w:rsidRDefault="000C5217" w:rsidP="000C5217"/>
              </w:tc>
              <w:tc>
                <w:tcPr>
                  <w:tcW w:w="274" w:type="dxa"/>
                  <w:shd w:val="clear" w:color="auto" w:fill="FFFFFF" w:themeFill="background1"/>
                  <w:vAlign w:val="center"/>
                </w:tcPr>
                <w:p w14:paraId="3A08F1A4" w14:textId="77777777" w:rsidR="000C5217" w:rsidRPr="00DE068D" w:rsidRDefault="000C5217" w:rsidP="000C5217"/>
              </w:tc>
              <w:tc>
                <w:tcPr>
                  <w:tcW w:w="274" w:type="dxa"/>
                  <w:shd w:val="clear" w:color="auto" w:fill="FFFFFF" w:themeFill="background1"/>
                  <w:vAlign w:val="center"/>
                </w:tcPr>
                <w:p w14:paraId="042AF720" w14:textId="77777777" w:rsidR="000C5217" w:rsidRPr="00DE068D" w:rsidRDefault="000C5217" w:rsidP="000C5217"/>
              </w:tc>
              <w:tc>
                <w:tcPr>
                  <w:tcW w:w="269" w:type="dxa"/>
                  <w:shd w:val="clear" w:color="auto" w:fill="FFFFFF" w:themeFill="background1"/>
                  <w:vAlign w:val="center"/>
                </w:tcPr>
                <w:p w14:paraId="7F57323B" w14:textId="77777777" w:rsidR="000C5217" w:rsidRPr="00DE068D" w:rsidRDefault="000C5217" w:rsidP="000C5217"/>
              </w:tc>
              <w:tc>
                <w:tcPr>
                  <w:tcW w:w="269" w:type="dxa"/>
                  <w:shd w:val="clear" w:color="auto" w:fill="FFFFFF" w:themeFill="background1"/>
                  <w:vAlign w:val="center"/>
                </w:tcPr>
                <w:p w14:paraId="4F2EF6B2" w14:textId="77777777" w:rsidR="000C5217" w:rsidRPr="00DE068D" w:rsidRDefault="000C5217" w:rsidP="000C5217"/>
              </w:tc>
              <w:tc>
                <w:tcPr>
                  <w:tcW w:w="270" w:type="dxa"/>
                  <w:shd w:val="clear" w:color="auto" w:fill="FFFFFF" w:themeFill="background1"/>
                  <w:vAlign w:val="center"/>
                </w:tcPr>
                <w:p w14:paraId="57BAEED8" w14:textId="77777777" w:rsidR="000C5217" w:rsidRPr="00DE068D" w:rsidRDefault="000C5217" w:rsidP="000C5217"/>
              </w:tc>
              <w:tc>
                <w:tcPr>
                  <w:tcW w:w="278" w:type="dxa"/>
                  <w:shd w:val="clear" w:color="auto" w:fill="FFFFFF" w:themeFill="background1"/>
                  <w:vAlign w:val="center"/>
                </w:tcPr>
                <w:p w14:paraId="3969A8B0" w14:textId="77777777" w:rsidR="000C5217" w:rsidRPr="00DE068D" w:rsidRDefault="000C5217" w:rsidP="000C5217"/>
              </w:tc>
              <w:tc>
                <w:tcPr>
                  <w:tcW w:w="277" w:type="dxa"/>
                  <w:shd w:val="clear" w:color="auto" w:fill="FFFFFF" w:themeFill="background1"/>
                  <w:vAlign w:val="center"/>
                </w:tcPr>
                <w:p w14:paraId="25794813" w14:textId="77777777" w:rsidR="000C5217" w:rsidRPr="00DE068D" w:rsidRDefault="000C5217" w:rsidP="000C5217"/>
              </w:tc>
              <w:tc>
                <w:tcPr>
                  <w:tcW w:w="275" w:type="dxa"/>
                  <w:shd w:val="clear" w:color="auto" w:fill="FFFFFF" w:themeFill="background1"/>
                  <w:vAlign w:val="center"/>
                </w:tcPr>
                <w:p w14:paraId="38CEB61A" w14:textId="77777777" w:rsidR="000C5217" w:rsidRPr="00DE068D" w:rsidRDefault="000C5217" w:rsidP="000C5217"/>
              </w:tc>
              <w:tc>
                <w:tcPr>
                  <w:tcW w:w="275" w:type="dxa"/>
                  <w:shd w:val="clear" w:color="auto" w:fill="FFFFFF" w:themeFill="background1"/>
                  <w:vAlign w:val="center"/>
                </w:tcPr>
                <w:p w14:paraId="6D2CDBEF" w14:textId="77777777" w:rsidR="000C5217" w:rsidRPr="00DE068D" w:rsidRDefault="000C5217" w:rsidP="000C5217"/>
              </w:tc>
              <w:tc>
                <w:tcPr>
                  <w:tcW w:w="275" w:type="dxa"/>
                  <w:shd w:val="clear" w:color="auto" w:fill="FFFFFF" w:themeFill="background1"/>
                  <w:vAlign w:val="center"/>
                </w:tcPr>
                <w:p w14:paraId="6CFE4D84" w14:textId="77777777" w:rsidR="000C5217" w:rsidRPr="00DE068D" w:rsidRDefault="000C5217" w:rsidP="000C5217"/>
              </w:tc>
              <w:tc>
                <w:tcPr>
                  <w:tcW w:w="270" w:type="dxa"/>
                  <w:shd w:val="clear" w:color="auto" w:fill="FFFFFF" w:themeFill="background1"/>
                  <w:vAlign w:val="center"/>
                </w:tcPr>
                <w:p w14:paraId="72F0BE28" w14:textId="77777777" w:rsidR="000C5217" w:rsidRPr="00DE068D" w:rsidRDefault="000C5217" w:rsidP="000C5217"/>
              </w:tc>
              <w:tc>
                <w:tcPr>
                  <w:tcW w:w="270" w:type="dxa"/>
                  <w:shd w:val="clear" w:color="auto" w:fill="FFFFFF" w:themeFill="background1"/>
                  <w:vAlign w:val="center"/>
                </w:tcPr>
                <w:p w14:paraId="18BBF274" w14:textId="77777777" w:rsidR="000C5217" w:rsidRPr="00DE068D" w:rsidRDefault="000C5217" w:rsidP="000C5217"/>
              </w:tc>
              <w:tc>
                <w:tcPr>
                  <w:tcW w:w="270" w:type="dxa"/>
                  <w:shd w:val="clear" w:color="auto" w:fill="FFFFFF" w:themeFill="background1"/>
                  <w:vAlign w:val="center"/>
                </w:tcPr>
                <w:p w14:paraId="7D511199" w14:textId="77777777" w:rsidR="000C5217" w:rsidRPr="00DE068D" w:rsidRDefault="000C5217" w:rsidP="000C5217"/>
              </w:tc>
              <w:tc>
                <w:tcPr>
                  <w:tcW w:w="270" w:type="dxa"/>
                  <w:shd w:val="clear" w:color="auto" w:fill="FFFFFF" w:themeFill="background1"/>
                  <w:vAlign w:val="center"/>
                </w:tcPr>
                <w:p w14:paraId="2A1D0309" w14:textId="77777777" w:rsidR="000C5217" w:rsidRPr="00DE068D" w:rsidRDefault="000C5217" w:rsidP="000C5217"/>
              </w:tc>
              <w:tc>
                <w:tcPr>
                  <w:tcW w:w="278" w:type="dxa"/>
                  <w:shd w:val="clear" w:color="auto" w:fill="FFFFFF" w:themeFill="background1"/>
                  <w:vAlign w:val="center"/>
                </w:tcPr>
                <w:p w14:paraId="360A2BD7" w14:textId="77777777" w:rsidR="000C5217" w:rsidRPr="00DE068D" w:rsidRDefault="000C5217" w:rsidP="000C5217"/>
              </w:tc>
              <w:tc>
                <w:tcPr>
                  <w:tcW w:w="277" w:type="dxa"/>
                  <w:shd w:val="clear" w:color="auto" w:fill="FFFFFF" w:themeFill="background1"/>
                  <w:vAlign w:val="center"/>
                </w:tcPr>
                <w:p w14:paraId="3F409A17" w14:textId="77777777" w:rsidR="000C5217" w:rsidRPr="00DE068D" w:rsidRDefault="000C5217" w:rsidP="000C5217"/>
              </w:tc>
              <w:tc>
                <w:tcPr>
                  <w:tcW w:w="275" w:type="dxa"/>
                  <w:shd w:val="clear" w:color="auto" w:fill="FFFFFF" w:themeFill="background1"/>
                  <w:vAlign w:val="center"/>
                </w:tcPr>
                <w:p w14:paraId="2C644D08" w14:textId="77777777" w:rsidR="000C5217" w:rsidRPr="00DE068D" w:rsidRDefault="000C5217" w:rsidP="000C5217"/>
              </w:tc>
              <w:tc>
                <w:tcPr>
                  <w:tcW w:w="161" w:type="dxa"/>
                  <w:shd w:val="clear" w:color="auto" w:fill="FFFFFF" w:themeFill="background1"/>
                  <w:vAlign w:val="center"/>
                </w:tcPr>
                <w:p w14:paraId="1EEBFC3B" w14:textId="77777777" w:rsidR="000C5217" w:rsidRPr="00DE068D" w:rsidRDefault="000C5217" w:rsidP="000C5217"/>
              </w:tc>
            </w:tr>
            <w:tr w:rsidR="000C5217" w:rsidRPr="00DE068D" w14:paraId="40C1F0CE" w14:textId="77777777" w:rsidTr="00F50DDC">
              <w:trPr>
                <w:trHeight w:hRule="exact" w:val="284"/>
              </w:trPr>
              <w:tc>
                <w:tcPr>
                  <w:tcW w:w="160" w:type="dxa"/>
                  <w:shd w:val="clear" w:color="auto" w:fill="FFFFFF" w:themeFill="background1"/>
                  <w:vAlign w:val="center"/>
                </w:tcPr>
                <w:p w14:paraId="2CF58ABA" w14:textId="77777777" w:rsidR="000C5217" w:rsidRPr="00DE068D" w:rsidRDefault="000C5217" w:rsidP="000C5217"/>
              </w:tc>
              <w:tc>
                <w:tcPr>
                  <w:tcW w:w="277" w:type="dxa"/>
                  <w:shd w:val="clear" w:color="auto" w:fill="FFFFFF" w:themeFill="background1"/>
                  <w:vAlign w:val="center"/>
                </w:tcPr>
                <w:p w14:paraId="62D7C694" w14:textId="77777777" w:rsidR="000C5217" w:rsidRPr="00DE068D" w:rsidRDefault="000C5217" w:rsidP="000C5217"/>
              </w:tc>
              <w:tc>
                <w:tcPr>
                  <w:tcW w:w="283" w:type="dxa"/>
                  <w:shd w:val="clear" w:color="auto" w:fill="FFFFFF" w:themeFill="background1"/>
                  <w:vAlign w:val="center"/>
                </w:tcPr>
                <w:p w14:paraId="0AEA00C6" w14:textId="77777777" w:rsidR="000C5217" w:rsidRPr="00DE068D" w:rsidRDefault="000C5217" w:rsidP="000C5217"/>
              </w:tc>
              <w:tc>
                <w:tcPr>
                  <w:tcW w:w="274" w:type="dxa"/>
                  <w:shd w:val="clear" w:color="auto" w:fill="FFFFFF" w:themeFill="background1"/>
                  <w:vAlign w:val="center"/>
                </w:tcPr>
                <w:p w14:paraId="4E2C59B6" w14:textId="77777777" w:rsidR="000C5217" w:rsidRPr="00DE068D" w:rsidRDefault="000C5217" w:rsidP="000C5217"/>
              </w:tc>
              <w:tc>
                <w:tcPr>
                  <w:tcW w:w="274" w:type="dxa"/>
                  <w:shd w:val="clear" w:color="auto" w:fill="FFFFFF" w:themeFill="background1"/>
                  <w:vAlign w:val="center"/>
                </w:tcPr>
                <w:p w14:paraId="167A7449" w14:textId="77777777" w:rsidR="000C5217" w:rsidRPr="00DE068D" w:rsidRDefault="000C5217" w:rsidP="000C5217"/>
              </w:tc>
              <w:tc>
                <w:tcPr>
                  <w:tcW w:w="274" w:type="dxa"/>
                  <w:shd w:val="clear" w:color="auto" w:fill="FFFFFF" w:themeFill="background1"/>
                  <w:vAlign w:val="center"/>
                </w:tcPr>
                <w:p w14:paraId="72CBCDD6" w14:textId="77777777" w:rsidR="000C5217" w:rsidRPr="00DE068D" w:rsidRDefault="000C5217" w:rsidP="000C5217"/>
              </w:tc>
              <w:tc>
                <w:tcPr>
                  <w:tcW w:w="269" w:type="dxa"/>
                  <w:shd w:val="clear" w:color="auto" w:fill="FFFFFF" w:themeFill="background1"/>
                  <w:vAlign w:val="center"/>
                </w:tcPr>
                <w:p w14:paraId="0FA48939" w14:textId="77777777" w:rsidR="000C5217" w:rsidRPr="00DE068D" w:rsidRDefault="000C5217" w:rsidP="000C5217"/>
              </w:tc>
              <w:tc>
                <w:tcPr>
                  <w:tcW w:w="269" w:type="dxa"/>
                  <w:shd w:val="clear" w:color="auto" w:fill="FFFFFF" w:themeFill="background1"/>
                  <w:vAlign w:val="center"/>
                </w:tcPr>
                <w:p w14:paraId="36311A90" w14:textId="77777777" w:rsidR="000C5217" w:rsidRPr="00DE068D" w:rsidRDefault="000C5217" w:rsidP="000C5217"/>
              </w:tc>
              <w:tc>
                <w:tcPr>
                  <w:tcW w:w="270" w:type="dxa"/>
                  <w:shd w:val="clear" w:color="auto" w:fill="FFFFFF" w:themeFill="background1"/>
                  <w:vAlign w:val="center"/>
                </w:tcPr>
                <w:p w14:paraId="14D4CB66" w14:textId="77777777" w:rsidR="000C5217" w:rsidRPr="00DE068D" w:rsidRDefault="000C5217" w:rsidP="000C5217"/>
              </w:tc>
              <w:tc>
                <w:tcPr>
                  <w:tcW w:w="278" w:type="dxa"/>
                  <w:shd w:val="clear" w:color="auto" w:fill="FFFFFF" w:themeFill="background1"/>
                  <w:vAlign w:val="center"/>
                </w:tcPr>
                <w:p w14:paraId="428BCDAA" w14:textId="77777777" w:rsidR="000C5217" w:rsidRPr="00DE068D" w:rsidRDefault="000C5217" w:rsidP="000C5217"/>
              </w:tc>
              <w:tc>
                <w:tcPr>
                  <w:tcW w:w="277" w:type="dxa"/>
                  <w:shd w:val="clear" w:color="auto" w:fill="FFFFFF" w:themeFill="background1"/>
                  <w:vAlign w:val="center"/>
                </w:tcPr>
                <w:p w14:paraId="085DC2C9" w14:textId="77777777" w:rsidR="000C5217" w:rsidRPr="00DE068D" w:rsidRDefault="000C5217" w:rsidP="000C5217"/>
              </w:tc>
              <w:tc>
                <w:tcPr>
                  <w:tcW w:w="275" w:type="dxa"/>
                  <w:shd w:val="clear" w:color="auto" w:fill="FFFFFF" w:themeFill="background1"/>
                  <w:vAlign w:val="center"/>
                </w:tcPr>
                <w:p w14:paraId="10064C33" w14:textId="77777777" w:rsidR="000C5217" w:rsidRPr="00DE068D" w:rsidRDefault="000C5217" w:rsidP="000C5217"/>
              </w:tc>
              <w:tc>
                <w:tcPr>
                  <w:tcW w:w="275" w:type="dxa"/>
                  <w:shd w:val="clear" w:color="auto" w:fill="FFFFFF" w:themeFill="background1"/>
                  <w:vAlign w:val="center"/>
                </w:tcPr>
                <w:p w14:paraId="5CA5F653" w14:textId="77777777" w:rsidR="000C5217" w:rsidRPr="00DE068D" w:rsidRDefault="000C5217" w:rsidP="000C5217"/>
              </w:tc>
              <w:tc>
                <w:tcPr>
                  <w:tcW w:w="275" w:type="dxa"/>
                  <w:shd w:val="clear" w:color="auto" w:fill="FFFFFF" w:themeFill="background1"/>
                  <w:vAlign w:val="center"/>
                </w:tcPr>
                <w:p w14:paraId="65E7B806" w14:textId="77777777" w:rsidR="000C5217" w:rsidRPr="00DE068D" w:rsidRDefault="000C5217" w:rsidP="000C5217"/>
              </w:tc>
              <w:tc>
                <w:tcPr>
                  <w:tcW w:w="270" w:type="dxa"/>
                  <w:shd w:val="clear" w:color="auto" w:fill="FFFFFF" w:themeFill="background1"/>
                  <w:vAlign w:val="center"/>
                </w:tcPr>
                <w:p w14:paraId="058BB146" w14:textId="77777777" w:rsidR="000C5217" w:rsidRPr="00DE068D" w:rsidRDefault="000C5217" w:rsidP="000C5217"/>
              </w:tc>
              <w:tc>
                <w:tcPr>
                  <w:tcW w:w="270" w:type="dxa"/>
                  <w:shd w:val="clear" w:color="auto" w:fill="FFFFFF" w:themeFill="background1"/>
                  <w:vAlign w:val="center"/>
                </w:tcPr>
                <w:p w14:paraId="5B1C7DE7" w14:textId="77777777" w:rsidR="000C5217" w:rsidRPr="00DE068D" w:rsidRDefault="000C5217" w:rsidP="000C5217"/>
              </w:tc>
              <w:tc>
                <w:tcPr>
                  <w:tcW w:w="270" w:type="dxa"/>
                  <w:shd w:val="clear" w:color="auto" w:fill="FFFFFF" w:themeFill="background1"/>
                  <w:vAlign w:val="center"/>
                </w:tcPr>
                <w:p w14:paraId="6F16FEF3" w14:textId="77777777" w:rsidR="000C5217" w:rsidRPr="00DE068D" w:rsidRDefault="000C5217" w:rsidP="000C5217"/>
              </w:tc>
              <w:tc>
                <w:tcPr>
                  <w:tcW w:w="270" w:type="dxa"/>
                  <w:shd w:val="clear" w:color="auto" w:fill="FFFFFF" w:themeFill="background1"/>
                  <w:vAlign w:val="center"/>
                </w:tcPr>
                <w:p w14:paraId="603FB007" w14:textId="77777777" w:rsidR="000C5217" w:rsidRPr="00DE068D" w:rsidRDefault="000C5217" w:rsidP="000C5217"/>
              </w:tc>
              <w:tc>
                <w:tcPr>
                  <w:tcW w:w="278" w:type="dxa"/>
                  <w:shd w:val="clear" w:color="auto" w:fill="FFFFFF" w:themeFill="background1"/>
                  <w:vAlign w:val="center"/>
                </w:tcPr>
                <w:p w14:paraId="0650F136" w14:textId="77777777" w:rsidR="000C5217" w:rsidRPr="00DE068D" w:rsidRDefault="000C5217" w:rsidP="000C5217"/>
              </w:tc>
              <w:tc>
                <w:tcPr>
                  <w:tcW w:w="277" w:type="dxa"/>
                  <w:shd w:val="clear" w:color="auto" w:fill="FFFFFF" w:themeFill="background1"/>
                  <w:vAlign w:val="center"/>
                </w:tcPr>
                <w:p w14:paraId="6A4250F9" w14:textId="77777777" w:rsidR="000C5217" w:rsidRPr="00DE068D" w:rsidRDefault="000C5217" w:rsidP="000C5217"/>
              </w:tc>
              <w:tc>
                <w:tcPr>
                  <w:tcW w:w="275" w:type="dxa"/>
                  <w:shd w:val="clear" w:color="auto" w:fill="FFFFFF" w:themeFill="background1"/>
                  <w:vAlign w:val="center"/>
                </w:tcPr>
                <w:p w14:paraId="0D294EAE" w14:textId="77777777" w:rsidR="000C5217" w:rsidRPr="00DE068D" w:rsidRDefault="000C5217" w:rsidP="000C5217"/>
              </w:tc>
              <w:tc>
                <w:tcPr>
                  <w:tcW w:w="161" w:type="dxa"/>
                  <w:shd w:val="clear" w:color="auto" w:fill="FFFFFF" w:themeFill="background1"/>
                  <w:vAlign w:val="center"/>
                </w:tcPr>
                <w:p w14:paraId="04BC241C" w14:textId="77777777" w:rsidR="000C5217" w:rsidRPr="00DE068D" w:rsidRDefault="000C5217" w:rsidP="000C5217"/>
              </w:tc>
            </w:tr>
            <w:tr w:rsidR="000C5217" w:rsidRPr="00DE068D" w14:paraId="179BAF11" w14:textId="77777777" w:rsidTr="00F50DDC">
              <w:trPr>
                <w:trHeight w:hRule="exact" w:val="284"/>
              </w:trPr>
              <w:tc>
                <w:tcPr>
                  <w:tcW w:w="160" w:type="dxa"/>
                  <w:shd w:val="clear" w:color="auto" w:fill="FFFFFF" w:themeFill="background1"/>
                  <w:vAlign w:val="center"/>
                </w:tcPr>
                <w:p w14:paraId="6B3FF63C" w14:textId="77777777" w:rsidR="000C5217" w:rsidRPr="00DE068D" w:rsidRDefault="000C5217" w:rsidP="000C5217"/>
              </w:tc>
              <w:tc>
                <w:tcPr>
                  <w:tcW w:w="277" w:type="dxa"/>
                  <w:shd w:val="clear" w:color="auto" w:fill="FFFFFF" w:themeFill="background1"/>
                  <w:vAlign w:val="center"/>
                </w:tcPr>
                <w:p w14:paraId="0FD64F1D" w14:textId="77777777" w:rsidR="000C5217" w:rsidRPr="00DE068D" w:rsidRDefault="000C5217" w:rsidP="000C5217"/>
              </w:tc>
              <w:tc>
                <w:tcPr>
                  <w:tcW w:w="283" w:type="dxa"/>
                  <w:shd w:val="clear" w:color="auto" w:fill="FFFFFF" w:themeFill="background1"/>
                  <w:vAlign w:val="center"/>
                </w:tcPr>
                <w:p w14:paraId="2BA5D3FE" w14:textId="77777777" w:rsidR="000C5217" w:rsidRPr="00DE068D" w:rsidRDefault="000C5217" w:rsidP="000C5217"/>
              </w:tc>
              <w:tc>
                <w:tcPr>
                  <w:tcW w:w="274" w:type="dxa"/>
                  <w:shd w:val="clear" w:color="auto" w:fill="FFFFFF" w:themeFill="background1"/>
                  <w:vAlign w:val="center"/>
                </w:tcPr>
                <w:p w14:paraId="13C2838E" w14:textId="77777777" w:rsidR="000C5217" w:rsidRPr="00DE068D" w:rsidRDefault="000C5217" w:rsidP="000C5217"/>
              </w:tc>
              <w:tc>
                <w:tcPr>
                  <w:tcW w:w="274" w:type="dxa"/>
                  <w:shd w:val="clear" w:color="auto" w:fill="FFFFFF" w:themeFill="background1"/>
                  <w:vAlign w:val="center"/>
                </w:tcPr>
                <w:p w14:paraId="283D8E9E" w14:textId="77777777" w:rsidR="000C5217" w:rsidRPr="00DE068D" w:rsidRDefault="000C5217" w:rsidP="000C5217"/>
              </w:tc>
              <w:tc>
                <w:tcPr>
                  <w:tcW w:w="274" w:type="dxa"/>
                  <w:shd w:val="clear" w:color="auto" w:fill="FFFFFF" w:themeFill="background1"/>
                  <w:vAlign w:val="center"/>
                </w:tcPr>
                <w:p w14:paraId="5C95076F" w14:textId="77777777" w:rsidR="000C5217" w:rsidRPr="00DE068D" w:rsidRDefault="000C5217" w:rsidP="000C5217"/>
              </w:tc>
              <w:tc>
                <w:tcPr>
                  <w:tcW w:w="269" w:type="dxa"/>
                  <w:shd w:val="clear" w:color="auto" w:fill="FFFFFF" w:themeFill="background1"/>
                  <w:vAlign w:val="center"/>
                </w:tcPr>
                <w:p w14:paraId="5C4B0477" w14:textId="77777777" w:rsidR="000C5217" w:rsidRPr="00DE068D" w:rsidRDefault="000C5217" w:rsidP="000C5217"/>
              </w:tc>
              <w:tc>
                <w:tcPr>
                  <w:tcW w:w="269" w:type="dxa"/>
                  <w:shd w:val="clear" w:color="auto" w:fill="FFFFFF" w:themeFill="background1"/>
                  <w:vAlign w:val="center"/>
                </w:tcPr>
                <w:p w14:paraId="44F72C96" w14:textId="77777777" w:rsidR="000C5217" w:rsidRPr="00DE068D" w:rsidRDefault="000C5217" w:rsidP="000C5217"/>
              </w:tc>
              <w:tc>
                <w:tcPr>
                  <w:tcW w:w="270" w:type="dxa"/>
                  <w:shd w:val="clear" w:color="auto" w:fill="FFFFFF" w:themeFill="background1"/>
                  <w:vAlign w:val="center"/>
                </w:tcPr>
                <w:p w14:paraId="59764AC9" w14:textId="77777777" w:rsidR="000C5217" w:rsidRPr="00DE068D" w:rsidRDefault="000C5217" w:rsidP="000C5217"/>
              </w:tc>
              <w:tc>
                <w:tcPr>
                  <w:tcW w:w="278" w:type="dxa"/>
                  <w:shd w:val="clear" w:color="auto" w:fill="FFFFFF" w:themeFill="background1"/>
                  <w:vAlign w:val="center"/>
                </w:tcPr>
                <w:p w14:paraId="2A1FE81F" w14:textId="77777777" w:rsidR="000C5217" w:rsidRPr="00DE068D" w:rsidRDefault="000C5217" w:rsidP="000C5217"/>
              </w:tc>
              <w:tc>
                <w:tcPr>
                  <w:tcW w:w="277" w:type="dxa"/>
                  <w:shd w:val="clear" w:color="auto" w:fill="FFFFFF" w:themeFill="background1"/>
                  <w:vAlign w:val="center"/>
                </w:tcPr>
                <w:p w14:paraId="2518C4B4" w14:textId="77777777" w:rsidR="000C5217" w:rsidRPr="00DE068D" w:rsidRDefault="000C5217" w:rsidP="000C5217"/>
              </w:tc>
              <w:tc>
                <w:tcPr>
                  <w:tcW w:w="275" w:type="dxa"/>
                  <w:shd w:val="clear" w:color="auto" w:fill="FFFFFF" w:themeFill="background1"/>
                  <w:vAlign w:val="center"/>
                </w:tcPr>
                <w:p w14:paraId="423F0641" w14:textId="77777777" w:rsidR="000C5217" w:rsidRPr="00DE068D" w:rsidRDefault="000C5217" w:rsidP="000C5217"/>
              </w:tc>
              <w:tc>
                <w:tcPr>
                  <w:tcW w:w="275" w:type="dxa"/>
                  <w:shd w:val="clear" w:color="auto" w:fill="FFFFFF" w:themeFill="background1"/>
                  <w:vAlign w:val="center"/>
                </w:tcPr>
                <w:p w14:paraId="06DFD5CA" w14:textId="77777777" w:rsidR="000C5217" w:rsidRPr="00DE068D" w:rsidRDefault="000C5217" w:rsidP="000C5217"/>
              </w:tc>
              <w:tc>
                <w:tcPr>
                  <w:tcW w:w="275" w:type="dxa"/>
                  <w:shd w:val="clear" w:color="auto" w:fill="FFFFFF" w:themeFill="background1"/>
                  <w:vAlign w:val="center"/>
                </w:tcPr>
                <w:p w14:paraId="5419689E" w14:textId="77777777" w:rsidR="000C5217" w:rsidRPr="00DE068D" w:rsidRDefault="000C5217" w:rsidP="000C5217"/>
              </w:tc>
              <w:tc>
                <w:tcPr>
                  <w:tcW w:w="270" w:type="dxa"/>
                  <w:shd w:val="clear" w:color="auto" w:fill="FFFFFF" w:themeFill="background1"/>
                  <w:vAlign w:val="center"/>
                </w:tcPr>
                <w:p w14:paraId="6DCF651D" w14:textId="77777777" w:rsidR="000C5217" w:rsidRPr="00DE068D" w:rsidRDefault="000C5217" w:rsidP="000C5217"/>
              </w:tc>
              <w:tc>
                <w:tcPr>
                  <w:tcW w:w="270" w:type="dxa"/>
                  <w:shd w:val="clear" w:color="auto" w:fill="FFFFFF" w:themeFill="background1"/>
                  <w:vAlign w:val="center"/>
                </w:tcPr>
                <w:p w14:paraId="48670312" w14:textId="77777777" w:rsidR="000C5217" w:rsidRPr="00DE068D" w:rsidRDefault="000C5217" w:rsidP="000C5217"/>
              </w:tc>
              <w:tc>
                <w:tcPr>
                  <w:tcW w:w="270" w:type="dxa"/>
                  <w:shd w:val="clear" w:color="auto" w:fill="FFFFFF" w:themeFill="background1"/>
                  <w:vAlign w:val="center"/>
                </w:tcPr>
                <w:p w14:paraId="32ED94FE" w14:textId="77777777" w:rsidR="000C5217" w:rsidRPr="00DE068D" w:rsidRDefault="000C5217" w:rsidP="000C5217"/>
              </w:tc>
              <w:tc>
                <w:tcPr>
                  <w:tcW w:w="270" w:type="dxa"/>
                  <w:shd w:val="clear" w:color="auto" w:fill="FFFFFF" w:themeFill="background1"/>
                  <w:vAlign w:val="center"/>
                </w:tcPr>
                <w:p w14:paraId="5F79AABD" w14:textId="77777777" w:rsidR="000C5217" w:rsidRPr="00DE068D" w:rsidRDefault="000C5217" w:rsidP="000C5217"/>
              </w:tc>
              <w:tc>
                <w:tcPr>
                  <w:tcW w:w="278" w:type="dxa"/>
                  <w:shd w:val="clear" w:color="auto" w:fill="FFFFFF" w:themeFill="background1"/>
                  <w:vAlign w:val="center"/>
                </w:tcPr>
                <w:p w14:paraId="59980607" w14:textId="77777777" w:rsidR="000C5217" w:rsidRPr="00DE068D" w:rsidRDefault="000C5217" w:rsidP="000C5217"/>
              </w:tc>
              <w:tc>
                <w:tcPr>
                  <w:tcW w:w="277" w:type="dxa"/>
                  <w:shd w:val="clear" w:color="auto" w:fill="FFFFFF" w:themeFill="background1"/>
                  <w:vAlign w:val="center"/>
                </w:tcPr>
                <w:p w14:paraId="382C0D90" w14:textId="77777777" w:rsidR="000C5217" w:rsidRPr="00DE068D" w:rsidRDefault="000C5217" w:rsidP="000C5217"/>
              </w:tc>
              <w:tc>
                <w:tcPr>
                  <w:tcW w:w="275" w:type="dxa"/>
                  <w:shd w:val="clear" w:color="auto" w:fill="FFFFFF" w:themeFill="background1"/>
                  <w:vAlign w:val="center"/>
                </w:tcPr>
                <w:p w14:paraId="0D11310C" w14:textId="77777777" w:rsidR="000C5217" w:rsidRPr="00DE068D" w:rsidRDefault="000C5217" w:rsidP="000C5217"/>
              </w:tc>
              <w:tc>
                <w:tcPr>
                  <w:tcW w:w="161" w:type="dxa"/>
                  <w:shd w:val="clear" w:color="auto" w:fill="FFFFFF" w:themeFill="background1"/>
                  <w:vAlign w:val="center"/>
                </w:tcPr>
                <w:p w14:paraId="679343C4" w14:textId="77777777" w:rsidR="000C5217" w:rsidRPr="00DE068D" w:rsidRDefault="000C5217" w:rsidP="000C5217"/>
              </w:tc>
            </w:tr>
            <w:tr w:rsidR="000C5217" w:rsidRPr="00DE068D" w14:paraId="74940F1C" w14:textId="77777777" w:rsidTr="00F50DDC">
              <w:trPr>
                <w:trHeight w:hRule="exact" w:val="284"/>
              </w:trPr>
              <w:tc>
                <w:tcPr>
                  <w:tcW w:w="160" w:type="dxa"/>
                  <w:shd w:val="clear" w:color="auto" w:fill="FFFFFF" w:themeFill="background1"/>
                  <w:vAlign w:val="center"/>
                </w:tcPr>
                <w:p w14:paraId="4A97D220" w14:textId="77777777" w:rsidR="000C5217" w:rsidRPr="00DE068D" w:rsidRDefault="000C5217" w:rsidP="000C5217"/>
              </w:tc>
              <w:tc>
                <w:tcPr>
                  <w:tcW w:w="277" w:type="dxa"/>
                  <w:shd w:val="clear" w:color="auto" w:fill="FFFFFF" w:themeFill="background1"/>
                  <w:vAlign w:val="center"/>
                </w:tcPr>
                <w:p w14:paraId="3D65033F" w14:textId="77777777" w:rsidR="000C5217" w:rsidRPr="00DE068D" w:rsidRDefault="000C5217" w:rsidP="000C5217"/>
              </w:tc>
              <w:tc>
                <w:tcPr>
                  <w:tcW w:w="283" w:type="dxa"/>
                  <w:shd w:val="clear" w:color="auto" w:fill="FFFFFF" w:themeFill="background1"/>
                  <w:vAlign w:val="center"/>
                </w:tcPr>
                <w:p w14:paraId="673A57C2" w14:textId="77777777" w:rsidR="000C5217" w:rsidRPr="00DE068D" w:rsidRDefault="000C5217" w:rsidP="000C5217"/>
              </w:tc>
              <w:tc>
                <w:tcPr>
                  <w:tcW w:w="274" w:type="dxa"/>
                  <w:shd w:val="clear" w:color="auto" w:fill="FFFFFF" w:themeFill="background1"/>
                  <w:vAlign w:val="center"/>
                </w:tcPr>
                <w:p w14:paraId="44459F71" w14:textId="77777777" w:rsidR="000C5217" w:rsidRPr="00DE068D" w:rsidRDefault="000C5217" w:rsidP="000C5217"/>
              </w:tc>
              <w:tc>
                <w:tcPr>
                  <w:tcW w:w="274" w:type="dxa"/>
                  <w:shd w:val="clear" w:color="auto" w:fill="FFFFFF" w:themeFill="background1"/>
                  <w:vAlign w:val="center"/>
                </w:tcPr>
                <w:p w14:paraId="3E029675" w14:textId="77777777" w:rsidR="000C5217" w:rsidRPr="00DE068D" w:rsidRDefault="000C5217" w:rsidP="000C5217"/>
              </w:tc>
              <w:tc>
                <w:tcPr>
                  <w:tcW w:w="274" w:type="dxa"/>
                  <w:shd w:val="clear" w:color="auto" w:fill="FFFFFF" w:themeFill="background1"/>
                  <w:vAlign w:val="center"/>
                </w:tcPr>
                <w:p w14:paraId="0452C945" w14:textId="77777777" w:rsidR="000C5217" w:rsidRPr="00DE068D" w:rsidRDefault="000C5217" w:rsidP="000C5217"/>
              </w:tc>
              <w:tc>
                <w:tcPr>
                  <w:tcW w:w="269" w:type="dxa"/>
                  <w:shd w:val="clear" w:color="auto" w:fill="FFFFFF" w:themeFill="background1"/>
                  <w:vAlign w:val="center"/>
                </w:tcPr>
                <w:p w14:paraId="77000978" w14:textId="77777777" w:rsidR="000C5217" w:rsidRPr="00DE068D" w:rsidRDefault="000C5217" w:rsidP="000C5217"/>
              </w:tc>
              <w:tc>
                <w:tcPr>
                  <w:tcW w:w="269" w:type="dxa"/>
                  <w:shd w:val="clear" w:color="auto" w:fill="FFFFFF" w:themeFill="background1"/>
                  <w:vAlign w:val="center"/>
                </w:tcPr>
                <w:p w14:paraId="577843A4" w14:textId="77777777" w:rsidR="000C5217" w:rsidRPr="00DE068D" w:rsidRDefault="000C5217" w:rsidP="000C5217"/>
              </w:tc>
              <w:tc>
                <w:tcPr>
                  <w:tcW w:w="270" w:type="dxa"/>
                  <w:shd w:val="clear" w:color="auto" w:fill="FFFFFF" w:themeFill="background1"/>
                  <w:vAlign w:val="center"/>
                </w:tcPr>
                <w:p w14:paraId="3BC7DEF1" w14:textId="77777777" w:rsidR="000C5217" w:rsidRPr="00DE068D" w:rsidRDefault="000C5217" w:rsidP="000C5217"/>
              </w:tc>
              <w:tc>
                <w:tcPr>
                  <w:tcW w:w="278" w:type="dxa"/>
                  <w:shd w:val="clear" w:color="auto" w:fill="FFFFFF" w:themeFill="background1"/>
                  <w:vAlign w:val="center"/>
                </w:tcPr>
                <w:p w14:paraId="7DC0A0C2" w14:textId="77777777" w:rsidR="000C5217" w:rsidRPr="00DE068D" w:rsidRDefault="000C5217" w:rsidP="000C5217"/>
              </w:tc>
              <w:tc>
                <w:tcPr>
                  <w:tcW w:w="277" w:type="dxa"/>
                  <w:shd w:val="clear" w:color="auto" w:fill="FFFFFF" w:themeFill="background1"/>
                  <w:vAlign w:val="center"/>
                </w:tcPr>
                <w:p w14:paraId="61E4312E" w14:textId="77777777" w:rsidR="000C5217" w:rsidRPr="00DE068D" w:rsidRDefault="000C5217" w:rsidP="000C5217"/>
              </w:tc>
              <w:tc>
                <w:tcPr>
                  <w:tcW w:w="275" w:type="dxa"/>
                  <w:shd w:val="clear" w:color="auto" w:fill="FFFFFF" w:themeFill="background1"/>
                  <w:vAlign w:val="center"/>
                </w:tcPr>
                <w:p w14:paraId="0A3F918C" w14:textId="77777777" w:rsidR="000C5217" w:rsidRPr="00DE068D" w:rsidRDefault="000C5217" w:rsidP="000C5217"/>
              </w:tc>
              <w:tc>
                <w:tcPr>
                  <w:tcW w:w="275" w:type="dxa"/>
                  <w:shd w:val="clear" w:color="auto" w:fill="FFFFFF" w:themeFill="background1"/>
                  <w:vAlign w:val="center"/>
                </w:tcPr>
                <w:p w14:paraId="43BF678C" w14:textId="77777777" w:rsidR="000C5217" w:rsidRPr="00DE068D" w:rsidRDefault="000C5217" w:rsidP="000C5217"/>
              </w:tc>
              <w:tc>
                <w:tcPr>
                  <w:tcW w:w="275" w:type="dxa"/>
                  <w:shd w:val="clear" w:color="auto" w:fill="FFFFFF" w:themeFill="background1"/>
                  <w:vAlign w:val="center"/>
                </w:tcPr>
                <w:p w14:paraId="20F44ED6" w14:textId="77777777" w:rsidR="000C5217" w:rsidRPr="00DE068D" w:rsidRDefault="000C5217" w:rsidP="000C5217"/>
              </w:tc>
              <w:tc>
                <w:tcPr>
                  <w:tcW w:w="270" w:type="dxa"/>
                  <w:shd w:val="clear" w:color="auto" w:fill="FFFFFF" w:themeFill="background1"/>
                  <w:vAlign w:val="center"/>
                </w:tcPr>
                <w:p w14:paraId="57812D93" w14:textId="77777777" w:rsidR="000C5217" w:rsidRPr="00DE068D" w:rsidRDefault="000C5217" w:rsidP="000C5217"/>
              </w:tc>
              <w:tc>
                <w:tcPr>
                  <w:tcW w:w="270" w:type="dxa"/>
                  <w:shd w:val="clear" w:color="auto" w:fill="FFFFFF" w:themeFill="background1"/>
                  <w:vAlign w:val="center"/>
                </w:tcPr>
                <w:p w14:paraId="11BE4555" w14:textId="77777777" w:rsidR="000C5217" w:rsidRPr="00DE068D" w:rsidRDefault="000C5217" w:rsidP="000C5217"/>
              </w:tc>
              <w:tc>
                <w:tcPr>
                  <w:tcW w:w="270" w:type="dxa"/>
                  <w:shd w:val="clear" w:color="auto" w:fill="FFFFFF" w:themeFill="background1"/>
                  <w:vAlign w:val="center"/>
                </w:tcPr>
                <w:p w14:paraId="4B769B0E" w14:textId="77777777" w:rsidR="000C5217" w:rsidRPr="00DE068D" w:rsidRDefault="000C5217" w:rsidP="000C5217"/>
              </w:tc>
              <w:tc>
                <w:tcPr>
                  <w:tcW w:w="270" w:type="dxa"/>
                  <w:shd w:val="clear" w:color="auto" w:fill="FFFFFF" w:themeFill="background1"/>
                  <w:vAlign w:val="center"/>
                </w:tcPr>
                <w:p w14:paraId="20274560" w14:textId="77777777" w:rsidR="000C5217" w:rsidRPr="00DE068D" w:rsidRDefault="000C5217" w:rsidP="000C5217"/>
              </w:tc>
              <w:tc>
                <w:tcPr>
                  <w:tcW w:w="278" w:type="dxa"/>
                  <w:shd w:val="clear" w:color="auto" w:fill="FFFFFF" w:themeFill="background1"/>
                  <w:vAlign w:val="center"/>
                </w:tcPr>
                <w:p w14:paraId="1D9D2CD3" w14:textId="77777777" w:rsidR="000C5217" w:rsidRPr="00DE068D" w:rsidRDefault="000C5217" w:rsidP="000C5217"/>
              </w:tc>
              <w:tc>
                <w:tcPr>
                  <w:tcW w:w="277" w:type="dxa"/>
                  <w:shd w:val="clear" w:color="auto" w:fill="FFFFFF" w:themeFill="background1"/>
                  <w:vAlign w:val="center"/>
                </w:tcPr>
                <w:p w14:paraId="31CD4FED" w14:textId="77777777" w:rsidR="000C5217" w:rsidRPr="00DE068D" w:rsidRDefault="000C5217" w:rsidP="000C5217"/>
              </w:tc>
              <w:tc>
                <w:tcPr>
                  <w:tcW w:w="275" w:type="dxa"/>
                  <w:shd w:val="clear" w:color="auto" w:fill="FFFFFF" w:themeFill="background1"/>
                  <w:vAlign w:val="center"/>
                </w:tcPr>
                <w:p w14:paraId="2C80168F" w14:textId="77777777" w:rsidR="000C5217" w:rsidRPr="00DE068D" w:rsidRDefault="000C5217" w:rsidP="000C5217"/>
              </w:tc>
              <w:tc>
                <w:tcPr>
                  <w:tcW w:w="161" w:type="dxa"/>
                  <w:shd w:val="clear" w:color="auto" w:fill="FFFFFF" w:themeFill="background1"/>
                  <w:vAlign w:val="center"/>
                </w:tcPr>
                <w:p w14:paraId="48EE2F29" w14:textId="77777777" w:rsidR="000C5217" w:rsidRPr="00DE068D" w:rsidRDefault="000C5217" w:rsidP="000C5217"/>
              </w:tc>
            </w:tr>
            <w:tr w:rsidR="000C5217" w:rsidRPr="00DE068D" w14:paraId="7158A79D" w14:textId="77777777" w:rsidTr="00F50DDC">
              <w:trPr>
                <w:trHeight w:hRule="exact" w:val="284"/>
              </w:trPr>
              <w:tc>
                <w:tcPr>
                  <w:tcW w:w="160" w:type="dxa"/>
                  <w:shd w:val="clear" w:color="auto" w:fill="FFFFFF" w:themeFill="background1"/>
                  <w:vAlign w:val="center"/>
                </w:tcPr>
                <w:p w14:paraId="6F148F7E" w14:textId="77777777" w:rsidR="000C5217" w:rsidRPr="00DE068D" w:rsidRDefault="000C5217" w:rsidP="000C5217"/>
              </w:tc>
              <w:tc>
                <w:tcPr>
                  <w:tcW w:w="277" w:type="dxa"/>
                  <w:shd w:val="clear" w:color="auto" w:fill="FFFFFF" w:themeFill="background1"/>
                  <w:vAlign w:val="center"/>
                </w:tcPr>
                <w:p w14:paraId="02D1CB64" w14:textId="77777777" w:rsidR="000C5217" w:rsidRPr="00DE068D" w:rsidRDefault="000C5217" w:rsidP="000C5217"/>
              </w:tc>
              <w:tc>
                <w:tcPr>
                  <w:tcW w:w="283" w:type="dxa"/>
                  <w:shd w:val="clear" w:color="auto" w:fill="FFFFFF" w:themeFill="background1"/>
                  <w:vAlign w:val="center"/>
                </w:tcPr>
                <w:p w14:paraId="45745D1F" w14:textId="77777777" w:rsidR="000C5217" w:rsidRPr="00DE068D" w:rsidRDefault="000C5217" w:rsidP="000C5217"/>
              </w:tc>
              <w:tc>
                <w:tcPr>
                  <w:tcW w:w="274" w:type="dxa"/>
                  <w:shd w:val="clear" w:color="auto" w:fill="FFFFFF" w:themeFill="background1"/>
                  <w:vAlign w:val="center"/>
                </w:tcPr>
                <w:p w14:paraId="1C254509" w14:textId="77777777" w:rsidR="000C5217" w:rsidRPr="00DE068D" w:rsidRDefault="000C5217" w:rsidP="000C5217"/>
              </w:tc>
              <w:tc>
                <w:tcPr>
                  <w:tcW w:w="274" w:type="dxa"/>
                  <w:shd w:val="clear" w:color="auto" w:fill="FFFFFF" w:themeFill="background1"/>
                  <w:vAlign w:val="center"/>
                </w:tcPr>
                <w:p w14:paraId="5CD61B6C" w14:textId="77777777" w:rsidR="000C5217" w:rsidRPr="00DE068D" w:rsidRDefault="000C5217" w:rsidP="000C5217"/>
              </w:tc>
              <w:tc>
                <w:tcPr>
                  <w:tcW w:w="274" w:type="dxa"/>
                  <w:shd w:val="clear" w:color="auto" w:fill="FFFFFF" w:themeFill="background1"/>
                  <w:vAlign w:val="center"/>
                </w:tcPr>
                <w:p w14:paraId="1CE6DE12" w14:textId="77777777" w:rsidR="000C5217" w:rsidRPr="00DE068D" w:rsidRDefault="000C5217" w:rsidP="000C5217"/>
              </w:tc>
              <w:tc>
                <w:tcPr>
                  <w:tcW w:w="269" w:type="dxa"/>
                  <w:shd w:val="clear" w:color="auto" w:fill="FFFFFF" w:themeFill="background1"/>
                  <w:vAlign w:val="center"/>
                </w:tcPr>
                <w:p w14:paraId="5FE2183A" w14:textId="77777777" w:rsidR="000C5217" w:rsidRPr="00DE068D" w:rsidRDefault="000C5217" w:rsidP="000C5217"/>
              </w:tc>
              <w:tc>
                <w:tcPr>
                  <w:tcW w:w="269" w:type="dxa"/>
                  <w:shd w:val="clear" w:color="auto" w:fill="FFFFFF" w:themeFill="background1"/>
                  <w:vAlign w:val="center"/>
                </w:tcPr>
                <w:p w14:paraId="7FC8520B" w14:textId="77777777" w:rsidR="000C5217" w:rsidRPr="00DE068D" w:rsidRDefault="000C5217" w:rsidP="000C5217"/>
              </w:tc>
              <w:tc>
                <w:tcPr>
                  <w:tcW w:w="270" w:type="dxa"/>
                  <w:shd w:val="clear" w:color="auto" w:fill="FFFFFF" w:themeFill="background1"/>
                  <w:vAlign w:val="center"/>
                </w:tcPr>
                <w:p w14:paraId="43005C31" w14:textId="77777777" w:rsidR="000C5217" w:rsidRPr="00DE068D" w:rsidRDefault="000C5217" w:rsidP="000C5217"/>
              </w:tc>
              <w:tc>
                <w:tcPr>
                  <w:tcW w:w="278" w:type="dxa"/>
                  <w:shd w:val="clear" w:color="auto" w:fill="FFFFFF" w:themeFill="background1"/>
                  <w:vAlign w:val="center"/>
                </w:tcPr>
                <w:p w14:paraId="7FDDA8BA" w14:textId="77777777" w:rsidR="000C5217" w:rsidRPr="00DE068D" w:rsidRDefault="000C5217" w:rsidP="000C5217"/>
              </w:tc>
              <w:tc>
                <w:tcPr>
                  <w:tcW w:w="277" w:type="dxa"/>
                  <w:shd w:val="clear" w:color="auto" w:fill="FFFFFF" w:themeFill="background1"/>
                  <w:vAlign w:val="center"/>
                </w:tcPr>
                <w:p w14:paraId="759EDB1B" w14:textId="77777777" w:rsidR="000C5217" w:rsidRPr="00DE068D" w:rsidRDefault="000C5217" w:rsidP="000C5217"/>
              </w:tc>
              <w:tc>
                <w:tcPr>
                  <w:tcW w:w="275" w:type="dxa"/>
                  <w:shd w:val="clear" w:color="auto" w:fill="FFFFFF" w:themeFill="background1"/>
                  <w:vAlign w:val="center"/>
                </w:tcPr>
                <w:p w14:paraId="6A489E9B" w14:textId="77777777" w:rsidR="000C5217" w:rsidRPr="00DE068D" w:rsidRDefault="000C5217" w:rsidP="000C5217"/>
              </w:tc>
              <w:tc>
                <w:tcPr>
                  <w:tcW w:w="275" w:type="dxa"/>
                  <w:shd w:val="clear" w:color="auto" w:fill="FFFFFF" w:themeFill="background1"/>
                  <w:vAlign w:val="center"/>
                </w:tcPr>
                <w:p w14:paraId="7EF98DA0" w14:textId="77777777" w:rsidR="000C5217" w:rsidRPr="00DE068D" w:rsidRDefault="000C5217" w:rsidP="000C5217"/>
              </w:tc>
              <w:tc>
                <w:tcPr>
                  <w:tcW w:w="275" w:type="dxa"/>
                  <w:shd w:val="clear" w:color="auto" w:fill="FFFFFF" w:themeFill="background1"/>
                  <w:vAlign w:val="center"/>
                </w:tcPr>
                <w:p w14:paraId="46BB33DA" w14:textId="77777777" w:rsidR="000C5217" w:rsidRPr="00DE068D" w:rsidRDefault="000C5217" w:rsidP="000C5217"/>
              </w:tc>
              <w:tc>
                <w:tcPr>
                  <w:tcW w:w="270" w:type="dxa"/>
                  <w:shd w:val="clear" w:color="auto" w:fill="FFFFFF" w:themeFill="background1"/>
                  <w:vAlign w:val="center"/>
                </w:tcPr>
                <w:p w14:paraId="16C10E6F" w14:textId="77777777" w:rsidR="000C5217" w:rsidRPr="00DE068D" w:rsidRDefault="000C5217" w:rsidP="000C5217"/>
              </w:tc>
              <w:tc>
                <w:tcPr>
                  <w:tcW w:w="270" w:type="dxa"/>
                  <w:shd w:val="clear" w:color="auto" w:fill="FFFFFF" w:themeFill="background1"/>
                  <w:vAlign w:val="center"/>
                </w:tcPr>
                <w:p w14:paraId="075382CF" w14:textId="77777777" w:rsidR="000C5217" w:rsidRPr="00DE068D" w:rsidRDefault="000C5217" w:rsidP="000C5217"/>
              </w:tc>
              <w:tc>
                <w:tcPr>
                  <w:tcW w:w="270" w:type="dxa"/>
                  <w:shd w:val="clear" w:color="auto" w:fill="FFFFFF" w:themeFill="background1"/>
                  <w:vAlign w:val="center"/>
                </w:tcPr>
                <w:p w14:paraId="29CDE171" w14:textId="77777777" w:rsidR="000C5217" w:rsidRPr="00DE068D" w:rsidRDefault="000C5217" w:rsidP="000C5217"/>
              </w:tc>
              <w:tc>
                <w:tcPr>
                  <w:tcW w:w="270" w:type="dxa"/>
                  <w:shd w:val="clear" w:color="auto" w:fill="FFFFFF" w:themeFill="background1"/>
                  <w:vAlign w:val="center"/>
                </w:tcPr>
                <w:p w14:paraId="5A4E8643" w14:textId="77777777" w:rsidR="000C5217" w:rsidRPr="00DE068D" w:rsidRDefault="000C5217" w:rsidP="000C5217"/>
              </w:tc>
              <w:tc>
                <w:tcPr>
                  <w:tcW w:w="278" w:type="dxa"/>
                  <w:shd w:val="clear" w:color="auto" w:fill="FFFFFF" w:themeFill="background1"/>
                  <w:vAlign w:val="center"/>
                </w:tcPr>
                <w:p w14:paraId="1181ACDB" w14:textId="77777777" w:rsidR="000C5217" w:rsidRPr="00DE068D" w:rsidRDefault="000C5217" w:rsidP="000C5217"/>
              </w:tc>
              <w:tc>
                <w:tcPr>
                  <w:tcW w:w="277" w:type="dxa"/>
                  <w:shd w:val="clear" w:color="auto" w:fill="FFFFFF" w:themeFill="background1"/>
                  <w:vAlign w:val="center"/>
                </w:tcPr>
                <w:p w14:paraId="36D11258" w14:textId="77777777" w:rsidR="000C5217" w:rsidRPr="00DE068D" w:rsidRDefault="000C5217" w:rsidP="000C5217"/>
              </w:tc>
              <w:tc>
                <w:tcPr>
                  <w:tcW w:w="275" w:type="dxa"/>
                  <w:shd w:val="clear" w:color="auto" w:fill="FFFFFF" w:themeFill="background1"/>
                  <w:vAlign w:val="center"/>
                </w:tcPr>
                <w:p w14:paraId="0DB98A12" w14:textId="77777777" w:rsidR="000C5217" w:rsidRPr="00DE068D" w:rsidRDefault="000C5217" w:rsidP="000C5217"/>
              </w:tc>
              <w:tc>
                <w:tcPr>
                  <w:tcW w:w="161" w:type="dxa"/>
                  <w:shd w:val="clear" w:color="auto" w:fill="FFFFFF" w:themeFill="background1"/>
                  <w:vAlign w:val="center"/>
                </w:tcPr>
                <w:p w14:paraId="21F28EB0" w14:textId="77777777" w:rsidR="000C5217" w:rsidRPr="00DE068D" w:rsidRDefault="000C5217" w:rsidP="000C5217"/>
              </w:tc>
            </w:tr>
            <w:tr w:rsidR="000C5217" w:rsidRPr="00DE068D" w14:paraId="5CD61C00" w14:textId="77777777" w:rsidTr="00F50DDC">
              <w:trPr>
                <w:trHeight w:hRule="exact" w:val="215"/>
              </w:trPr>
              <w:tc>
                <w:tcPr>
                  <w:tcW w:w="160" w:type="dxa"/>
                  <w:shd w:val="clear" w:color="auto" w:fill="FFFFFF" w:themeFill="background1"/>
                  <w:vAlign w:val="center"/>
                </w:tcPr>
                <w:p w14:paraId="71231C48" w14:textId="77777777" w:rsidR="000C5217" w:rsidRPr="00DE068D" w:rsidRDefault="000C5217" w:rsidP="000C5217"/>
              </w:tc>
              <w:tc>
                <w:tcPr>
                  <w:tcW w:w="277" w:type="dxa"/>
                  <w:shd w:val="clear" w:color="auto" w:fill="FFFFFF" w:themeFill="background1"/>
                  <w:vAlign w:val="center"/>
                </w:tcPr>
                <w:p w14:paraId="6B00E5DF" w14:textId="77777777" w:rsidR="000C5217" w:rsidRPr="00DE068D" w:rsidRDefault="000C5217" w:rsidP="000C5217"/>
              </w:tc>
              <w:tc>
                <w:tcPr>
                  <w:tcW w:w="283" w:type="dxa"/>
                  <w:shd w:val="clear" w:color="auto" w:fill="FFFFFF" w:themeFill="background1"/>
                  <w:vAlign w:val="center"/>
                </w:tcPr>
                <w:p w14:paraId="1C7F959F" w14:textId="77777777" w:rsidR="000C5217" w:rsidRPr="00DE068D" w:rsidRDefault="000C5217" w:rsidP="000C5217"/>
              </w:tc>
              <w:tc>
                <w:tcPr>
                  <w:tcW w:w="274" w:type="dxa"/>
                  <w:shd w:val="clear" w:color="auto" w:fill="FFFFFF" w:themeFill="background1"/>
                  <w:vAlign w:val="center"/>
                </w:tcPr>
                <w:p w14:paraId="659BC71B" w14:textId="77777777" w:rsidR="000C5217" w:rsidRPr="00DE068D" w:rsidRDefault="000C5217" w:rsidP="000C5217"/>
              </w:tc>
              <w:tc>
                <w:tcPr>
                  <w:tcW w:w="274" w:type="dxa"/>
                  <w:shd w:val="clear" w:color="auto" w:fill="FFFFFF" w:themeFill="background1"/>
                  <w:vAlign w:val="center"/>
                </w:tcPr>
                <w:p w14:paraId="2432488D" w14:textId="77777777" w:rsidR="000C5217" w:rsidRPr="00DE068D" w:rsidRDefault="000C5217" w:rsidP="000C5217"/>
              </w:tc>
              <w:tc>
                <w:tcPr>
                  <w:tcW w:w="274" w:type="dxa"/>
                  <w:shd w:val="clear" w:color="auto" w:fill="FFFFFF" w:themeFill="background1"/>
                  <w:vAlign w:val="center"/>
                </w:tcPr>
                <w:p w14:paraId="381618B9" w14:textId="77777777" w:rsidR="000C5217" w:rsidRPr="00DE068D" w:rsidRDefault="000C5217" w:rsidP="000C5217"/>
              </w:tc>
              <w:tc>
                <w:tcPr>
                  <w:tcW w:w="269" w:type="dxa"/>
                  <w:shd w:val="clear" w:color="auto" w:fill="FFFFFF" w:themeFill="background1"/>
                  <w:vAlign w:val="center"/>
                </w:tcPr>
                <w:p w14:paraId="42BF4055" w14:textId="77777777" w:rsidR="000C5217" w:rsidRPr="00DE068D" w:rsidRDefault="000C5217" w:rsidP="000C5217"/>
              </w:tc>
              <w:tc>
                <w:tcPr>
                  <w:tcW w:w="269" w:type="dxa"/>
                  <w:shd w:val="clear" w:color="auto" w:fill="FFFFFF" w:themeFill="background1"/>
                  <w:vAlign w:val="center"/>
                </w:tcPr>
                <w:p w14:paraId="3E13CF86" w14:textId="77777777" w:rsidR="000C5217" w:rsidRPr="00DE068D" w:rsidRDefault="000C5217" w:rsidP="000C5217"/>
              </w:tc>
              <w:tc>
                <w:tcPr>
                  <w:tcW w:w="270" w:type="dxa"/>
                  <w:shd w:val="clear" w:color="auto" w:fill="FFFFFF" w:themeFill="background1"/>
                  <w:vAlign w:val="center"/>
                </w:tcPr>
                <w:p w14:paraId="190D2EEF" w14:textId="77777777" w:rsidR="000C5217" w:rsidRPr="00DE068D" w:rsidRDefault="000C5217" w:rsidP="000C5217"/>
              </w:tc>
              <w:tc>
                <w:tcPr>
                  <w:tcW w:w="278" w:type="dxa"/>
                  <w:shd w:val="clear" w:color="auto" w:fill="FFFFFF" w:themeFill="background1"/>
                  <w:vAlign w:val="center"/>
                </w:tcPr>
                <w:p w14:paraId="29CE45D7" w14:textId="77777777" w:rsidR="000C5217" w:rsidRPr="00DE068D" w:rsidRDefault="000C5217" w:rsidP="000C5217"/>
              </w:tc>
              <w:tc>
                <w:tcPr>
                  <w:tcW w:w="277" w:type="dxa"/>
                  <w:shd w:val="clear" w:color="auto" w:fill="FFFFFF" w:themeFill="background1"/>
                  <w:vAlign w:val="center"/>
                </w:tcPr>
                <w:p w14:paraId="695A19BA" w14:textId="77777777" w:rsidR="000C5217" w:rsidRPr="00DE068D" w:rsidRDefault="000C5217" w:rsidP="000C5217"/>
              </w:tc>
              <w:tc>
                <w:tcPr>
                  <w:tcW w:w="275" w:type="dxa"/>
                  <w:shd w:val="clear" w:color="auto" w:fill="FFFFFF" w:themeFill="background1"/>
                  <w:vAlign w:val="center"/>
                </w:tcPr>
                <w:p w14:paraId="4099DF7E" w14:textId="77777777" w:rsidR="000C5217" w:rsidRPr="00DE068D" w:rsidRDefault="000C5217" w:rsidP="000C5217"/>
              </w:tc>
              <w:tc>
                <w:tcPr>
                  <w:tcW w:w="275" w:type="dxa"/>
                  <w:shd w:val="clear" w:color="auto" w:fill="FFFFFF" w:themeFill="background1"/>
                  <w:vAlign w:val="center"/>
                </w:tcPr>
                <w:p w14:paraId="6A1FC654" w14:textId="77777777" w:rsidR="000C5217" w:rsidRPr="00DE068D" w:rsidRDefault="000C5217" w:rsidP="000C5217"/>
              </w:tc>
              <w:tc>
                <w:tcPr>
                  <w:tcW w:w="275" w:type="dxa"/>
                  <w:shd w:val="clear" w:color="auto" w:fill="FFFFFF" w:themeFill="background1"/>
                  <w:vAlign w:val="center"/>
                </w:tcPr>
                <w:p w14:paraId="60087163" w14:textId="77777777" w:rsidR="000C5217" w:rsidRPr="00DE068D" w:rsidRDefault="000C5217" w:rsidP="000C5217"/>
              </w:tc>
              <w:tc>
                <w:tcPr>
                  <w:tcW w:w="270" w:type="dxa"/>
                  <w:shd w:val="clear" w:color="auto" w:fill="FFFFFF" w:themeFill="background1"/>
                  <w:vAlign w:val="center"/>
                </w:tcPr>
                <w:p w14:paraId="3EF2B9E2" w14:textId="77777777" w:rsidR="000C5217" w:rsidRPr="00DE068D" w:rsidRDefault="000C5217" w:rsidP="000C5217"/>
              </w:tc>
              <w:tc>
                <w:tcPr>
                  <w:tcW w:w="270" w:type="dxa"/>
                  <w:shd w:val="clear" w:color="auto" w:fill="FFFFFF" w:themeFill="background1"/>
                  <w:vAlign w:val="center"/>
                </w:tcPr>
                <w:p w14:paraId="00D1E18E" w14:textId="77777777" w:rsidR="000C5217" w:rsidRPr="00DE068D" w:rsidRDefault="000C5217" w:rsidP="000C5217"/>
              </w:tc>
              <w:tc>
                <w:tcPr>
                  <w:tcW w:w="270" w:type="dxa"/>
                  <w:shd w:val="clear" w:color="auto" w:fill="FFFFFF" w:themeFill="background1"/>
                  <w:vAlign w:val="center"/>
                </w:tcPr>
                <w:p w14:paraId="0EC6BEE2" w14:textId="77777777" w:rsidR="000C5217" w:rsidRPr="00DE068D" w:rsidRDefault="000C5217" w:rsidP="000C5217"/>
              </w:tc>
              <w:tc>
                <w:tcPr>
                  <w:tcW w:w="270" w:type="dxa"/>
                  <w:shd w:val="clear" w:color="auto" w:fill="FFFFFF" w:themeFill="background1"/>
                  <w:vAlign w:val="center"/>
                </w:tcPr>
                <w:p w14:paraId="7995A3B7" w14:textId="77777777" w:rsidR="000C5217" w:rsidRPr="00DE068D" w:rsidRDefault="000C5217" w:rsidP="000C5217"/>
              </w:tc>
              <w:tc>
                <w:tcPr>
                  <w:tcW w:w="278" w:type="dxa"/>
                  <w:shd w:val="clear" w:color="auto" w:fill="FFFFFF" w:themeFill="background1"/>
                  <w:vAlign w:val="center"/>
                </w:tcPr>
                <w:p w14:paraId="7CB690FC" w14:textId="77777777" w:rsidR="000C5217" w:rsidRPr="00DE068D" w:rsidRDefault="000C5217" w:rsidP="000C5217"/>
              </w:tc>
              <w:tc>
                <w:tcPr>
                  <w:tcW w:w="277" w:type="dxa"/>
                  <w:shd w:val="clear" w:color="auto" w:fill="FFFFFF" w:themeFill="background1"/>
                  <w:vAlign w:val="center"/>
                </w:tcPr>
                <w:p w14:paraId="02E5128E" w14:textId="77777777" w:rsidR="000C5217" w:rsidRPr="00DE068D" w:rsidRDefault="000C5217" w:rsidP="000C5217"/>
              </w:tc>
              <w:tc>
                <w:tcPr>
                  <w:tcW w:w="275" w:type="dxa"/>
                  <w:shd w:val="clear" w:color="auto" w:fill="FFFFFF" w:themeFill="background1"/>
                  <w:vAlign w:val="center"/>
                </w:tcPr>
                <w:p w14:paraId="29058091" w14:textId="77777777" w:rsidR="000C5217" w:rsidRPr="00DE068D" w:rsidRDefault="000C5217" w:rsidP="000C5217"/>
              </w:tc>
              <w:tc>
                <w:tcPr>
                  <w:tcW w:w="161" w:type="dxa"/>
                  <w:shd w:val="clear" w:color="auto" w:fill="FFFFFF" w:themeFill="background1"/>
                  <w:vAlign w:val="center"/>
                </w:tcPr>
                <w:p w14:paraId="5322103F" w14:textId="77777777" w:rsidR="000C5217" w:rsidRPr="00DE068D" w:rsidRDefault="000C5217" w:rsidP="000C5217"/>
              </w:tc>
            </w:tr>
          </w:tbl>
          <w:p w14:paraId="75D662D0" w14:textId="25038286" w:rsidR="000C5217" w:rsidRDefault="000C5217" w:rsidP="000C5217">
            <w:pPr>
              <w:tabs>
                <w:tab w:val="left" w:pos="195"/>
              </w:tabs>
              <w:rPr>
                <w:rStyle w:val="ekvfett"/>
              </w:rPr>
            </w:pPr>
          </w:p>
        </w:tc>
        <w:tc>
          <w:tcPr>
            <w:tcW w:w="170" w:type="dxa"/>
          </w:tcPr>
          <w:p w14:paraId="4CDA3265" w14:textId="77777777" w:rsidR="000C5217" w:rsidRDefault="000C5217" w:rsidP="00097FA2">
            <w:pPr>
              <w:rPr>
                <w:rStyle w:val="ekvfett"/>
              </w:rPr>
            </w:pPr>
          </w:p>
          <w:p w14:paraId="574568B5" w14:textId="77777777" w:rsidR="00FE4E18" w:rsidRPr="00FE4E18" w:rsidRDefault="00FE4E18" w:rsidP="00FE4E18"/>
          <w:p w14:paraId="44C5C04B" w14:textId="77777777" w:rsidR="00FE4E18" w:rsidRDefault="00FE4E18" w:rsidP="00FE4E18">
            <w:pPr>
              <w:rPr>
                <w:rStyle w:val="ekvfett"/>
              </w:rPr>
            </w:pPr>
          </w:p>
          <w:p w14:paraId="3C99B98D" w14:textId="1CCECE1C" w:rsidR="00FE4E18" w:rsidRPr="00FE4E18" w:rsidRDefault="00FE4E18" w:rsidP="00FE4E18"/>
        </w:tc>
        <w:tc>
          <w:tcPr>
            <w:tcW w:w="3402" w:type="dxa"/>
          </w:tcPr>
          <w:p w14:paraId="235EC923" w14:textId="4FAA0512" w:rsidR="004A6DE6" w:rsidRDefault="004A6DE6" w:rsidP="004A6DE6">
            <w:pPr>
              <w:pStyle w:val="ekvbild"/>
              <w:rPr>
                <w:noProof/>
              </w:rPr>
            </w:pPr>
            <w:r>
              <w:rPr>
                <w:noProof/>
              </w:rPr>
              <w:drawing>
                <wp:inline distT="0" distB="0" distL="0" distR="0" wp14:anchorId="080B6052" wp14:editId="63156D52">
                  <wp:extent cx="2160000" cy="1497273"/>
                  <wp:effectExtent l="0" t="0" r="0" b="8255"/>
                  <wp:docPr id="3" name="Grafik 3" descr="AdobeStock_63717104.png"/>
                  <wp:cNvGraphicFramePr/>
                  <a:graphic xmlns:a="http://schemas.openxmlformats.org/drawingml/2006/main">
                    <a:graphicData uri="http://schemas.openxmlformats.org/drawingml/2006/picture">
                      <pic:pic xmlns:pic="http://schemas.openxmlformats.org/drawingml/2006/picture">
                        <pic:nvPicPr>
                          <pic:cNvPr id="3" name="Grafik 3" descr="AdobeStock_637171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000" cy="1497273"/>
                          </a:xfrm>
                          <a:prstGeom prst="rect">
                            <a:avLst/>
                          </a:prstGeom>
                        </pic:spPr>
                      </pic:pic>
                    </a:graphicData>
                  </a:graphic>
                </wp:inline>
              </w:drawing>
            </w:r>
          </w:p>
          <w:p w14:paraId="707036F4" w14:textId="21B07FFA" w:rsidR="004A6DE6" w:rsidRDefault="004A6DE6" w:rsidP="000C5217">
            <w:pPr>
              <w:pStyle w:val="ekvbild"/>
              <w:rPr>
                <w:rStyle w:val="ekvfett"/>
              </w:rPr>
            </w:pPr>
          </w:p>
        </w:tc>
      </w:tr>
    </w:tbl>
    <w:p w14:paraId="00B83449" w14:textId="77A3E5D8" w:rsidR="004D1D71" w:rsidRDefault="004D1D71" w:rsidP="00AC745D">
      <w:pPr>
        <w:pStyle w:val="ekvgrundtexthalbe"/>
      </w:pPr>
    </w:p>
    <w:p w14:paraId="65B58062" w14:textId="77777777" w:rsidR="00AC745D" w:rsidRDefault="00AC745D" w:rsidP="00097FA2"/>
    <w:p w14:paraId="35BA7650" w14:textId="77777777" w:rsidR="004D1D71" w:rsidRPr="00AE01E0" w:rsidRDefault="004D1D71" w:rsidP="00097FA2">
      <w:pPr>
        <w:rPr>
          <w:rStyle w:val="ekvfett"/>
        </w:rPr>
      </w:pPr>
      <w:r w:rsidRPr="00AE01E0">
        <w:rPr>
          <w:rStyle w:val="ekvfett"/>
        </w:rPr>
        <w:t>4. Zum Weiterdenken: Wodurch entstehen weitere negative Effekte für die Umwelt?</w:t>
      </w:r>
    </w:p>
    <w:p w14:paraId="4D59B1D5" w14:textId="77777777" w:rsidR="004D1D71" w:rsidRPr="00AE01E0" w:rsidRDefault="004D1D71" w:rsidP="00097FA2">
      <w:pPr>
        <w:rPr>
          <w:rStyle w:val="ekvfett"/>
        </w:rPr>
      </w:pPr>
      <w:r w:rsidRPr="00AE01E0">
        <w:rPr>
          <w:rStyle w:val="ekvfett"/>
        </w:rPr>
        <w:t>Entwickelt Ideen, wie ihr auch die berechnen könntet.</w:t>
      </w:r>
    </w:p>
    <w:p w14:paraId="0508045C" w14:textId="77777777" w:rsidR="004D1D71" w:rsidRDefault="004D1D71" w:rsidP="00097FA2"/>
    <w:tbl>
      <w:tblPr>
        <w:tblStyle w:val="Tabellenraster"/>
        <w:tblW w:w="9361" w:type="dxa"/>
        <w:tblBorders>
          <w:top w:val="none" w:sz="0" w:space="0" w:color="auto"/>
          <w:left w:val="none" w:sz="0" w:space="0" w:color="auto"/>
          <w:bottom w:val="none" w:sz="0" w:space="0" w:color="auto"/>
          <w:right w:val="none" w:sz="0" w:space="0" w:color="auto"/>
          <w:insideH w:val="single" w:sz="6" w:space="0" w:color="A6A6A6" w:themeColor="background1" w:themeShade="A6"/>
          <w:insideV w:val="single" w:sz="6" w:space="0" w:color="A6A6A6" w:themeColor="background1" w:themeShade="A6"/>
        </w:tblBorders>
        <w:shd w:val="clear" w:color="auto" w:fill="F2F2F2" w:themeFill="background1" w:themeFillShade="F2"/>
        <w:tblCellMar>
          <w:left w:w="0" w:type="dxa"/>
          <w:right w:w="0" w:type="dxa"/>
        </w:tblCellMar>
        <w:tblLook w:val="01E0" w:firstRow="1" w:lastRow="1" w:firstColumn="1" w:lastColumn="1" w:noHBand="0" w:noVBand="0"/>
      </w:tblPr>
      <w:tblGrid>
        <w:gridCol w:w="160"/>
        <w:gridCol w:w="277"/>
        <w:gridCol w:w="283"/>
        <w:gridCol w:w="274"/>
        <w:gridCol w:w="274"/>
        <w:gridCol w:w="274"/>
        <w:gridCol w:w="269"/>
        <w:gridCol w:w="269"/>
        <w:gridCol w:w="270"/>
        <w:gridCol w:w="278"/>
        <w:gridCol w:w="277"/>
        <w:gridCol w:w="275"/>
        <w:gridCol w:w="275"/>
        <w:gridCol w:w="275"/>
        <w:gridCol w:w="270"/>
        <w:gridCol w:w="270"/>
        <w:gridCol w:w="270"/>
        <w:gridCol w:w="270"/>
        <w:gridCol w:w="278"/>
        <w:gridCol w:w="277"/>
        <w:gridCol w:w="275"/>
        <w:gridCol w:w="275"/>
        <w:gridCol w:w="275"/>
        <w:gridCol w:w="275"/>
        <w:gridCol w:w="270"/>
        <w:gridCol w:w="270"/>
        <w:gridCol w:w="270"/>
        <w:gridCol w:w="278"/>
        <w:gridCol w:w="277"/>
        <w:gridCol w:w="275"/>
        <w:gridCol w:w="275"/>
        <w:gridCol w:w="275"/>
        <w:gridCol w:w="275"/>
        <w:gridCol w:w="270"/>
        <w:gridCol w:w="161"/>
      </w:tblGrid>
      <w:tr w:rsidR="00097FA2" w:rsidRPr="00DE068D" w14:paraId="658E46A6" w14:textId="77777777" w:rsidTr="00EF2CF7">
        <w:trPr>
          <w:trHeight w:hRule="exact" w:val="170"/>
        </w:trPr>
        <w:tc>
          <w:tcPr>
            <w:tcW w:w="160" w:type="dxa"/>
            <w:shd w:val="clear" w:color="auto" w:fill="FFFFFF" w:themeFill="background1"/>
            <w:vAlign w:val="center"/>
          </w:tcPr>
          <w:p w14:paraId="6A2FFFF7" w14:textId="77777777" w:rsidR="00097FA2" w:rsidRPr="00DE068D" w:rsidRDefault="00097FA2" w:rsidP="00097FA2"/>
        </w:tc>
        <w:tc>
          <w:tcPr>
            <w:tcW w:w="277" w:type="dxa"/>
            <w:shd w:val="clear" w:color="auto" w:fill="FFFFFF" w:themeFill="background1"/>
            <w:vAlign w:val="center"/>
          </w:tcPr>
          <w:p w14:paraId="4E7B9420" w14:textId="77777777" w:rsidR="00097FA2" w:rsidRPr="00DE068D" w:rsidRDefault="00097FA2" w:rsidP="00097FA2"/>
        </w:tc>
        <w:tc>
          <w:tcPr>
            <w:tcW w:w="283" w:type="dxa"/>
            <w:shd w:val="clear" w:color="auto" w:fill="FFFFFF" w:themeFill="background1"/>
            <w:vAlign w:val="center"/>
          </w:tcPr>
          <w:p w14:paraId="75EE70F4" w14:textId="77777777" w:rsidR="00097FA2" w:rsidRPr="00DE068D" w:rsidRDefault="00097FA2" w:rsidP="00097FA2"/>
        </w:tc>
        <w:tc>
          <w:tcPr>
            <w:tcW w:w="274" w:type="dxa"/>
            <w:shd w:val="clear" w:color="auto" w:fill="FFFFFF" w:themeFill="background1"/>
            <w:vAlign w:val="center"/>
          </w:tcPr>
          <w:p w14:paraId="57703EF8" w14:textId="77777777" w:rsidR="00097FA2" w:rsidRPr="00DE068D" w:rsidRDefault="00097FA2" w:rsidP="00097FA2"/>
        </w:tc>
        <w:tc>
          <w:tcPr>
            <w:tcW w:w="274" w:type="dxa"/>
            <w:shd w:val="clear" w:color="auto" w:fill="FFFFFF" w:themeFill="background1"/>
            <w:vAlign w:val="center"/>
          </w:tcPr>
          <w:p w14:paraId="082C9387" w14:textId="77777777" w:rsidR="00097FA2" w:rsidRPr="00DE068D" w:rsidRDefault="00097FA2" w:rsidP="00097FA2"/>
        </w:tc>
        <w:tc>
          <w:tcPr>
            <w:tcW w:w="274" w:type="dxa"/>
            <w:shd w:val="clear" w:color="auto" w:fill="FFFFFF" w:themeFill="background1"/>
            <w:vAlign w:val="center"/>
          </w:tcPr>
          <w:p w14:paraId="312456F2" w14:textId="77777777" w:rsidR="00097FA2" w:rsidRPr="00DE068D" w:rsidRDefault="00097FA2" w:rsidP="00097FA2"/>
        </w:tc>
        <w:tc>
          <w:tcPr>
            <w:tcW w:w="269" w:type="dxa"/>
            <w:shd w:val="clear" w:color="auto" w:fill="FFFFFF" w:themeFill="background1"/>
            <w:vAlign w:val="center"/>
          </w:tcPr>
          <w:p w14:paraId="5A283E88" w14:textId="77777777" w:rsidR="00097FA2" w:rsidRPr="00DE068D" w:rsidRDefault="00097FA2" w:rsidP="00097FA2"/>
        </w:tc>
        <w:tc>
          <w:tcPr>
            <w:tcW w:w="269" w:type="dxa"/>
            <w:shd w:val="clear" w:color="auto" w:fill="FFFFFF" w:themeFill="background1"/>
            <w:vAlign w:val="center"/>
          </w:tcPr>
          <w:p w14:paraId="54F3BF39" w14:textId="77777777" w:rsidR="00097FA2" w:rsidRPr="00DE068D" w:rsidRDefault="00097FA2" w:rsidP="00097FA2"/>
        </w:tc>
        <w:tc>
          <w:tcPr>
            <w:tcW w:w="270" w:type="dxa"/>
            <w:shd w:val="clear" w:color="auto" w:fill="FFFFFF" w:themeFill="background1"/>
            <w:vAlign w:val="center"/>
          </w:tcPr>
          <w:p w14:paraId="25FBC30D" w14:textId="77777777" w:rsidR="00097FA2" w:rsidRPr="00DE068D" w:rsidRDefault="00097FA2" w:rsidP="00097FA2"/>
        </w:tc>
        <w:tc>
          <w:tcPr>
            <w:tcW w:w="278" w:type="dxa"/>
            <w:shd w:val="clear" w:color="auto" w:fill="FFFFFF" w:themeFill="background1"/>
            <w:vAlign w:val="center"/>
          </w:tcPr>
          <w:p w14:paraId="46769F4A" w14:textId="77777777" w:rsidR="00097FA2" w:rsidRPr="00DE068D" w:rsidRDefault="00097FA2" w:rsidP="00097FA2"/>
        </w:tc>
        <w:tc>
          <w:tcPr>
            <w:tcW w:w="277" w:type="dxa"/>
            <w:shd w:val="clear" w:color="auto" w:fill="FFFFFF" w:themeFill="background1"/>
            <w:vAlign w:val="center"/>
          </w:tcPr>
          <w:p w14:paraId="4FC9C45B" w14:textId="77777777" w:rsidR="00097FA2" w:rsidRPr="00DE068D" w:rsidRDefault="00097FA2" w:rsidP="00097FA2"/>
        </w:tc>
        <w:tc>
          <w:tcPr>
            <w:tcW w:w="275" w:type="dxa"/>
            <w:shd w:val="clear" w:color="auto" w:fill="FFFFFF" w:themeFill="background1"/>
            <w:vAlign w:val="center"/>
          </w:tcPr>
          <w:p w14:paraId="0A7EB52C" w14:textId="77777777" w:rsidR="00097FA2" w:rsidRPr="00DE068D" w:rsidRDefault="00097FA2" w:rsidP="00097FA2"/>
        </w:tc>
        <w:tc>
          <w:tcPr>
            <w:tcW w:w="275" w:type="dxa"/>
            <w:shd w:val="clear" w:color="auto" w:fill="FFFFFF" w:themeFill="background1"/>
            <w:vAlign w:val="center"/>
          </w:tcPr>
          <w:p w14:paraId="39F911DB" w14:textId="77777777" w:rsidR="00097FA2" w:rsidRPr="00DE068D" w:rsidRDefault="00097FA2" w:rsidP="00097FA2"/>
        </w:tc>
        <w:tc>
          <w:tcPr>
            <w:tcW w:w="275" w:type="dxa"/>
            <w:shd w:val="clear" w:color="auto" w:fill="FFFFFF" w:themeFill="background1"/>
            <w:vAlign w:val="center"/>
          </w:tcPr>
          <w:p w14:paraId="232ED33B" w14:textId="77777777" w:rsidR="00097FA2" w:rsidRPr="00DE068D" w:rsidRDefault="00097FA2" w:rsidP="00097FA2"/>
        </w:tc>
        <w:tc>
          <w:tcPr>
            <w:tcW w:w="270" w:type="dxa"/>
            <w:shd w:val="clear" w:color="auto" w:fill="FFFFFF" w:themeFill="background1"/>
            <w:vAlign w:val="center"/>
          </w:tcPr>
          <w:p w14:paraId="566A3BA6" w14:textId="77777777" w:rsidR="00097FA2" w:rsidRPr="00DE068D" w:rsidRDefault="00097FA2" w:rsidP="00097FA2"/>
        </w:tc>
        <w:tc>
          <w:tcPr>
            <w:tcW w:w="270" w:type="dxa"/>
            <w:shd w:val="clear" w:color="auto" w:fill="FFFFFF" w:themeFill="background1"/>
            <w:vAlign w:val="center"/>
          </w:tcPr>
          <w:p w14:paraId="447F3881" w14:textId="77777777" w:rsidR="00097FA2" w:rsidRPr="00DE068D" w:rsidRDefault="00097FA2" w:rsidP="00097FA2"/>
        </w:tc>
        <w:tc>
          <w:tcPr>
            <w:tcW w:w="270" w:type="dxa"/>
            <w:shd w:val="clear" w:color="auto" w:fill="FFFFFF" w:themeFill="background1"/>
            <w:vAlign w:val="center"/>
          </w:tcPr>
          <w:p w14:paraId="5FA7879A" w14:textId="77777777" w:rsidR="00097FA2" w:rsidRPr="00DE068D" w:rsidRDefault="00097FA2" w:rsidP="00097FA2"/>
        </w:tc>
        <w:tc>
          <w:tcPr>
            <w:tcW w:w="270" w:type="dxa"/>
            <w:shd w:val="clear" w:color="auto" w:fill="FFFFFF" w:themeFill="background1"/>
            <w:vAlign w:val="center"/>
          </w:tcPr>
          <w:p w14:paraId="3909F783" w14:textId="77777777" w:rsidR="00097FA2" w:rsidRPr="00DE068D" w:rsidRDefault="00097FA2" w:rsidP="00097FA2"/>
        </w:tc>
        <w:tc>
          <w:tcPr>
            <w:tcW w:w="278" w:type="dxa"/>
            <w:shd w:val="clear" w:color="auto" w:fill="FFFFFF" w:themeFill="background1"/>
            <w:vAlign w:val="center"/>
          </w:tcPr>
          <w:p w14:paraId="4E692AE4" w14:textId="77777777" w:rsidR="00097FA2" w:rsidRPr="00DE068D" w:rsidRDefault="00097FA2" w:rsidP="00097FA2"/>
        </w:tc>
        <w:tc>
          <w:tcPr>
            <w:tcW w:w="277" w:type="dxa"/>
            <w:shd w:val="clear" w:color="auto" w:fill="FFFFFF" w:themeFill="background1"/>
            <w:vAlign w:val="center"/>
          </w:tcPr>
          <w:p w14:paraId="339F3F8D" w14:textId="77777777" w:rsidR="00097FA2" w:rsidRPr="00DE068D" w:rsidRDefault="00097FA2" w:rsidP="00097FA2"/>
        </w:tc>
        <w:tc>
          <w:tcPr>
            <w:tcW w:w="275" w:type="dxa"/>
            <w:shd w:val="clear" w:color="auto" w:fill="FFFFFF" w:themeFill="background1"/>
            <w:vAlign w:val="center"/>
          </w:tcPr>
          <w:p w14:paraId="7F55CC13" w14:textId="77777777" w:rsidR="00097FA2" w:rsidRPr="00DE068D" w:rsidRDefault="00097FA2" w:rsidP="00097FA2"/>
        </w:tc>
        <w:tc>
          <w:tcPr>
            <w:tcW w:w="275" w:type="dxa"/>
            <w:shd w:val="clear" w:color="auto" w:fill="FFFFFF" w:themeFill="background1"/>
            <w:vAlign w:val="center"/>
          </w:tcPr>
          <w:p w14:paraId="1982FC86" w14:textId="77777777" w:rsidR="00097FA2" w:rsidRPr="00DE068D" w:rsidRDefault="00097FA2" w:rsidP="00097FA2"/>
        </w:tc>
        <w:tc>
          <w:tcPr>
            <w:tcW w:w="275" w:type="dxa"/>
            <w:shd w:val="clear" w:color="auto" w:fill="FFFFFF" w:themeFill="background1"/>
            <w:vAlign w:val="center"/>
          </w:tcPr>
          <w:p w14:paraId="511E71D4" w14:textId="77777777" w:rsidR="00097FA2" w:rsidRPr="00DE068D" w:rsidRDefault="00097FA2" w:rsidP="00097FA2"/>
        </w:tc>
        <w:tc>
          <w:tcPr>
            <w:tcW w:w="275" w:type="dxa"/>
            <w:shd w:val="clear" w:color="auto" w:fill="FFFFFF" w:themeFill="background1"/>
            <w:vAlign w:val="center"/>
          </w:tcPr>
          <w:p w14:paraId="1801A0FE" w14:textId="77777777" w:rsidR="00097FA2" w:rsidRPr="00DE068D" w:rsidRDefault="00097FA2" w:rsidP="00097FA2"/>
        </w:tc>
        <w:tc>
          <w:tcPr>
            <w:tcW w:w="270" w:type="dxa"/>
            <w:shd w:val="clear" w:color="auto" w:fill="FFFFFF" w:themeFill="background1"/>
            <w:vAlign w:val="center"/>
          </w:tcPr>
          <w:p w14:paraId="1189F4FC" w14:textId="77777777" w:rsidR="00097FA2" w:rsidRPr="00DE068D" w:rsidRDefault="00097FA2" w:rsidP="00097FA2"/>
        </w:tc>
        <w:tc>
          <w:tcPr>
            <w:tcW w:w="270" w:type="dxa"/>
            <w:shd w:val="clear" w:color="auto" w:fill="FFFFFF" w:themeFill="background1"/>
            <w:vAlign w:val="center"/>
          </w:tcPr>
          <w:p w14:paraId="748830AD" w14:textId="77777777" w:rsidR="00097FA2" w:rsidRPr="00DE068D" w:rsidRDefault="00097FA2" w:rsidP="00097FA2"/>
        </w:tc>
        <w:tc>
          <w:tcPr>
            <w:tcW w:w="270" w:type="dxa"/>
            <w:shd w:val="clear" w:color="auto" w:fill="FFFFFF" w:themeFill="background1"/>
            <w:vAlign w:val="center"/>
          </w:tcPr>
          <w:p w14:paraId="27C0417A" w14:textId="77777777" w:rsidR="00097FA2" w:rsidRPr="00DE068D" w:rsidRDefault="00097FA2" w:rsidP="00097FA2"/>
        </w:tc>
        <w:tc>
          <w:tcPr>
            <w:tcW w:w="278" w:type="dxa"/>
            <w:shd w:val="clear" w:color="auto" w:fill="FFFFFF" w:themeFill="background1"/>
            <w:vAlign w:val="center"/>
          </w:tcPr>
          <w:p w14:paraId="159CBD10" w14:textId="77777777" w:rsidR="00097FA2" w:rsidRPr="00DE068D" w:rsidRDefault="00097FA2" w:rsidP="00097FA2"/>
        </w:tc>
        <w:tc>
          <w:tcPr>
            <w:tcW w:w="277" w:type="dxa"/>
            <w:shd w:val="clear" w:color="auto" w:fill="FFFFFF" w:themeFill="background1"/>
            <w:vAlign w:val="center"/>
          </w:tcPr>
          <w:p w14:paraId="390DDD30" w14:textId="77777777" w:rsidR="00097FA2" w:rsidRPr="00DE068D" w:rsidRDefault="00097FA2" w:rsidP="00097FA2"/>
        </w:tc>
        <w:tc>
          <w:tcPr>
            <w:tcW w:w="275" w:type="dxa"/>
            <w:shd w:val="clear" w:color="auto" w:fill="FFFFFF" w:themeFill="background1"/>
            <w:vAlign w:val="center"/>
          </w:tcPr>
          <w:p w14:paraId="63EB5420" w14:textId="77777777" w:rsidR="00097FA2" w:rsidRPr="00DE068D" w:rsidRDefault="00097FA2" w:rsidP="00097FA2"/>
        </w:tc>
        <w:tc>
          <w:tcPr>
            <w:tcW w:w="275" w:type="dxa"/>
            <w:shd w:val="clear" w:color="auto" w:fill="FFFFFF" w:themeFill="background1"/>
          </w:tcPr>
          <w:p w14:paraId="560739B9" w14:textId="77777777" w:rsidR="00097FA2" w:rsidRPr="00DE068D" w:rsidRDefault="00097FA2" w:rsidP="00097FA2"/>
        </w:tc>
        <w:tc>
          <w:tcPr>
            <w:tcW w:w="275" w:type="dxa"/>
            <w:shd w:val="clear" w:color="auto" w:fill="FFFFFF" w:themeFill="background1"/>
            <w:vAlign w:val="center"/>
          </w:tcPr>
          <w:p w14:paraId="6E3E4FD6" w14:textId="77777777" w:rsidR="00097FA2" w:rsidRPr="00DE068D" w:rsidRDefault="00097FA2" w:rsidP="00097FA2"/>
        </w:tc>
        <w:tc>
          <w:tcPr>
            <w:tcW w:w="275" w:type="dxa"/>
            <w:shd w:val="clear" w:color="auto" w:fill="FFFFFF" w:themeFill="background1"/>
            <w:vAlign w:val="center"/>
          </w:tcPr>
          <w:p w14:paraId="6789B894" w14:textId="77777777" w:rsidR="00097FA2" w:rsidRPr="00DE068D" w:rsidRDefault="00097FA2" w:rsidP="00097FA2"/>
        </w:tc>
        <w:tc>
          <w:tcPr>
            <w:tcW w:w="270" w:type="dxa"/>
            <w:shd w:val="clear" w:color="auto" w:fill="FFFFFF" w:themeFill="background1"/>
            <w:vAlign w:val="center"/>
          </w:tcPr>
          <w:p w14:paraId="297AFF14" w14:textId="77777777" w:rsidR="00097FA2" w:rsidRPr="00DE068D" w:rsidRDefault="00097FA2" w:rsidP="00097FA2"/>
        </w:tc>
        <w:tc>
          <w:tcPr>
            <w:tcW w:w="161" w:type="dxa"/>
            <w:shd w:val="clear" w:color="auto" w:fill="FFFFFF" w:themeFill="background1"/>
            <w:vAlign w:val="center"/>
          </w:tcPr>
          <w:p w14:paraId="6E9858A9" w14:textId="77777777" w:rsidR="00097FA2" w:rsidRPr="00DE068D" w:rsidRDefault="00097FA2" w:rsidP="00097FA2"/>
        </w:tc>
      </w:tr>
      <w:tr w:rsidR="00097FA2" w:rsidRPr="00DE068D" w14:paraId="103B5F14" w14:textId="77777777" w:rsidTr="00EF2CF7">
        <w:trPr>
          <w:trHeight w:hRule="exact" w:val="284"/>
        </w:trPr>
        <w:tc>
          <w:tcPr>
            <w:tcW w:w="160" w:type="dxa"/>
            <w:shd w:val="clear" w:color="auto" w:fill="FFFFFF" w:themeFill="background1"/>
            <w:vAlign w:val="center"/>
          </w:tcPr>
          <w:p w14:paraId="1E3946DE" w14:textId="77777777" w:rsidR="00097FA2" w:rsidRPr="00DE068D" w:rsidRDefault="00097FA2" w:rsidP="00097FA2"/>
        </w:tc>
        <w:tc>
          <w:tcPr>
            <w:tcW w:w="277" w:type="dxa"/>
            <w:shd w:val="clear" w:color="auto" w:fill="FFFFFF" w:themeFill="background1"/>
            <w:vAlign w:val="center"/>
          </w:tcPr>
          <w:p w14:paraId="16607018" w14:textId="77777777" w:rsidR="00097FA2" w:rsidRPr="00DE068D" w:rsidRDefault="00097FA2" w:rsidP="00097FA2"/>
        </w:tc>
        <w:tc>
          <w:tcPr>
            <w:tcW w:w="283" w:type="dxa"/>
            <w:shd w:val="clear" w:color="auto" w:fill="FFFFFF" w:themeFill="background1"/>
            <w:vAlign w:val="center"/>
          </w:tcPr>
          <w:p w14:paraId="0CB8FA1A" w14:textId="77777777" w:rsidR="00097FA2" w:rsidRPr="00D430EF" w:rsidRDefault="00097FA2" w:rsidP="00097FA2"/>
        </w:tc>
        <w:tc>
          <w:tcPr>
            <w:tcW w:w="274" w:type="dxa"/>
            <w:shd w:val="clear" w:color="auto" w:fill="FFFFFF" w:themeFill="background1"/>
            <w:vAlign w:val="center"/>
          </w:tcPr>
          <w:p w14:paraId="2F5F5F75" w14:textId="77777777" w:rsidR="00097FA2" w:rsidRPr="00D430EF" w:rsidRDefault="00097FA2" w:rsidP="00097FA2"/>
        </w:tc>
        <w:tc>
          <w:tcPr>
            <w:tcW w:w="274" w:type="dxa"/>
            <w:shd w:val="clear" w:color="auto" w:fill="FFFFFF" w:themeFill="background1"/>
            <w:vAlign w:val="center"/>
          </w:tcPr>
          <w:p w14:paraId="78DDE531" w14:textId="77777777" w:rsidR="00097FA2" w:rsidRPr="00D430EF" w:rsidRDefault="00097FA2" w:rsidP="00097FA2"/>
        </w:tc>
        <w:tc>
          <w:tcPr>
            <w:tcW w:w="274" w:type="dxa"/>
            <w:shd w:val="clear" w:color="auto" w:fill="FFFFFF" w:themeFill="background1"/>
            <w:vAlign w:val="center"/>
          </w:tcPr>
          <w:p w14:paraId="73AE72E5" w14:textId="77777777" w:rsidR="00097FA2" w:rsidRPr="00D430EF" w:rsidRDefault="00097FA2" w:rsidP="00097FA2"/>
        </w:tc>
        <w:tc>
          <w:tcPr>
            <w:tcW w:w="269" w:type="dxa"/>
            <w:shd w:val="clear" w:color="auto" w:fill="FFFFFF" w:themeFill="background1"/>
            <w:vAlign w:val="center"/>
          </w:tcPr>
          <w:p w14:paraId="067AC331" w14:textId="77777777" w:rsidR="00097FA2" w:rsidRPr="00DE068D" w:rsidRDefault="00097FA2" w:rsidP="00097FA2"/>
        </w:tc>
        <w:tc>
          <w:tcPr>
            <w:tcW w:w="269" w:type="dxa"/>
            <w:shd w:val="clear" w:color="auto" w:fill="FFFFFF" w:themeFill="background1"/>
            <w:vAlign w:val="center"/>
          </w:tcPr>
          <w:p w14:paraId="2E9ED5FD" w14:textId="77777777" w:rsidR="00097FA2" w:rsidRPr="00DE068D" w:rsidRDefault="00097FA2" w:rsidP="00097FA2"/>
        </w:tc>
        <w:tc>
          <w:tcPr>
            <w:tcW w:w="270" w:type="dxa"/>
            <w:shd w:val="clear" w:color="auto" w:fill="FFFFFF" w:themeFill="background1"/>
            <w:vAlign w:val="center"/>
          </w:tcPr>
          <w:p w14:paraId="1E8424AD" w14:textId="77777777" w:rsidR="00097FA2" w:rsidRPr="00DE068D" w:rsidRDefault="00097FA2" w:rsidP="00097FA2"/>
        </w:tc>
        <w:tc>
          <w:tcPr>
            <w:tcW w:w="278" w:type="dxa"/>
            <w:shd w:val="clear" w:color="auto" w:fill="FFFFFF" w:themeFill="background1"/>
            <w:vAlign w:val="center"/>
          </w:tcPr>
          <w:p w14:paraId="4E7FCB8D" w14:textId="77777777" w:rsidR="00097FA2" w:rsidRPr="00DE068D" w:rsidRDefault="00097FA2" w:rsidP="00097FA2"/>
        </w:tc>
        <w:tc>
          <w:tcPr>
            <w:tcW w:w="277" w:type="dxa"/>
            <w:shd w:val="clear" w:color="auto" w:fill="FFFFFF" w:themeFill="background1"/>
            <w:vAlign w:val="center"/>
          </w:tcPr>
          <w:p w14:paraId="17B0BDBC" w14:textId="77777777" w:rsidR="00097FA2" w:rsidRPr="00D430EF" w:rsidRDefault="00097FA2" w:rsidP="00097FA2"/>
        </w:tc>
        <w:tc>
          <w:tcPr>
            <w:tcW w:w="275" w:type="dxa"/>
            <w:shd w:val="clear" w:color="auto" w:fill="FFFFFF" w:themeFill="background1"/>
            <w:vAlign w:val="center"/>
          </w:tcPr>
          <w:p w14:paraId="726BA325" w14:textId="77777777" w:rsidR="00097FA2" w:rsidRPr="00D430EF" w:rsidRDefault="00097FA2" w:rsidP="00097FA2"/>
        </w:tc>
        <w:tc>
          <w:tcPr>
            <w:tcW w:w="275" w:type="dxa"/>
            <w:shd w:val="clear" w:color="auto" w:fill="FFFFFF" w:themeFill="background1"/>
            <w:vAlign w:val="center"/>
          </w:tcPr>
          <w:p w14:paraId="265EB815" w14:textId="77777777" w:rsidR="00097FA2" w:rsidRPr="00D430EF" w:rsidRDefault="00097FA2" w:rsidP="00097FA2"/>
        </w:tc>
        <w:tc>
          <w:tcPr>
            <w:tcW w:w="275" w:type="dxa"/>
            <w:shd w:val="clear" w:color="auto" w:fill="FFFFFF" w:themeFill="background1"/>
            <w:vAlign w:val="center"/>
          </w:tcPr>
          <w:p w14:paraId="1AC8B800" w14:textId="77777777" w:rsidR="00097FA2" w:rsidRPr="00D430EF" w:rsidRDefault="00097FA2" w:rsidP="00097FA2"/>
        </w:tc>
        <w:tc>
          <w:tcPr>
            <w:tcW w:w="270" w:type="dxa"/>
            <w:shd w:val="clear" w:color="auto" w:fill="FFFFFF" w:themeFill="background1"/>
            <w:vAlign w:val="center"/>
          </w:tcPr>
          <w:p w14:paraId="21479E96" w14:textId="77777777" w:rsidR="00097FA2" w:rsidRPr="00DE068D" w:rsidRDefault="00097FA2" w:rsidP="00097FA2"/>
        </w:tc>
        <w:tc>
          <w:tcPr>
            <w:tcW w:w="270" w:type="dxa"/>
            <w:shd w:val="clear" w:color="auto" w:fill="FFFFFF" w:themeFill="background1"/>
            <w:vAlign w:val="center"/>
          </w:tcPr>
          <w:p w14:paraId="539B9803" w14:textId="77777777" w:rsidR="00097FA2" w:rsidRPr="00DE068D" w:rsidRDefault="00097FA2" w:rsidP="00097FA2"/>
        </w:tc>
        <w:tc>
          <w:tcPr>
            <w:tcW w:w="270" w:type="dxa"/>
            <w:shd w:val="clear" w:color="auto" w:fill="FFFFFF" w:themeFill="background1"/>
            <w:vAlign w:val="center"/>
          </w:tcPr>
          <w:p w14:paraId="13239BC9" w14:textId="77777777" w:rsidR="00097FA2" w:rsidRPr="00DE068D" w:rsidRDefault="00097FA2" w:rsidP="00097FA2"/>
        </w:tc>
        <w:tc>
          <w:tcPr>
            <w:tcW w:w="270" w:type="dxa"/>
            <w:shd w:val="clear" w:color="auto" w:fill="FFFFFF" w:themeFill="background1"/>
            <w:vAlign w:val="center"/>
          </w:tcPr>
          <w:p w14:paraId="581C28B0" w14:textId="77777777" w:rsidR="00097FA2" w:rsidRPr="00DE068D" w:rsidRDefault="00097FA2" w:rsidP="00097FA2"/>
        </w:tc>
        <w:tc>
          <w:tcPr>
            <w:tcW w:w="278" w:type="dxa"/>
            <w:shd w:val="clear" w:color="auto" w:fill="FFFFFF" w:themeFill="background1"/>
            <w:vAlign w:val="center"/>
          </w:tcPr>
          <w:p w14:paraId="4B51CA65" w14:textId="77777777" w:rsidR="00097FA2" w:rsidRPr="00DE068D" w:rsidRDefault="00097FA2" w:rsidP="00097FA2"/>
        </w:tc>
        <w:tc>
          <w:tcPr>
            <w:tcW w:w="277" w:type="dxa"/>
            <w:shd w:val="clear" w:color="auto" w:fill="FFFFFF" w:themeFill="background1"/>
            <w:vAlign w:val="center"/>
          </w:tcPr>
          <w:p w14:paraId="1BCE5218" w14:textId="77777777" w:rsidR="00097FA2" w:rsidRPr="00D430EF" w:rsidRDefault="00097FA2" w:rsidP="00097FA2"/>
        </w:tc>
        <w:tc>
          <w:tcPr>
            <w:tcW w:w="275" w:type="dxa"/>
            <w:shd w:val="clear" w:color="auto" w:fill="FFFFFF" w:themeFill="background1"/>
            <w:vAlign w:val="center"/>
          </w:tcPr>
          <w:p w14:paraId="55302E8C" w14:textId="77777777" w:rsidR="00097FA2" w:rsidRPr="00D430EF" w:rsidRDefault="00097FA2" w:rsidP="00097FA2"/>
        </w:tc>
        <w:tc>
          <w:tcPr>
            <w:tcW w:w="275" w:type="dxa"/>
            <w:shd w:val="clear" w:color="auto" w:fill="FFFFFF" w:themeFill="background1"/>
            <w:vAlign w:val="center"/>
          </w:tcPr>
          <w:p w14:paraId="347683CE" w14:textId="77777777" w:rsidR="00097FA2" w:rsidRPr="00D430EF" w:rsidRDefault="00097FA2" w:rsidP="00097FA2"/>
        </w:tc>
        <w:tc>
          <w:tcPr>
            <w:tcW w:w="275" w:type="dxa"/>
            <w:shd w:val="clear" w:color="auto" w:fill="FFFFFF" w:themeFill="background1"/>
            <w:vAlign w:val="center"/>
          </w:tcPr>
          <w:p w14:paraId="41AB5299" w14:textId="77777777" w:rsidR="00097FA2" w:rsidRPr="00D430EF" w:rsidRDefault="00097FA2" w:rsidP="00097FA2"/>
        </w:tc>
        <w:tc>
          <w:tcPr>
            <w:tcW w:w="275" w:type="dxa"/>
            <w:shd w:val="clear" w:color="auto" w:fill="FFFFFF" w:themeFill="background1"/>
            <w:vAlign w:val="center"/>
          </w:tcPr>
          <w:p w14:paraId="648C8C79" w14:textId="77777777" w:rsidR="00097FA2" w:rsidRPr="00D430EF" w:rsidRDefault="00097FA2" w:rsidP="00097FA2"/>
        </w:tc>
        <w:tc>
          <w:tcPr>
            <w:tcW w:w="270" w:type="dxa"/>
            <w:shd w:val="clear" w:color="auto" w:fill="FFFFFF" w:themeFill="background1"/>
            <w:vAlign w:val="center"/>
          </w:tcPr>
          <w:p w14:paraId="7EF5F670" w14:textId="77777777" w:rsidR="00097FA2" w:rsidRPr="00DE068D" w:rsidRDefault="00097FA2" w:rsidP="00097FA2"/>
        </w:tc>
        <w:tc>
          <w:tcPr>
            <w:tcW w:w="270" w:type="dxa"/>
            <w:shd w:val="clear" w:color="auto" w:fill="FFFFFF" w:themeFill="background1"/>
            <w:vAlign w:val="center"/>
          </w:tcPr>
          <w:p w14:paraId="3CFC29E3" w14:textId="77777777" w:rsidR="00097FA2" w:rsidRPr="00DE068D" w:rsidRDefault="00097FA2" w:rsidP="00097FA2"/>
        </w:tc>
        <w:tc>
          <w:tcPr>
            <w:tcW w:w="270" w:type="dxa"/>
            <w:shd w:val="clear" w:color="auto" w:fill="FFFFFF" w:themeFill="background1"/>
            <w:vAlign w:val="center"/>
          </w:tcPr>
          <w:p w14:paraId="30DFC567" w14:textId="77777777" w:rsidR="00097FA2" w:rsidRPr="00DE068D" w:rsidRDefault="00097FA2" w:rsidP="00097FA2"/>
        </w:tc>
        <w:tc>
          <w:tcPr>
            <w:tcW w:w="278" w:type="dxa"/>
            <w:shd w:val="clear" w:color="auto" w:fill="FFFFFF" w:themeFill="background1"/>
            <w:vAlign w:val="center"/>
          </w:tcPr>
          <w:p w14:paraId="13A4D564" w14:textId="77777777" w:rsidR="00097FA2" w:rsidRPr="00DE068D" w:rsidRDefault="00097FA2" w:rsidP="00097FA2"/>
        </w:tc>
        <w:tc>
          <w:tcPr>
            <w:tcW w:w="277" w:type="dxa"/>
            <w:shd w:val="clear" w:color="auto" w:fill="FFFFFF" w:themeFill="background1"/>
            <w:vAlign w:val="center"/>
          </w:tcPr>
          <w:p w14:paraId="359B100E" w14:textId="77777777" w:rsidR="00097FA2" w:rsidRPr="00F204AD" w:rsidRDefault="00097FA2" w:rsidP="00097FA2"/>
        </w:tc>
        <w:tc>
          <w:tcPr>
            <w:tcW w:w="275" w:type="dxa"/>
            <w:shd w:val="clear" w:color="auto" w:fill="FFFFFF" w:themeFill="background1"/>
            <w:vAlign w:val="center"/>
          </w:tcPr>
          <w:p w14:paraId="18C3C1CE" w14:textId="77777777" w:rsidR="00097FA2" w:rsidRPr="00F204AD" w:rsidRDefault="00097FA2" w:rsidP="00097FA2"/>
        </w:tc>
        <w:tc>
          <w:tcPr>
            <w:tcW w:w="275" w:type="dxa"/>
            <w:shd w:val="clear" w:color="auto" w:fill="FFFFFF" w:themeFill="background1"/>
          </w:tcPr>
          <w:p w14:paraId="28EEB1B6" w14:textId="77777777" w:rsidR="00097FA2" w:rsidRPr="00F204AD" w:rsidRDefault="00097FA2" w:rsidP="00097FA2"/>
        </w:tc>
        <w:tc>
          <w:tcPr>
            <w:tcW w:w="275" w:type="dxa"/>
            <w:shd w:val="clear" w:color="auto" w:fill="FFFFFF" w:themeFill="background1"/>
            <w:vAlign w:val="center"/>
          </w:tcPr>
          <w:p w14:paraId="68245D98" w14:textId="77777777" w:rsidR="00097FA2" w:rsidRPr="00F204AD" w:rsidRDefault="00097FA2" w:rsidP="00097FA2"/>
        </w:tc>
        <w:tc>
          <w:tcPr>
            <w:tcW w:w="275" w:type="dxa"/>
            <w:shd w:val="clear" w:color="auto" w:fill="FFFFFF" w:themeFill="background1"/>
            <w:vAlign w:val="center"/>
          </w:tcPr>
          <w:p w14:paraId="56277F30" w14:textId="77777777" w:rsidR="00097FA2" w:rsidRPr="00F204AD" w:rsidRDefault="00097FA2" w:rsidP="00097FA2"/>
        </w:tc>
        <w:tc>
          <w:tcPr>
            <w:tcW w:w="270" w:type="dxa"/>
            <w:shd w:val="clear" w:color="auto" w:fill="FFFFFF" w:themeFill="background1"/>
            <w:vAlign w:val="center"/>
          </w:tcPr>
          <w:p w14:paraId="44472EA7" w14:textId="77777777" w:rsidR="00097FA2" w:rsidRPr="00DE068D" w:rsidRDefault="00097FA2" w:rsidP="00097FA2"/>
        </w:tc>
        <w:tc>
          <w:tcPr>
            <w:tcW w:w="161" w:type="dxa"/>
            <w:shd w:val="clear" w:color="auto" w:fill="FFFFFF" w:themeFill="background1"/>
            <w:vAlign w:val="center"/>
          </w:tcPr>
          <w:p w14:paraId="79D58AD1" w14:textId="77777777" w:rsidR="00097FA2" w:rsidRPr="00DE068D" w:rsidRDefault="00097FA2" w:rsidP="00097FA2"/>
        </w:tc>
      </w:tr>
      <w:tr w:rsidR="00097FA2" w:rsidRPr="00DE068D" w14:paraId="106A6A73" w14:textId="77777777" w:rsidTr="00EF2CF7">
        <w:trPr>
          <w:trHeight w:hRule="exact" w:val="284"/>
        </w:trPr>
        <w:tc>
          <w:tcPr>
            <w:tcW w:w="160" w:type="dxa"/>
            <w:shd w:val="clear" w:color="auto" w:fill="FFFFFF" w:themeFill="background1"/>
            <w:vAlign w:val="center"/>
          </w:tcPr>
          <w:p w14:paraId="50BB2C26" w14:textId="77777777" w:rsidR="00097FA2" w:rsidRPr="00DE068D" w:rsidRDefault="00097FA2" w:rsidP="00097FA2"/>
        </w:tc>
        <w:tc>
          <w:tcPr>
            <w:tcW w:w="277" w:type="dxa"/>
            <w:shd w:val="clear" w:color="auto" w:fill="FFFFFF" w:themeFill="background1"/>
            <w:vAlign w:val="center"/>
          </w:tcPr>
          <w:p w14:paraId="37999C40" w14:textId="77777777" w:rsidR="00097FA2" w:rsidRPr="00DE068D" w:rsidRDefault="00097FA2" w:rsidP="00097FA2"/>
        </w:tc>
        <w:tc>
          <w:tcPr>
            <w:tcW w:w="283" w:type="dxa"/>
            <w:shd w:val="clear" w:color="auto" w:fill="FFFFFF" w:themeFill="background1"/>
            <w:vAlign w:val="center"/>
          </w:tcPr>
          <w:p w14:paraId="1B0C130D" w14:textId="77777777" w:rsidR="00097FA2" w:rsidRPr="00F204AD" w:rsidRDefault="00097FA2" w:rsidP="00097FA2"/>
        </w:tc>
        <w:tc>
          <w:tcPr>
            <w:tcW w:w="274" w:type="dxa"/>
            <w:shd w:val="clear" w:color="auto" w:fill="FFFFFF" w:themeFill="background1"/>
            <w:vAlign w:val="center"/>
          </w:tcPr>
          <w:p w14:paraId="39439E5C" w14:textId="77777777" w:rsidR="00097FA2" w:rsidRPr="00F204AD" w:rsidRDefault="00097FA2" w:rsidP="00097FA2"/>
        </w:tc>
        <w:tc>
          <w:tcPr>
            <w:tcW w:w="274" w:type="dxa"/>
            <w:shd w:val="clear" w:color="auto" w:fill="FFFFFF" w:themeFill="background1"/>
            <w:vAlign w:val="center"/>
          </w:tcPr>
          <w:p w14:paraId="721EF195" w14:textId="77777777" w:rsidR="00097FA2" w:rsidRPr="00F204AD" w:rsidRDefault="00097FA2" w:rsidP="00097FA2"/>
        </w:tc>
        <w:tc>
          <w:tcPr>
            <w:tcW w:w="274" w:type="dxa"/>
            <w:shd w:val="clear" w:color="auto" w:fill="FFFFFF" w:themeFill="background1"/>
            <w:vAlign w:val="center"/>
          </w:tcPr>
          <w:p w14:paraId="2826C9E1" w14:textId="77777777" w:rsidR="00097FA2" w:rsidRPr="00F204AD" w:rsidRDefault="00097FA2" w:rsidP="00097FA2"/>
        </w:tc>
        <w:tc>
          <w:tcPr>
            <w:tcW w:w="269" w:type="dxa"/>
            <w:shd w:val="clear" w:color="auto" w:fill="FFFFFF" w:themeFill="background1"/>
            <w:vAlign w:val="center"/>
          </w:tcPr>
          <w:p w14:paraId="731B942D" w14:textId="77777777" w:rsidR="00097FA2" w:rsidRPr="00DE068D" w:rsidRDefault="00097FA2" w:rsidP="00097FA2"/>
        </w:tc>
        <w:tc>
          <w:tcPr>
            <w:tcW w:w="269" w:type="dxa"/>
            <w:shd w:val="clear" w:color="auto" w:fill="FFFFFF" w:themeFill="background1"/>
            <w:vAlign w:val="center"/>
          </w:tcPr>
          <w:p w14:paraId="04108194" w14:textId="77777777" w:rsidR="00097FA2" w:rsidRPr="00DE068D" w:rsidRDefault="00097FA2" w:rsidP="00097FA2"/>
        </w:tc>
        <w:tc>
          <w:tcPr>
            <w:tcW w:w="270" w:type="dxa"/>
            <w:shd w:val="clear" w:color="auto" w:fill="FFFFFF" w:themeFill="background1"/>
            <w:vAlign w:val="center"/>
          </w:tcPr>
          <w:p w14:paraId="0847CEBB" w14:textId="77777777" w:rsidR="00097FA2" w:rsidRPr="00DE068D" w:rsidRDefault="00097FA2" w:rsidP="00097FA2"/>
        </w:tc>
        <w:tc>
          <w:tcPr>
            <w:tcW w:w="278" w:type="dxa"/>
            <w:shd w:val="clear" w:color="auto" w:fill="FFFFFF" w:themeFill="background1"/>
            <w:vAlign w:val="center"/>
          </w:tcPr>
          <w:p w14:paraId="45D285BE" w14:textId="77777777" w:rsidR="00097FA2" w:rsidRPr="00DE068D" w:rsidRDefault="00097FA2" w:rsidP="00097FA2"/>
        </w:tc>
        <w:tc>
          <w:tcPr>
            <w:tcW w:w="277" w:type="dxa"/>
            <w:shd w:val="clear" w:color="auto" w:fill="FFFFFF" w:themeFill="background1"/>
            <w:vAlign w:val="center"/>
          </w:tcPr>
          <w:p w14:paraId="3861B180" w14:textId="77777777" w:rsidR="00097FA2" w:rsidRPr="00F204AD" w:rsidRDefault="00097FA2" w:rsidP="00097FA2"/>
        </w:tc>
        <w:tc>
          <w:tcPr>
            <w:tcW w:w="275" w:type="dxa"/>
            <w:shd w:val="clear" w:color="auto" w:fill="FFFFFF" w:themeFill="background1"/>
            <w:vAlign w:val="center"/>
          </w:tcPr>
          <w:p w14:paraId="16E34F6C" w14:textId="77777777" w:rsidR="00097FA2" w:rsidRPr="00F204AD" w:rsidRDefault="00097FA2" w:rsidP="00097FA2"/>
        </w:tc>
        <w:tc>
          <w:tcPr>
            <w:tcW w:w="275" w:type="dxa"/>
            <w:shd w:val="clear" w:color="auto" w:fill="FFFFFF" w:themeFill="background1"/>
            <w:vAlign w:val="center"/>
          </w:tcPr>
          <w:p w14:paraId="296AA67F" w14:textId="77777777" w:rsidR="00097FA2" w:rsidRPr="00F204AD" w:rsidRDefault="00097FA2" w:rsidP="00097FA2"/>
        </w:tc>
        <w:tc>
          <w:tcPr>
            <w:tcW w:w="275" w:type="dxa"/>
            <w:shd w:val="clear" w:color="auto" w:fill="FFFFFF" w:themeFill="background1"/>
            <w:vAlign w:val="center"/>
          </w:tcPr>
          <w:p w14:paraId="7B821BD1" w14:textId="77777777" w:rsidR="00097FA2" w:rsidRPr="00F204AD" w:rsidRDefault="00097FA2" w:rsidP="00097FA2"/>
        </w:tc>
        <w:tc>
          <w:tcPr>
            <w:tcW w:w="270" w:type="dxa"/>
            <w:shd w:val="clear" w:color="auto" w:fill="FFFFFF" w:themeFill="background1"/>
            <w:vAlign w:val="center"/>
          </w:tcPr>
          <w:p w14:paraId="49721E48" w14:textId="77777777" w:rsidR="00097FA2" w:rsidRPr="00DE068D" w:rsidRDefault="00097FA2" w:rsidP="00097FA2"/>
        </w:tc>
        <w:tc>
          <w:tcPr>
            <w:tcW w:w="270" w:type="dxa"/>
            <w:shd w:val="clear" w:color="auto" w:fill="FFFFFF" w:themeFill="background1"/>
            <w:vAlign w:val="center"/>
          </w:tcPr>
          <w:p w14:paraId="3A0085A6" w14:textId="77777777" w:rsidR="00097FA2" w:rsidRPr="00DE068D" w:rsidRDefault="00097FA2" w:rsidP="00097FA2"/>
        </w:tc>
        <w:tc>
          <w:tcPr>
            <w:tcW w:w="270" w:type="dxa"/>
            <w:shd w:val="clear" w:color="auto" w:fill="FFFFFF" w:themeFill="background1"/>
            <w:vAlign w:val="center"/>
          </w:tcPr>
          <w:p w14:paraId="411414CF" w14:textId="77777777" w:rsidR="00097FA2" w:rsidRPr="00DE068D" w:rsidRDefault="00097FA2" w:rsidP="00097FA2"/>
        </w:tc>
        <w:tc>
          <w:tcPr>
            <w:tcW w:w="270" w:type="dxa"/>
            <w:shd w:val="clear" w:color="auto" w:fill="FFFFFF" w:themeFill="background1"/>
            <w:vAlign w:val="center"/>
          </w:tcPr>
          <w:p w14:paraId="3A6F2B6E" w14:textId="77777777" w:rsidR="00097FA2" w:rsidRPr="00DE068D" w:rsidRDefault="00097FA2" w:rsidP="00097FA2"/>
        </w:tc>
        <w:tc>
          <w:tcPr>
            <w:tcW w:w="278" w:type="dxa"/>
            <w:shd w:val="clear" w:color="auto" w:fill="FFFFFF" w:themeFill="background1"/>
            <w:vAlign w:val="center"/>
          </w:tcPr>
          <w:p w14:paraId="55E1F9D2" w14:textId="77777777" w:rsidR="00097FA2" w:rsidRPr="00DE068D" w:rsidRDefault="00097FA2" w:rsidP="00097FA2"/>
        </w:tc>
        <w:tc>
          <w:tcPr>
            <w:tcW w:w="277" w:type="dxa"/>
            <w:shd w:val="clear" w:color="auto" w:fill="FFFFFF" w:themeFill="background1"/>
            <w:vAlign w:val="center"/>
          </w:tcPr>
          <w:p w14:paraId="5939C57A" w14:textId="77777777" w:rsidR="00097FA2" w:rsidRPr="00F204AD" w:rsidRDefault="00097FA2" w:rsidP="00097FA2"/>
        </w:tc>
        <w:tc>
          <w:tcPr>
            <w:tcW w:w="275" w:type="dxa"/>
            <w:shd w:val="clear" w:color="auto" w:fill="FFFFFF" w:themeFill="background1"/>
            <w:vAlign w:val="center"/>
          </w:tcPr>
          <w:p w14:paraId="1859D182" w14:textId="77777777" w:rsidR="00097FA2" w:rsidRPr="00F204AD" w:rsidRDefault="00097FA2" w:rsidP="00097FA2"/>
        </w:tc>
        <w:tc>
          <w:tcPr>
            <w:tcW w:w="275" w:type="dxa"/>
            <w:shd w:val="clear" w:color="auto" w:fill="FFFFFF" w:themeFill="background1"/>
            <w:vAlign w:val="center"/>
          </w:tcPr>
          <w:p w14:paraId="48C72930" w14:textId="77777777" w:rsidR="00097FA2" w:rsidRPr="00F204AD" w:rsidRDefault="00097FA2" w:rsidP="00097FA2"/>
        </w:tc>
        <w:tc>
          <w:tcPr>
            <w:tcW w:w="275" w:type="dxa"/>
            <w:shd w:val="clear" w:color="auto" w:fill="FFFFFF" w:themeFill="background1"/>
            <w:vAlign w:val="center"/>
          </w:tcPr>
          <w:p w14:paraId="1B8402C9" w14:textId="77777777" w:rsidR="00097FA2" w:rsidRPr="00F204AD" w:rsidRDefault="00097FA2" w:rsidP="00097FA2"/>
        </w:tc>
        <w:tc>
          <w:tcPr>
            <w:tcW w:w="275" w:type="dxa"/>
            <w:shd w:val="clear" w:color="auto" w:fill="FFFFFF" w:themeFill="background1"/>
            <w:vAlign w:val="center"/>
          </w:tcPr>
          <w:p w14:paraId="326BA586" w14:textId="77777777" w:rsidR="00097FA2" w:rsidRPr="00F204AD" w:rsidRDefault="00097FA2" w:rsidP="00097FA2"/>
        </w:tc>
        <w:tc>
          <w:tcPr>
            <w:tcW w:w="270" w:type="dxa"/>
            <w:shd w:val="clear" w:color="auto" w:fill="FFFFFF" w:themeFill="background1"/>
            <w:vAlign w:val="center"/>
          </w:tcPr>
          <w:p w14:paraId="66B9CA9D" w14:textId="77777777" w:rsidR="00097FA2" w:rsidRPr="00DE068D" w:rsidRDefault="00097FA2" w:rsidP="00097FA2"/>
        </w:tc>
        <w:tc>
          <w:tcPr>
            <w:tcW w:w="270" w:type="dxa"/>
            <w:shd w:val="clear" w:color="auto" w:fill="FFFFFF" w:themeFill="background1"/>
            <w:vAlign w:val="center"/>
          </w:tcPr>
          <w:p w14:paraId="009EC713" w14:textId="77777777" w:rsidR="00097FA2" w:rsidRPr="00DE068D" w:rsidRDefault="00097FA2" w:rsidP="00097FA2"/>
        </w:tc>
        <w:tc>
          <w:tcPr>
            <w:tcW w:w="270" w:type="dxa"/>
            <w:shd w:val="clear" w:color="auto" w:fill="FFFFFF" w:themeFill="background1"/>
            <w:vAlign w:val="center"/>
          </w:tcPr>
          <w:p w14:paraId="6647D5CD" w14:textId="77777777" w:rsidR="00097FA2" w:rsidRPr="00DE068D" w:rsidRDefault="00097FA2" w:rsidP="00097FA2"/>
        </w:tc>
        <w:tc>
          <w:tcPr>
            <w:tcW w:w="278" w:type="dxa"/>
            <w:shd w:val="clear" w:color="auto" w:fill="FFFFFF" w:themeFill="background1"/>
            <w:vAlign w:val="center"/>
          </w:tcPr>
          <w:p w14:paraId="6CE218A0" w14:textId="77777777" w:rsidR="00097FA2" w:rsidRPr="00DE068D" w:rsidRDefault="00097FA2" w:rsidP="00097FA2"/>
        </w:tc>
        <w:tc>
          <w:tcPr>
            <w:tcW w:w="277" w:type="dxa"/>
            <w:shd w:val="clear" w:color="auto" w:fill="FFFFFF" w:themeFill="background1"/>
            <w:vAlign w:val="center"/>
          </w:tcPr>
          <w:p w14:paraId="38D7A0CB" w14:textId="77777777" w:rsidR="00097FA2" w:rsidRPr="00F204AD" w:rsidRDefault="00097FA2" w:rsidP="00097FA2"/>
        </w:tc>
        <w:tc>
          <w:tcPr>
            <w:tcW w:w="275" w:type="dxa"/>
            <w:shd w:val="clear" w:color="auto" w:fill="FFFFFF" w:themeFill="background1"/>
            <w:vAlign w:val="center"/>
          </w:tcPr>
          <w:p w14:paraId="43407086" w14:textId="77777777" w:rsidR="00097FA2" w:rsidRPr="00F204AD" w:rsidRDefault="00097FA2" w:rsidP="00097FA2"/>
        </w:tc>
        <w:tc>
          <w:tcPr>
            <w:tcW w:w="275" w:type="dxa"/>
            <w:shd w:val="clear" w:color="auto" w:fill="FFFFFF" w:themeFill="background1"/>
          </w:tcPr>
          <w:p w14:paraId="1A29AA49" w14:textId="77777777" w:rsidR="00097FA2" w:rsidRPr="00F204AD" w:rsidRDefault="00097FA2" w:rsidP="00097FA2"/>
        </w:tc>
        <w:tc>
          <w:tcPr>
            <w:tcW w:w="275" w:type="dxa"/>
            <w:shd w:val="clear" w:color="auto" w:fill="FFFFFF" w:themeFill="background1"/>
            <w:vAlign w:val="center"/>
          </w:tcPr>
          <w:p w14:paraId="4B7671AF" w14:textId="77777777" w:rsidR="00097FA2" w:rsidRPr="00F204AD" w:rsidRDefault="00097FA2" w:rsidP="00097FA2"/>
        </w:tc>
        <w:tc>
          <w:tcPr>
            <w:tcW w:w="275" w:type="dxa"/>
            <w:shd w:val="clear" w:color="auto" w:fill="FFFFFF" w:themeFill="background1"/>
            <w:vAlign w:val="center"/>
          </w:tcPr>
          <w:p w14:paraId="19F42523" w14:textId="77777777" w:rsidR="00097FA2" w:rsidRPr="00F204AD" w:rsidRDefault="00097FA2" w:rsidP="00097FA2"/>
        </w:tc>
        <w:tc>
          <w:tcPr>
            <w:tcW w:w="270" w:type="dxa"/>
            <w:shd w:val="clear" w:color="auto" w:fill="FFFFFF" w:themeFill="background1"/>
            <w:vAlign w:val="center"/>
          </w:tcPr>
          <w:p w14:paraId="46416C08" w14:textId="77777777" w:rsidR="00097FA2" w:rsidRPr="00DE068D" w:rsidRDefault="00097FA2" w:rsidP="00097FA2"/>
        </w:tc>
        <w:tc>
          <w:tcPr>
            <w:tcW w:w="161" w:type="dxa"/>
            <w:shd w:val="clear" w:color="auto" w:fill="FFFFFF" w:themeFill="background1"/>
            <w:vAlign w:val="center"/>
          </w:tcPr>
          <w:p w14:paraId="56DA5136" w14:textId="77777777" w:rsidR="00097FA2" w:rsidRPr="00DE068D" w:rsidRDefault="00097FA2" w:rsidP="00097FA2"/>
        </w:tc>
      </w:tr>
      <w:tr w:rsidR="00097FA2" w:rsidRPr="00DE068D" w14:paraId="48AE1D39" w14:textId="77777777" w:rsidTr="00EF2CF7">
        <w:trPr>
          <w:trHeight w:hRule="exact" w:val="284"/>
        </w:trPr>
        <w:tc>
          <w:tcPr>
            <w:tcW w:w="160" w:type="dxa"/>
            <w:shd w:val="clear" w:color="auto" w:fill="FFFFFF" w:themeFill="background1"/>
            <w:vAlign w:val="center"/>
          </w:tcPr>
          <w:p w14:paraId="5D826B7B" w14:textId="77777777" w:rsidR="00097FA2" w:rsidRPr="00DE068D" w:rsidRDefault="00097FA2" w:rsidP="00097FA2"/>
        </w:tc>
        <w:tc>
          <w:tcPr>
            <w:tcW w:w="277" w:type="dxa"/>
            <w:shd w:val="clear" w:color="auto" w:fill="FFFFFF" w:themeFill="background1"/>
            <w:vAlign w:val="center"/>
          </w:tcPr>
          <w:p w14:paraId="6F62463E" w14:textId="77777777" w:rsidR="00097FA2" w:rsidRPr="00DE068D" w:rsidRDefault="00097FA2" w:rsidP="00097FA2"/>
        </w:tc>
        <w:tc>
          <w:tcPr>
            <w:tcW w:w="283" w:type="dxa"/>
            <w:shd w:val="clear" w:color="auto" w:fill="FFFFFF" w:themeFill="background1"/>
            <w:vAlign w:val="center"/>
          </w:tcPr>
          <w:p w14:paraId="282D9C54" w14:textId="77777777" w:rsidR="00097FA2" w:rsidRPr="00DE068D" w:rsidRDefault="00097FA2" w:rsidP="00097FA2"/>
        </w:tc>
        <w:tc>
          <w:tcPr>
            <w:tcW w:w="274" w:type="dxa"/>
            <w:shd w:val="clear" w:color="auto" w:fill="FFFFFF" w:themeFill="background1"/>
            <w:vAlign w:val="center"/>
          </w:tcPr>
          <w:p w14:paraId="78D31A41" w14:textId="77777777" w:rsidR="00097FA2" w:rsidRPr="00DE068D" w:rsidRDefault="00097FA2" w:rsidP="00097FA2"/>
        </w:tc>
        <w:tc>
          <w:tcPr>
            <w:tcW w:w="274" w:type="dxa"/>
            <w:shd w:val="clear" w:color="auto" w:fill="FFFFFF" w:themeFill="background1"/>
            <w:vAlign w:val="center"/>
          </w:tcPr>
          <w:p w14:paraId="55A3245A" w14:textId="77777777" w:rsidR="00097FA2" w:rsidRPr="00DE068D" w:rsidRDefault="00097FA2" w:rsidP="00097FA2"/>
        </w:tc>
        <w:tc>
          <w:tcPr>
            <w:tcW w:w="274" w:type="dxa"/>
            <w:shd w:val="clear" w:color="auto" w:fill="FFFFFF" w:themeFill="background1"/>
            <w:vAlign w:val="center"/>
          </w:tcPr>
          <w:p w14:paraId="6EB66A88" w14:textId="77777777" w:rsidR="00097FA2" w:rsidRPr="00DE068D" w:rsidRDefault="00097FA2" w:rsidP="00097FA2"/>
        </w:tc>
        <w:tc>
          <w:tcPr>
            <w:tcW w:w="269" w:type="dxa"/>
            <w:shd w:val="clear" w:color="auto" w:fill="FFFFFF" w:themeFill="background1"/>
            <w:vAlign w:val="center"/>
          </w:tcPr>
          <w:p w14:paraId="6721DB70" w14:textId="77777777" w:rsidR="00097FA2" w:rsidRPr="00DE068D" w:rsidRDefault="00097FA2" w:rsidP="00097FA2"/>
        </w:tc>
        <w:tc>
          <w:tcPr>
            <w:tcW w:w="269" w:type="dxa"/>
            <w:shd w:val="clear" w:color="auto" w:fill="FFFFFF" w:themeFill="background1"/>
            <w:vAlign w:val="center"/>
          </w:tcPr>
          <w:p w14:paraId="18EC5798" w14:textId="77777777" w:rsidR="00097FA2" w:rsidRPr="00DE068D" w:rsidRDefault="00097FA2" w:rsidP="00097FA2"/>
        </w:tc>
        <w:tc>
          <w:tcPr>
            <w:tcW w:w="270" w:type="dxa"/>
            <w:shd w:val="clear" w:color="auto" w:fill="FFFFFF" w:themeFill="background1"/>
            <w:vAlign w:val="center"/>
          </w:tcPr>
          <w:p w14:paraId="3DE91805" w14:textId="77777777" w:rsidR="00097FA2" w:rsidRPr="00DE068D" w:rsidRDefault="00097FA2" w:rsidP="00097FA2"/>
        </w:tc>
        <w:tc>
          <w:tcPr>
            <w:tcW w:w="278" w:type="dxa"/>
            <w:shd w:val="clear" w:color="auto" w:fill="FFFFFF" w:themeFill="background1"/>
            <w:vAlign w:val="center"/>
          </w:tcPr>
          <w:p w14:paraId="324B3B54" w14:textId="77777777" w:rsidR="00097FA2" w:rsidRPr="00DE068D" w:rsidRDefault="00097FA2" w:rsidP="00097FA2"/>
        </w:tc>
        <w:tc>
          <w:tcPr>
            <w:tcW w:w="277" w:type="dxa"/>
            <w:shd w:val="clear" w:color="auto" w:fill="FFFFFF" w:themeFill="background1"/>
            <w:vAlign w:val="center"/>
          </w:tcPr>
          <w:p w14:paraId="0B2FD23F" w14:textId="77777777" w:rsidR="00097FA2" w:rsidRPr="00DE068D" w:rsidRDefault="00097FA2" w:rsidP="00097FA2"/>
        </w:tc>
        <w:tc>
          <w:tcPr>
            <w:tcW w:w="275" w:type="dxa"/>
            <w:shd w:val="clear" w:color="auto" w:fill="FFFFFF" w:themeFill="background1"/>
            <w:vAlign w:val="center"/>
          </w:tcPr>
          <w:p w14:paraId="44A16E5D" w14:textId="77777777" w:rsidR="00097FA2" w:rsidRPr="00DE068D" w:rsidRDefault="00097FA2" w:rsidP="00097FA2"/>
        </w:tc>
        <w:tc>
          <w:tcPr>
            <w:tcW w:w="275" w:type="dxa"/>
            <w:shd w:val="clear" w:color="auto" w:fill="FFFFFF" w:themeFill="background1"/>
            <w:vAlign w:val="center"/>
          </w:tcPr>
          <w:p w14:paraId="0013B776" w14:textId="77777777" w:rsidR="00097FA2" w:rsidRPr="00DE068D" w:rsidRDefault="00097FA2" w:rsidP="00097FA2"/>
        </w:tc>
        <w:tc>
          <w:tcPr>
            <w:tcW w:w="275" w:type="dxa"/>
            <w:shd w:val="clear" w:color="auto" w:fill="FFFFFF" w:themeFill="background1"/>
            <w:vAlign w:val="center"/>
          </w:tcPr>
          <w:p w14:paraId="0F71DCE6" w14:textId="77777777" w:rsidR="00097FA2" w:rsidRPr="00DE068D" w:rsidRDefault="00097FA2" w:rsidP="00097FA2"/>
        </w:tc>
        <w:tc>
          <w:tcPr>
            <w:tcW w:w="270" w:type="dxa"/>
            <w:shd w:val="clear" w:color="auto" w:fill="FFFFFF" w:themeFill="background1"/>
            <w:vAlign w:val="center"/>
          </w:tcPr>
          <w:p w14:paraId="1E340B6C" w14:textId="77777777" w:rsidR="00097FA2" w:rsidRPr="00DE068D" w:rsidRDefault="00097FA2" w:rsidP="00097FA2"/>
        </w:tc>
        <w:tc>
          <w:tcPr>
            <w:tcW w:w="270" w:type="dxa"/>
            <w:shd w:val="clear" w:color="auto" w:fill="FFFFFF" w:themeFill="background1"/>
            <w:vAlign w:val="center"/>
          </w:tcPr>
          <w:p w14:paraId="4DA6E147" w14:textId="77777777" w:rsidR="00097FA2" w:rsidRPr="00DE068D" w:rsidRDefault="00097FA2" w:rsidP="00097FA2"/>
        </w:tc>
        <w:tc>
          <w:tcPr>
            <w:tcW w:w="270" w:type="dxa"/>
            <w:shd w:val="clear" w:color="auto" w:fill="FFFFFF" w:themeFill="background1"/>
            <w:vAlign w:val="center"/>
          </w:tcPr>
          <w:p w14:paraId="161D4D84" w14:textId="77777777" w:rsidR="00097FA2" w:rsidRPr="00DE068D" w:rsidRDefault="00097FA2" w:rsidP="00097FA2"/>
        </w:tc>
        <w:tc>
          <w:tcPr>
            <w:tcW w:w="270" w:type="dxa"/>
            <w:shd w:val="clear" w:color="auto" w:fill="FFFFFF" w:themeFill="background1"/>
            <w:vAlign w:val="center"/>
          </w:tcPr>
          <w:p w14:paraId="7D3389EE" w14:textId="77777777" w:rsidR="00097FA2" w:rsidRPr="00DE068D" w:rsidRDefault="00097FA2" w:rsidP="00097FA2"/>
        </w:tc>
        <w:tc>
          <w:tcPr>
            <w:tcW w:w="278" w:type="dxa"/>
            <w:shd w:val="clear" w:color="auto" w:fill="FFFFFF" w:themeFill="background1"/>
            <w:vAlign w:val="center"/>
          </w:tcPr>
          <w:p w14:paraId="3D3F6C84" w14:textId="77777777" w:rsidR="00097FA2" w:rsidRPr="00DE068D" w:rsidRDefault="00097FA2" w:rsidP="00097FA2"/>
        </w:tc>
        <w:tc>
          <w:tcPr>
            <w:tcW w:w="277" w:type="dxa"/>
            <w:shd w:val="clear" w:color="auto" w:fill="FFFFFF" w:themeFill="background1"/>
            <w:vAlign w:val="center"/>
          </w:tcPr>
          <w:p w14:paraId="4532E3F0" w14:textId="77777777" w:rsidR="00097FA2" w:rsidRPr="00DE068D" w:rsidRDefault="00097FA2" w:rsidP="00097FA2"/>
        </w:tc>
        <w:tc>
          <w:tcPr>
            <w:tcW w:w="275" w:type="dxa"/>
            <w:shd w:val="clear" w:color="auto" w:fill="FFFFFF" w:themeFill="background1"/>
            <w:vAlign w:val="center"/>
          </w:tcPr>
          <w:p w14:paraId="4C5F3BD0" w14:textId="77777777" w:rsidR="00097FA2" w:rsidRPr="00DE068D" w:rsidRDefault="00097FA2" w:rsidP="00097FA2"/>
        </w:tc>
        <w:tc>
          <w:tcPr>
            <w:tcW w:w="275" w:type="dxa"/>
            <w:shd w:val="clear" w:color="auto" w:fill="FFFFFF" w:themeFill="background1"/>
            <w:vAlign w:val="center"/>
          </w:tcPr>
          <w:p w14:paraId="7C867B4B" w14:textId="77777777" w:rsidR="00097FA2" w:rsidRPr="00DE068D" w:rsidRDefault="00097FA2" w:rsidP="00097FA2"/>
        </w:tc>
        <w:tc>
          <w:tcPr>
            <w:tcW w:w="275" w:type="dxa"/>
            <w:shd w:val="clear" w:color="auto" w:fill="FFFFFF" w:themeFill="background1"/>
            <w:vAlign w:val="center"/>
          </w:tcPr>
          <w:p w14:paraId="4E34D931" w14:textId="77777777" w:rsidR="00097FA2" w:rsidRPr="00DE068D" w:rsidRDefault="00097FA2" w:rsidP="00097FA2"/>
        </w:tc>
        <w:tc>
          <w:tcPr>
            <w:tcW w:w="275" w:type="dxa"/>
            <w:shd w:val="clear" w:color="auto" w:fill="FFFFFF" w:themeFill="background1"/>
            <w:vAlign w:val="center"/>
          </w:tcPr>
          <w:p w14:paraId="5C7D0AD6" w14:textId="77777777" w:rsidR="00097FA2" w:rsidRPr="00DE068D" w:rsidRDefault="00097FA2" w:rsidP="00097FA2"/>
        </w:tc>
        <w:tc>
          <w:tcPr>
            <w:tcW w:w="270" w:type="dxa"/>
            <w:shd w:val="clear" w:color="auto" w:fill="FFFFFF" w:themeFill="background1"/>
            <w:vAlign w:val="center"/>
          </w:tcPr>
          <w:p w14:paraId="44158C02" w14:textId="77777777" w:rsidR="00097FA2" w:rsidRPr="00DE068D" w:rsidRDefault="00097FA2" w:rsidP="00097FA2"/>
        </w:tc>
        <w:tc>
          <w:tcPr>
            <w:tcW w:w="270" w:type="dxa"/>
            <w:shd w:val="clear" w:color="auto" w:fill="FFFFFF" w:themeFill="background1"/>
            <w:vAlign w:val="center"/>
          </w:tcPr>
          <w:p w14:paraId="09A90185" w14:textId="77777777" w:rsidR="00097FA2" w:rsidRPr="00DE068D" w:rsidRDefault="00097FA2" w:rsidP="00097FA2"/>
        </w:tc>
        <w:tc>
          <w:tcPr>
            <w:tcW w:w="270" w:type="dxa"/>
            <w:shd w:val="clear" w:color="auto" w:fill="FFFFFF" w:themeFill="background1"/>
            <w:vAlign w:val="center"/>
          </w:tcPr>
          <w:p w14:paraId="33AC0829" w14:textId="77777777" w:rsidR="00097FA2" w:rsidRPr="00DE068D" w:rsidRDefault="00097FA2" w:rsidP="00097FA2"/>
        </w:tc>
        <w:tc>
          <w:tcPr>
            <w:tcW w:w="278" w:type="dxa"/>
            <w:shd w:val="clear" w:color="auto" w:fill="FFFFFF" w:themeFill="background1"/>
            <w:vAlign w:val="center"/>
          </w:tcPr>
          <w:p w14:paraId="69C1D340" w14:textId="77777777" w:rsidR="00097FA2" w:rsidRPr="00DE068D" w:rsidRDefault="00097FA2" w:rsidP="00097FA2"/>
        </w:tc>
        <w:tc>
          <w:tcPr>
            <w:tcW w:w="277" w:type="dxa"/>
            <w:shd w:val="clear" w:color="auto" w:fill="FFFFFF" w:themeFill="background1"/>
            <w:vAlign w:val="center"/>
          </w:tcPr>
          <w:p w14:paraId="4BD22D98" w14:textId="77777777" w:rsidR="00097FA2" w:rsidRPr="00DE068D" w:rsidRDefault="00097FA2" w:rsidP="00097FA2"/>
        </w:tc>
        <w:tc>
          <w:tcPr>
            <w:tcW w:w="275" w:type="dxa"/>
            <w:shd w:val="clear" w:color="auto" w:fill="FFFFFF" w:themeFill="background1"/>
            <w:vAlign w:val="center"/>
          </w:tcPr>
          <w:p w14:paraId="592BF6E9" w14:textId="77777777" w:rsidR="00097FA2" w:rsidRPr="00DE068D" w:rsidRDefault="00097FA2" w:rsidP="00097FA2"/>
        </w:tc>
        <w:tc>
          <w:tcPr>
            <w:tcW w:w="275" w:type="dxa"/>
            <w:shd w:val="clear" w:color="auto" w:fill="FFFFFF" w:themeFill="background1"/>
          </w:tcPr>
          <w:p w14:paraId="06AC288E" w14:textId="77777777" w:rsidR="00097FA2" w:rsidRPr="00DE068D" w:rsidRDefault="00097FA2" w:rsidP="00097FA2"/>
        </w:tc>
        <w:tc>
          <w:tcPr>
            <w:tcW w:w="275" w:type="dxa"/>
            <w:shd w:val="clear" w:color="auto" w:fill="FFFFFF" w:themeFill="background1"/>
            <w:vAlign w:val="center"/>
          </w:tcPr>
          <w:p w14:paraId="159C963F" w14:textId="77777777" w:rsidR="00097FA2" w:rsidRPr="00DE068D" w:rsidRDefault="00097FA2" w:rsidP="00097FA2"/>
        </w:tc>
        <w:tc>
          <w:tcPr>
            <w:tcW w:w="275" w:type="dxa"/>
            <w:shd w:val="clear" w:color="auto" w:fill="FFFFFF" w:themeFill="background1"/>
            <w:vAlign w:val="center"/>
          </w:tcPr>
          <w:p w14:paraId="333CAD61" w14:textId="77777777" w:rsidR="00097FA2" w:rsidRPr="00DE068D" w:rsidRDefault="00097FA2" w:rsidP="00097FA2"/>
        </w:tc>
        <w:tc>
          <w:tcPr>
            <w:tcW w:w="270" w:type="dxa"/>
            <w:shd w:val="clear" w:color="auto" w:fill="FFFFFF" w:themeFill="background1"/>
            <w:vAlign w:val="center"/>
          </w:tcPr>
          <w:p w14:paraId="39D42872" w14:textId="77777777" w:rsidR="00097FA2" w:rsidRPr="00DE068D" w:rsidRDefault="00097FA2" w:rsidP="00097FA2"/>
        </w:tc>
        <w:tc>
          <w:tcPr>
            <w:tcW w:w="161" w:type="dxa"/>
            <w:shd w:val="clear" w:color="auto" w:fill="FFFFFF" w:themeFill="background1"/>
            <w:vAlign w:val="center"/>
          </w:tcPr>
          <w:p w14:paraId="1B207ED3" w14:textId="77777777" w:rsidR="00097FA2" w:rsidRPr="00DE068D" w:rsidRDefault="00097FA2" w:rsidP="00097FA2"/>
        </w:tc>
      </w:tr>
      <w:tr w:rsidR="00097FA2" w:rsidRPr="00DE068D" w14:paraId="6890FCA4" w14:textId="77777777" w:rsidTr="00EF2CF7">
        <w:trPr>
          <w:trHeight w:hRule="exact" w:val="284"/>
        </w:trPr>
        <w:tc>
          <w:tcPr>
            <w:tcW w:w="160" w:type="dxa"/>
            <w:shd w:val="clear" w:color="auto" w:fill="FFFFFF" w:themeFill="background1"/>
            <w:vAlign w:val="center"/>
          </w:tcPr>
          <w:p w14:paraId="5AA3F2DD" w14:textId="77777777" w:rsidR="00097FA2" w:rsidRPr="00DE068D" w:rsidRDefault="00097FA2" w:rsidP="00097FA2"/>
        </w:tc>
        <w:tc>
          <w:tcPr>
            <w:tcW w:w="277" w:type="dxa"/>
            <w:shd w:val="clear" w:color="auto" w:fill="FFFFFF" w:themeFill="background1"/>
            <w:vAlign w:val="center"/>
          </w:tcPr>
          <w:p w14:paraId="5EA8FC59" w14:textId="77777777" w:rsidR="00097FA2" w:rsidRPr="00DE068D" w:rsidRDefault="00097FA2" w:rsidP="00097FA2"/>
        </w:tc>
        <w:tc>
          <w:tcPr>
            <w:tcW w:w="283" w:type="dxa"/>
            <w:shd w:val="clear" w:color="auto" w:fill="FFFFFF" w:themeFill="background1"/>
            <w:vAlign w:val="center"/>
          </w:tcPr>
          <w:p w14:paraId="13E5CA09" w14:textId="77777777" w:rsidR="00097FA2" w:rsidRPr="00DE068D" w:rsidRDefault="00097FA2" w:rsidP="00097FA2"/>
        </w:tc>
        <w:tc>
          <w:tcPr>
            <w:tcW w:w="274" w:type="dxa"/>
            <w:shd w:val="clear" w:color="auto" w:fill="FFFFFF" w:themeFill="background1"/>
            <w:vAlign w:val="center"/>
          </w:tcPr>
          <w:p w14:paraId="71847DBA" w14:textId="77777777" w:rsidR="00097FA2" w:rsidRPr="00DE068D" w:rsidRDefault="00097FA2" w:rsidP="00097FA2"/>
        </w:tc>
        <w:tc>
          <w:tcPr>
            <w:tcW w:w="274" w:type="dxa"/>
            <w:shd w:val="clear" w:color="auto" w:fill="FFFFFF" w:themeFill="background1"/>
            <w:vAlign w:val="center"/>
          </w:tcPr>
          <w:p w14:paraId="02D84D33" w14:textId="77777777" w:rsidR="00097FA2" w:rsidRPr="00DE068D" w:rsidRDefault="00097FA2" w:rsidP="00097FA2"/>
        </w:tc>
        <w:tc>
          <w:tcPr>
            <w:tcW w:w="274" w:type="dxa"/>
            <w:shd w:val="clear" w:color="auto" w:fill="FFFFFF" w:themeFill="background1"/>
            <w:vAlign w:val="center"/>
          </w:tcPr>
          <w:p w14:paraId="3F163E1F" w14:textId="77777777" w:rsidR="00097FA2" w:rsidRPr="00DE068D" w:rsidRDefault="00097FA2" w:rsidP="00097FA2"/>
        </w:tc>
        <w:tc>
          <w:tcPr>
            <w:tcW w:w="269" w:type="dxa"/>
            <w:shd w:val="clear" w:color="auto" w:fill="FFFFFF" w:themeFill="background1"/>
            <w:vAlign w:val="center"/>
          </w:tcPr>
          <w:p w14:paraId="535A05A0" w14:textId="77777777" w:rsidR="00097FA2" w:rsidRPr="00DE068D" w:rsidRDefault="00097FA2" w:rsidP="00097FA2"/>
        </w:tc>
        <w:tc>
          <w:tcPr>
            <w:tcW w:w="269" w:type="dxa"/>
            <w:shd w:val="clear" w:color="auto" w:fill="FFFFFF" w:themeFill="background1"/>
            <w:vAlign w:val="center"/>
          </w:tcPr>
          <w:p w14:paraId="3F96BE37" w14:textId="77777777" w:rsidR="00097FA2" w:rsidRPr="00DE068D" w:rsidRDefault="00097FA2" w:rsidP="00097FA2"/>
        </w:tc>
        <w:tc>
          <w:tcPr>
            <w:tcW w:w="270" w:type="dxa"/>
            <w:shd w:val="clear" w:color="auto" w:fill="FFFFFF" w:themeFill="background1"/>
            <w:vAlign w:val="center"/>
          </w:tcPr>
          <w:p w14:paraId="150C1DD3" w14:textId="77777777" w:rsidR="00097FA2" w:rsidRPr="00DE068D" w:rsidRDefault="00097FA2" w:rsidP="00097FA2"/>
        </w:tc>
        <w:tc>
          <w:tcPr>
            <w:tcW w:w="278" w:type="dxa"/>
            <w:shd w:val="clear" w:color="auto" w:fill="FFFFFF" w:themeFill="background1"/>
            <w:vAlign w:val="center"/>
          </w:tcPr>
          <w:p w14:paraId="0CE0D2F7" w14:textId="77777777" w:rsidR="00097FA2" w:rsidRPr="00DE068D" w:rsidRDefault="00097FA2" w:rsidP="00097FA2"/>
        </w:tc>
        <w:tc>
          <w:tcPr>
            <w:tcW w:w="277" w:type="dxa"/>
            <w:shd w:val="clear" w:color="auto" w:fill="FFFFFF" w:themeFill="background1"/>
            <w:vAlign w:val="center"/>
          </w:tcPr>
          <w:p w14:paraId="280A00C2" w14:textId="77777777" w:rsidR="00097FA2" w:rsidRPr="00DE068D" w:rsidRDefault="00097FA2" w:rsidP="00097FA2"/>
        </w:tc>
        <w:tc>
          <w:tcPr>
            <w:tcW w:w="275" w:type="dxa"/>
            <w:shd w:val="clear" w:color="auto" w:fill="FFFFFF" w:themeFill="background1"/>
            <w:vAlign w:val="center"/>
          </w:tcPr>
          <w:p w14:paraId="22CBE0B4" w14:textId="77777777" w:rsidR="00097FA2" w:rsidRPr="00DE068D" w:rsidRDefault="00097FA2" w:rsidP="00097FA2"/>
        </w:tc>
        <w:tc>
          <w:tcPr>
            <w:tcW w:w="275" w:type="dxa"/>
            <w:shd w:val="clear" w:color="auto" w:fill="FFFFFF" w:themeFill="background1"/>
            <w:vAlign w:val="center"/>
          </w:tcPr>
          <w:p w14:paraId="02782526" w14:textId="77777777" w:rsidR="00097FA2" w:rsidRPr="00DE068D" w:rsidRDefault="00097FA2" w:rsidP="00097FA2"/>
        </w:tc>
        <w:tc>
          <w:tcPr>
            <w:tcW w:w="275" w:type="dxa"/>
            <w:shd w:val="clear" w:color="auto" w:fill="FFFFFF" w:themeFill="background1"/>
            <w:vAlign w:val="center"/>
          </w:tcPr>
          <w:p w14:paraId="5635C86B" w14:textId="77777777" w:rsidR="00097FA2" w:rsidRPr="00DE068D" w:rsidRDefault="00097FA2" w:rsidP="00097FA2"/>
        </w:tc>
        <w:tc>
          <w:tcPr>
            <w:tcW w:w="270" w:type="dxa"/>
            <w:shd w:val="clear" w:color="auto" w:fill="FFFFFF" w:themeFill="background1"/>
            <w:vAlign w:val="center"/>
          </w:tcPr>
          <w:p w14:paraId="685691C1" w14:textId="77777777" w:rsidR="00097FA2" w:rsidRPr="00DE068D" w:rsidRDefault="00097FA2" w:rsidP="00097FA2"/>
        </w:tc>
        <w:tc>
          <w:tcPr>
            <w:tcW w:w="270" w:type="dxa"/>
            <w:shd w:val="clear" w:color="auto" w:fill="FFFFFF" w:themeFill="background1"/>
            <w:vAlign w:val="center"/>
          </w:tcPr>
          <w:p w14:paraId="5C2284A2" w14:textId="77777777" w:rsidR="00097FA2" w:rsidRPr="00DE068D" w:rsidRDefault="00097FA2" w:rsidP="00097FA2"/>
        </w:tc>
        <w:tc>
          <w:tcPr>
            <w:tcW w:w="270" w:type="dxa"/>
            <w:shd w:val="clear" w:color="auto" w:fill="FFFFFF" w:themeFill="background1"/>
            <w:vAlign w:val="center"/>
          </w:tcPr>
          <w:p w14:paraId="33472DCB" w14:textId="77777777" w:rsidR="00097FA2" w:rsidRPr="00DE068D" w:rsidRDefault="00097FA2" w:rsidP="00097FA2"/>
        </w:tc>
        <w:tc>
          <w:tcPr>
            <w:tcW w:w="270" w:type="dxa"/>
            <w:shd w:val="clear" w:color="auto" w:fill="FFFFFF" w:themeFill="background1"/>
            <w:vAlign w:val="center"/>
          </w:tcPr>
          <w:p w14:paraId="4CB490A6" w14:textId="77777777" w:rsidR="00097FA2" w:rsidRPr="00DE068D" w:rsidRDefault="00097FA2" w:rsidP="00097FA2"/>
        </w:tc>
        <w:tc>
          <w:tcPr>
            <w:tcW w:w="278" w:type="dxa"/>
            <w:shd w:val="clear" w:color="auto" w:fill="FFFFFF" w:themeFill="background1"/>
            <w:vAlign w:val="center"/>
          </w:tcPr>
          <w:p w14:paraId="461E0A38" w14:textId="77777777" w:rsidR="00097FA2" w:rsidRPr="00DE068D" w:rsidRDefault="00097FA2" w:rsidP="00097FA2"/>
        </w:tc>
        <w:tc>
          <w:tcPr>
            <w:tcW w:w="277" w:type="dxa"/>
            <w:shd w:val="clear" w:color="auto" w:fill="FFFFFF" w:themeFill="background1"/>
            <w:vAlign w:val="center"/>
          </w:tcPr>
          <w:p w14:paraId="097ADEFD" w14:textId="77777777" w:rsidR="00097FA2" w:rsidRPr="00DE068D" w:rsidRDefault="00097FA2" w:rsidP="00097FA2"/>
        </w:tc>
        <w:tc>
          <w:tcPr>
            <w:tcW w:w="275" w:type="dxa"/>
            <w:shd w:val="clear" w:color="auto" w:fill="FFFFFF" w:themeFill="background1"/>
            <w:vAlign w:val="center"/>
          </w:tcPr>
          <w:p w14:paraId="49C93ED1" w14:textId="77777777" w:rsidR="00097FA2" w:rsidRPr="00DE068D" w:rsidRDefault="00097FA2" w:rsidP="00097FA2"/>
        </w:tc>
        <w:tc>
          <w:tcPr>
            <w:tcW w:w="275" w:type="dxa"/>
            <w:shd w:val="clear" w:color="auto" w:fill="FFFFFF" w:themeFill="background1"/>
            <w:vAlign w:val="center"/>
          </w:tcPr>
          <w:p w14:paraId="487BA686" w14:textId="77777777" w:rsidR="00097FA2" w:rsidRPr="00DE068D" w:rsidRDefault="00097FA2" w:rsidP="00097FA2"/>
        </w:tc>
        <w:tc>
          <w:tcPr>
            <w:tcW w:w="275" w:type="dxa"/>
            <w:shd w:val="clear" w:color="auto" w:fill="FFFFFF" w:themeFill="background1"/>
            <w:vAlign w:val="center"/>
          </w:tcPr>
          <w:p w14:paraId="4AB05146" w14:textId="77777777" w:rsidR="00097FA2" w:rsidRPr="00DE068D" w:rsidRDefault="00097FA2" w:rsidP="00097FA2"/>
        </w:tc>
        <w:tc>
          <w:tcPr>
            <w:tcW w:w="275" w:type="dxa"/>
            <w:shd w:val="clear" w:color="auto" w:fill="FFFFFF" w:themeFill="background1"/>
            <w:vAlign w:val="center"/>
          </w:tcPr>
          <w:p w14:paraId="692AC82A" w14:textId="77777777" w:rsidR="00097FA2" w:rsidRPr="00DE068D" w:rsidRDefault="00097FA2" w:rsidP="00097FA2"/>
        </w:tc>
        <w:tc>
          <w:tcPr>
            <w:tcW w:w="270" w:type="dxa"/>
            <w:shd w:val="clear" w:color="auto" w:fill="FFFFFF" w:themeFill="background1"/>
            <w:vAlign w:val="center"/>
          </w:tcPr>
          <w:p w14:paraId="294DD604" w14:textId="77777777" w:rsidR="00097FA2" w:rsidRPr="00DE068D" w:rsidRDefault="00097FA2" w:rsidP="00097FA2"/>
        </w:tc>
        <w:tc>
          <w:tcPr>
            <w:tcW w:w="270" w:type="dxa"/>
            <w:shd w:val="clear" w:color="auto" w:fill="FFFFFF" w:themeFill="background1"/>
            <w:vAlign w:val="center"/>
          </w:tcPr>
          <w:p w14:paraId="2A181A5E" w14:textId="77777777" w:rsidR="00097FA2" w:rsidRPr="00DE068D" w:rsidRDefault="00097FA2" w:rsidP="00097FA2"/>
        </w:tc>
        <w:tc>
          <w:tcPr>
            <w:tcW w:w="270" w:type="dxa"/>
            <w:shd w:val="clear" w:color="auto" w:fill="FFFFFF" w:themeFill="background1"/>
            <w:vAlign w:val="center"/>
          </w:tcPr>
          <w:p w14:paraId="79B8437D" w14:textId="77777777" w:rsidR="00097FA2" w:rsidRPr="00DE068D" w:rsidRDefault="00097FA2" w:rsidP="00097FA2"/>
        </w:tc>
        <w:tc>
          <w:tcPr>
            <w:tcW w:w="278" w:type="dxa"/>
            <w:shd w:val="clear" w:color="auto" w:fill="FFFFFF" w:themeFill="background1"/>
            <w:vAlign w:val="center"/>
          </w:tcPr>
          <w:p w14:paraId="2D020D38" w14:textId="77777777" w:rsidR="00097FA2" w:rsidRPr="00DE068D" w:rsidRDefault="00097FA2" w:rsidP="00097FA2"/>
        </w:tc>
        <w:tc>
          <w:tcPr>
            <w:tcW w:w="277" w:type="dxa"/>
            <w:shd w:val="clear" w:color="auto" w:fill="FFFFFF" w:themeFill="background1"/>
            <w:vAlign w:val="center"/>
          </w:tcPr>
          <w:p w14:paraId="42C1EC18" w14:textId="77777777" w:rsidR="00097FA2" w:rsidRPr="00DE068D" w:rsidRDefault="00097FA2" w:rsidP="00097FA2"/>
        </w:tc>
        <w:tc>
          <w:tcPr>
            <w:tcW w:w="275" w:type="dxa"/>
            <w:shd w:val="clear" w:color="auto" w:fill="FFFFFF" w:themeFill="background1"/>
            <w:vAlign w:val="center"/>
          </w:tcPr>
          <w:p w14:paraId="248B2AE3" w14:textId="77777777" w:rsidR="00097FA2" w:rsidRPr="00DE068D" w:rsidRDefault="00097FA2" w:rsidP="00097FA2"/>
        </w:tc>
        <w:tc>
          <w:tcPr>
            <w:tcW w:w="275" w:type="dxa"/>
            <w:shd w:val="clear" w:color="auto" w:fill="FFFFFF" w:themeFill="background1"/>
          </w:tcPr>
          <w:p w14:paraId="09F91BF6" w14:textId="77777777" w:rsidR="00097FA2" w:rsidRPr="00DE068D" w:rsidRDefault="00097FA2" w:rsidP="00097FA2"/>
        </w:tc>
        <w:tc>
          <w:tcPr>
            <w:tcW w:w="275" w:type="dxa"/>
            <w:shd w:val="clear" w:color="auto" w:fill="FFFFFF" w:themeFill="background1"/>
            <w:vAlign w:val="center"/>
          </w:tcPr>
          <w:p w14:paraId="34B26982" w14:textId="77777777" w:rsidR="00097FA2" w:rsidRPr="00DE068D" w:rsidRDefault="00097FA2" w:rsidP="00097FA2"/>
        </w:tc>
        <w:tc>
          <w:tcPr>
            <w:tcW w:w="275" w:type="dxa"/>
            <w:shd w:val="clear" w:color="auto" w:fill="FFFFFF" w:themeFill="background1"/>
            <w:vAlign w:val="center"/>
          </w:tcPr>
          <w:p w14:paraId="3B868275" w14:textId="77777777" w:rsidR="00097FA2" w:rsidRPr="00DE068D" w:rsidRDefault="00097FA2" w:rsidP="00097FA2"/>
        </w:tc>
        <w:tc>
          <w:tcPr>
            <w:tcW w:w="270" w:type="dxa"/>
            <w:shd w:val="clear" w:color="auto" w:fill="FFFFFF" w:themeFill="background1"/>
            <w:vAlign w:val="center"/>
          </w:tcPr>
          <w:p w14:paraId="3247A15D" w14:textId="77777777" w:rsidR="00097FA2" w:rsidRPr="00DE068D" w:rsidRDefault="00097FA2" w:rsidP="00097FA2"/>
        </w:tc>
        <w:tc>
          <w:tcPr>
            <w:tcW w:w="161" w:type="dxa"/>
            <w:shd w:val="clear" w:color="auto" w:fill="FFFFFF" w:themeFill="background1"/>
            <w:vAlign w:val="center"/>
          </w:tcPr>
          <w:p w14:paraId="010644FB" w14:textId="77777777" w:rsidR="00097FA2" w:rsidRPr="00DE068D" w:rsidRDefault="00097FA2" w:rsidP="00097FA2"/>
        </w:tc>
      </w:tr>
      <w:tr w:rsidR="00097FA2" w:rsidRPr="00DE068D" w14:paraId="39410062" w14:textId="77777777" w:rsidTr="00EF2CF7">
        <w:trPr>
          <w:trHeight w:hRule="exact" w:val="284"/>
        </w:trPr>
        <w:tc>
          <w:tcPr>
            <w:tcW w:w="160" w:type="dxa"/>
            <w:shd w:val="clear" w:color="auto" w:fill="FFFFFF" w:themeFill="background1"/>
            <w:vAlign w:val="center"/>
          </w:tcPr>
          <w:p w14:paraId="1D3906E8" w14:textId="77777777" w:rsidR="00097FA2" w:rsidRPr="00DE068D" w:rsidRDefault="00097FA2" w:rsidP="00097FA2"/>
        </w:tc>
        <w:tc>
          <w:tcPr>
            <w:tcW w:w="277" w:type="dxa"/>
            <w:shd w:val="clear" w:color="auto" w:fill="FFFFFF" w:themeFill="background1"/>
            <w:vAlign w:val="center"/>
          </w:tcPr>
          <w:p w14:paraId="2FCAC3BB" w14:textId="77777777" w:rsidR="00097FA2" w:rsidRPr="00DE068D" w:rsidRDefault="00097FA2" w:rsidP="00097FA2"/>
        </w:tc>
        <w:tc>
          <w:tcPr>
            <w:tcW w:w="283" w:type="dxa"/>
            <w:shd w:val="clear" w:color="auto" w:fill="FFFFFF" w:themeFill="background1"/>
            <w:vAlign w:val="center"/>
          </w:tcPr>
          <w:p w14:paraId="10C3A16C" w14:textId="77777777" w:rsidR="00097FA2" w:rsidRPr="00DE068D" w:rsidRDefault="00097FA2" w:rsidP="00097FA2"/>
        </w:tc>
        <w:tc>
          <w:tcPr>
            <w:tcW w:w="274" w:type="dxa"/>
            <w:shd w:val="clear" w:color="auto" w:fill="FFFFFF" w:themeFill="background1"/>
            <w:vAlign w:val="center"/>
          </w:tcPr>
          <w:p w14:paraId="3C146076" w14:textId="77777777" w:rsidR="00097FA2" w:rsidRPr="00DE068D" w:rsidRDefault="00097FA2" w:rsidP="00097FA2"/>
        </w:tc>
        <w:tc>
          <w:tcPr>
            <w:tcW w:w="274" w:type="dxa"/>
            <w:shd w:val="clear" w:color="auto" w:fill="FFFFFF" w:themeFill="background1"/>
            <w:vAlign w:val="center"/>
          </w:tcPr>
          <w:p w14:paraId="74C5597E" w14:textId="77777777" w:rsidR="00097FA2" w:rsidRPr="00DE068D" w:rsidRDefault="00097FA2" w:rsidP="00097FA2"/>
        </w:tc>
        <w:tc>
          <w:tcPr>
            <w:tcW w:w="274" w:type="dxa"/>
            <w:shd w:val="clear" w:color="auto" w:fill="FFFFFF" w:themeFill="background1"/>
            <w:vAlign w:val="center"/>
          </w:tcPr>
          <w:p w14:paraId="520733AE" w14:textId="77777777" w:rsidR="00097FA2" w:rsidRPr="00DE068D" w:rsidRDefault="00097FA2" w:rsidP="00097FA2"/>
        </w:tc>
        <w:tc>
          <w:tcPr>
            <w:tcW w:w="269" w:type="dxa"/>
            <w:shd w:val="clear" w:color="auto" w:fill="FFFFFF" w:themeFill="background1"/>
            <w:vAlign w:val="center"/>
          </w:tcPr>
          <w:p w14:paraId="79566C41" w14:textId="77777777" w:rsidR="00097FA2" w:rsidRPr="00DE068D" w:rsidRDefault="00097FA2" w:rsidP="00097FA2"/>
        </w:tc>
        <w:tc>
          <w:tcPr>
            <w:tcW w:w="269" w:type="dxa"/>
            <w:shd w:val="clear" w:color="auto" w:fill="FFFFFF" w:themeFill="background1"/>
            <w:vAlign w:val="center"/>
          </w:tcPr>
          <w:p w14:paraId="0383F5D9" w14:textId="77777777" w:rsidR="00097FA2" w:rsidRPr="00DE068D" w:rsidRDefault="00097FA2" w:rsidP="00097FA2"/>
        </w:tc>
        <w:tc>
          <w:tcPr>
            <w:tcW w:w="270" w:type="dxa"/>
            <w:shd w:val="clear" w:color="auto" w:fill="FFFFFF" w:themeFill="background1"/>
            <w:vAlign w:val="center"/>
          </w:tcPr>
          <w:p w14:paraId="787B3F99" w14:textId="77777777" w:rsidR="00097FA2" w:rsidRPr="00DE068D" w:rsidRDefault="00097FA2" w:rsidP="00097FA2"/>
        </w:tc>
        <w:tc>
          <w:tcPr>
            <w:tcW w:w="278" w:type="dxa"/>
            <w:shd w:val="clear" w:color="auto" w:fill="FFFFFF" w:themeFill="background1"/>
            <w:vAlign w:val="center"/>
          </w:tcPr>
          <w:p w14:paraId="2B43D282" w14:textId="77777777" w:rsidR="00097FA2" w:rsidRPr="00DE068D" w:rsidRDefault="00097FA2" w:rsidP="00097FA2"/>
        </w:tc>
        <w:tc>
          <w:tcPr>
            <w:tcW w:w="277" w:type="dxa"/>
            <w:shd w:val="clear" w:color="auto" w:fill="FFFFFF" w:themeFill="background1"/>
            <w:vAlign w:val="center"/>
          </w:tcPr>
          <w:p w14:paraId="63EF9DDD" w14:textId="77777777" w:rsidR="00097FA2" w:rsidRPr="00DE068D" w:rsidRDefault="00097FA2" w:rsidP="00097FA2"/>
        </w:tc>
        <w:tc>
          <w:tcPr>
            <w:tcW w:w="275" w:type="dxa"/>
            <w:shd w:val="clear" w:color="auto" w:fill="FFFFFF" w:themeFill="background1"/>
            <w:vAlign w:val="center"/>
          </w:tcPr>
          <w:p w14:paraId="7A8822EA" w14:textId="77777777" w:rsidR="00097FA2" w:rsidRPr="00DE068D" w:rsidRDefault="00097FA2" w:rsidP="00097FA2"/>
        </w:tc>
        <w:tc>
          <w:tcPr>
            <w:tcW w:w="275" w:type="dxa"/>
            <w:shd w:val="clear" w:color="auto" w:fill="FFFFFF" w:themeFill="background1"/>
            <w:vAlign w:val="center"/>
          </w:tcPr>
          <w:p w14:paraId="53B05FF8" w14:textId="77777777" w:rsidR="00097FA2" w:rsidRPr="00DE068D" w:rsidRDefault="00097FA2" w:rsidP="00097FA2"/>
        </w:tc>
        <w:tc>
          <w:tcPr>
            <w:tcW w:w="275" w:type="dxa"/>
            <w:shd w:val="clear" w:color="auto" w:fill="FFFFFF" w:themeFill="background1"/>
            <w:vAlign w:val="center"/>
          </w:tcPr>
          <w:p w14:paraId="305E9BC4" w14:textId="77777777" w:rsidR="00097FA2" w:rsidRPr="00DE068D" w:rsidRDefault="00097FA2" w:rsidP="00097FA2"/>
        </w:tc>
        <w:tc>
          <w:tcPr>
            <w:tcW w:w="270" w:type="dxa"/>
            <w:shd w:val="clear" w:color="auto" w:fill="FFFFFF" w:themeFill="background1"/>
            <w:vAlign w:val="center"/>
          </w:tcPr>
          <w:p w14:paraId="388A6C8B" w14:textId="77777777" w:rsidR="00097FA2" w:rsidRPr="00DE068D" w:rsidRDefault="00097FA2" w:rsidP="00097FA2"/>
        </w:tc>
        <w:tc>
          <w:tcPr>
            <w:tcW w:w="270" w:type="dxa"/>
            <w:shd w:val="clear" w:color="auto" w:fill="FFFFFF" w:themeFill="background1"/>
            <w:vAlign w:val="center"/>
          </w:tcPr>
          <w:p w14:paraId="3172EF22" w14:textId="77777777" w:rsidR="00097FA2" w:rsidRPr="00DE068D" w:rsidRDefault="00097FA2" w:rsidP="00097FA2"/>
        </w:tc>
        <w:tc>
          <w:tcPr>
            <w:tcW w:w="270" w:type="dxa"/>
            <w:shd w:val="clear" w:color="auto" w:fill="FFFFFF" w:themeFill="background1"/>
            <w:vAlign w:val="center"/>
          </w:tcPr>
          <w:p w14:paraId="214CAEA4" w14:textId="77777777" w:rsidR="00097FA2" w:rsidRPr="00DE068D" w:rsidRDefault="00097FA2" w:rsidP="00097FA2"/>
        </w:tc>
        <w:tc>
          <w:tcPr>
            <w:tcW w:w="270" w:type="dxa"/>
            <w:shd w:val="clear" w:color="auto" w:fill="FFFFFF" w:themeFill="background1"/>
            <w:vAlign w:val="center"/>
          </w:tcPr>
          <w:p w14:paraId="15D48167" w14:textId="77777777" w:rsidR="00097FA2" w:rsidRPr="00DE068D" w:rsidRDefault="00097FA2" w:rsidP="00097FA2"/>
        </w:tc>
        <w:tc>
          <w:tcPr>
            <w:tcW w:w="278" w:type="dxa"/>
            <w:shd w:val="clear" w:color="auto" w:fill="FFFFFF" w:themeFill="background1"/>
            <w:vAlign w:val="center"/>
          </w:tcPr>
          <w:p w14:paraId="14750C43" w14:textId="77777777" w:rsidR="00097FA2" w:rsidRPr="00DE068D" w:rsidRDefault="00097FA2" w:rsidP="00097FA2"/>
        </w:tc>
        <w:tc>
          <w:tcPr>
            <w:tcW w:w="277" w:type="dxa"/>
            <w:shd w:val="clear" w:color="auto" w:fill="FFFFFF" w:themeFill="background1"/>
            <w:vAlign w:val="center"/>
          </w:tcPr>
          <w:p w14:paraId="69641086" w14:textId="77777777" w:rsidR="00097FA2" w:rsidRPr="00DE068D" w:rsidRDefault="00097FA2" w:rsidP="00097FA2"/>
        </w:tc>
        <w:tc>
          <w:tcPr>
            <w:tcW w:w="275" w:type="dxa"/>
            <w:shd w:val="clear" w:color="auto" w:fill="FFFFFF" w:themeFill="background1"/>
            <w:vAlign w:val="center"/>
          </w:tcPr>
          <w:p w14:paraId="3EDAC8A2" w14:textId="77777777" w:rsidR="00097FA2" w:rsidRPr="00DE068D" w:rsidRDefault="00097FA2" w:rsidP="00097FA2"/>
        </w:tc>
        <w:tc>
          <w:tcPr>
            <w:tcW w:w="275" w:type="dxa"/>
            <w:shd w:val="clear" w:color="auto" w:fill="FFFFFF" w:themeFill="background1"/>
            <w:vAlign w:val="center"/>
          </w:tcPr>
          <w:p w14:paraId="6A4FD487" w14:textId="77777777" w:rsidR="00097FA2" w:rsidRPr="00DE068D" w:rsidRDefault="00097FA2" w:rsidP="00097FA2"/>
        </w:tc>
        <w:tc>
          <w:tcPr>
            <w:tcW w:w="275" w:type="dxa"/>
            <w:shd w:val="clear" w:color="auto" w:fill="FFFFFF" w:themeFill="background1"/>
            <w:vAlign w:val="center"/>
          </w:tcPr>
          <w:p w14:paraId="13992B8B" w14:textId="77777777" w:rsidR="00097FA2" w:rsidRPr="00DE068D" w:rsidRDefault="00097FA2" w:rsidP="00097FA2"/>
        </w:tc>
        <w:tc>
          <w:tcPr>
            <w:tcW w:w="275" w:type="dxa"/>
            <w:shd w:val="clear" w:color="auto" w:fill="FFFFFF" w:themeFill="background1"/>
            <w:vAlign w:val="center"/>
          </w:tcPr>
          <w:p w14:paraId="76282791" w14:textId="77777777" w:rsidR="00097FA2" w:rsidRPr="00DE068D" w:rsidRDefault="00097FA2" w:rsidP="00097FA2"/>
        </w:tc>
        <w:tc>
          <w:tcPr>
            <w:tcW w:w="270" w:type="dxa"/>
            <w:shd w:val="clear" w:color="auto" w:fill="FFFFFF" w:themeFill="background1"/>
            <w:vAlign w:val="center"/>
          </w:tcPr>
          <w:p w14:paraId="7D82EF17" w14:textId="77777777" w:rsidR="00097FA2" w:rsidRPr="00DE068D" w:rsidRDefault="00097FA2" w:rsidP="00097FA2"/>
        </w:tc>
        <w:tc>
          <w:tcPr>
            <w:tcW w:w="270" w:type="dxa"/>
            <w:shd w:val="clear" w:color="auto" w:fill="FFFFFF" w:themeFill="background1"/>
            <w:vAlign w:val="center"/>
          </w:tcPr>
          <w:p w14:paraId="231B4AA8" w14:textId="77777777" w:rsidR="00097FA2" w:rsidRPr="00DE068D" w:rsidRDefault="00097FA2" w:rsidP="00097FA2"/>
        </w:tc>
        <w:tc>
          <w:tcPr>
            <w:tcW w:w="270" w:type="dxa"/>
            <w:shd w:val="clear" w:color="auto" w:fill="FFFFFF" w:themeFill="background1"/>
            <w:vAlign w:val="center"/>
          </w:tcPr>
          <w:p w14:paraId="690BC7E6" w14:textId="77777777" w:rsidR="00097FA2" w:rsidRPr="00DE068D" w:rsidRDefault="00097FA2" w:rsidP="00097FA2"/>
        </w:tc>
        <w:tc>
          <w:tcPr>
            <w:tcW w:w="278" w:type="dxa"/>
            <w:shd w:val="clear" w:color="auto" w:fill="FFFFFF" w:themeFill="background1"/>
            <w:vAlign w:val="center"/>
          </w:tcPr>
          <w:p w14:paraId="0400BD97" w14:textId="77777777" w:rsidR="00097FA2" w:rsidRPr="00DE068D" w:rsidRDefault="00097FA2" w:rsidP="00097FA2"/>
        </w:tc>
        <w:tc>
          <w:tcPr>
            <w:tcW w:w="277" w:type="dxa"/>
            <w:shd w:val="clear" w:color="auto" w:fill="FFFFFF" w:themeFill="background1"/>
            <w:vAlign w:val="center"/>
          </w:tcPr>
          <w:p w14:paraId="2B760713" w14:textId="77777777" w:rsidR="00097FA2" w:rsidRPr="00DE068D" w:rsidRDefault="00097FA2" w:rsidP="00097FA2"/>
        </w:tc>
        <w:tc>
          <w:tcPr>
            <w:tcW w:w="275" w:type="dxa"/>
            <w:shd w:val="clear" w:color="auto" w:fill="FFFFFF" w:themeFill="background1"/>
            <w:vAlign w:val="center"/>
          </w:tcPr>
          <w:p w14:paraId="69FA26BC" w14:textId="77777777" w:rsidR="00097FA2" w:rsidRPr="00DE068D" w:rsidRDefault="00097FA2" w:rsidP="00097FA2"/>
        </w:tc>
        <w:tc>
          <w:tcPr>
            <w:tcW w:w="275" w:type="dxa"/>
            <w:shd w:val="clear" w:color="auto" w:fill="FFFFFF" w:themeFill="background1"/>
          </w:tcPr>
          <w:p w14:paraId="3CACFB66" w14:textId="77777777" w:rsidR="00097FA2" w:rsidRPr="00DE068D" w:rsidRDefault="00097FA2" w:rsidP="00097FA2"/>
        </w:tc>
        <w:tc>
          <w:tcPr>
            <w:tcW w:w="275" w:type="dxa"/>
            <w:shd w:val="clear" w:color="auto" w:fill="FFFFFF" w:themeFill="background1"/>
            <w:vAlign w:val="center"/>
          </w:tcPr>
          <w:p w14:paraId="5335509E" w14:textId="77777777" w:rsidR="00097FA2" w:rsidRPr="00DE068D" w:rsidRDefault="00097FA2" w:rsidP="00097FA2"/>
        </w:tc>
        <w:tc>
          <w:tcPr>
            <w:tcW w:w="275" w:type="dxa"/>
            <w:shd w:val="clear" w:color="auto" w:fill="FFFFFF" w:themeFill="background1"/>
            <w:vAlign w:val="center"/>
          </w:tcPr>
          <w:p w14:paraId="3F62B210" w14:textId="77777777" w:rsidR="00097FA2" w:rsidRPr="00DE068D" w:rsidRDefault="00097FA2" w:rsidP="00097FA2"/>
        </w:tc>
        <w:tc>
          <w:tcPr>
            <w:tcW w:w="270" w:type="dxa"/>
            <w:shd w:val="clear" w:color="auto" w:fill="FFFFFF" w:themeFill="background1"/>
            <w:vAlign w:val="center"/>
          </w:tcPr>
          <w:p w14:paraId="4855E288" w14:textId="77777777" w:rsidR="00097FA2" w:rsidRPr="00DE068D" w:rsidRDefault="00097FA2" w:rsidP="00097FA2"/>
        </w:tc>
        <w:tc>
          <w:tcPr>
            <w:tcW w:w="161" w:type="dxa"/>
            <w:shd w:val="clear" w:color="auto" w:fill="FFFFFF" w:themeFill="background1"/>
            <w:vAlign w:val="center"/>
          </w:tcPr>
          <w:p w14:paraId="21E069A1" w14:textId="77777777" w:rsidR="00097FA2" w:rsidRPr="00DE068D" w:rsidRDefault="00097FA2" w:rsidP="00097FA2"/>
        </w:tc>
      </w:tr>
      <w:tr w:rsidR="00097FA2" w:rsidRPr="00DE068D" w14:paraId="1E49A8C0" w14:textId="77777777" w:rsidTr="00EF2CF7">
        <w:trPr>
          <w:trHeight w:hRule="exact" w:val="284"/>
        </w:trPr>
        <w:tc>
          <w:tcPr>
            <w:tcW w:w="160" w:type="dxa"/>
            <w:shd w:val="clear" w:color="auto" w:fill="FFFFFF" w:themeFill="background1"/>
            <w:vAlign w:val="center"/>
          </w:tcPr>
          <w:p w14:paraId="7D6E85BB" w14:textId="77777777" w:rsidR="00097FA2" w:rsidRPr="00DE068D" w:rsidRDefault="00097FA2" w:rsidP="00097FA2"/>
        </w:tc>
        <w:tc>
          <w:tcPr>
            <w:tcW w:w="277" w:type="dxa"/>
            <w:shd w:val="clear" w:color="auto" w:fill="FFFFFF" w:themeFill="background1"/>
            <w:vAlign w:val="center"/>
          </w:tcPr>
          <w:p w14:paraId="140D538B" w14:textId="77777777" w:rsidR="00097FA2" w:rsidRPr="00DE068D" w:rsidRDefault="00097FA2" w:rsidP="00097FA2"/>
        </w:tc>
        <w:tc>
          <w:tcPr>
            <w:tcW w:w="283" w:type="dxa"/>
            <w:shd w:val="clear" w:color="auto" w:fill="FFFFFF" w:themeFill="background1"/>
            <w:vAlign w:val="center"/>
          </w:tcPr>
          <w:p w14:paraId="5E4AB1AB" w14:textId="77777777" w:rsidR="00097FA2" w:rsidRPr="00DE068D" w:rsidRDefault="00097FA2" w:rsidP="00097FA2"/>
        </w:tc>
        <w:tc>
          <w:tcPr>
            <w:tcW w:w="274" w:type="dxa"/>
            <w:shd w:val="clear" w:color="auto" w:fill="FFFFFF" w:themeFill="background1"/>
            <w:vAlign w:val="center"/>
          </w:tcPr>
          <w:p w14:paraId="728ED378" w14:textId="77777777" w:rsidR="00097FA2" w:rsidRPr="00DE068D" w:rsidRDefault="00097FA2" w:rsidP="00097FA2"/>
        </w:tc>
        <w:tc>
          <w:tcPr>
            <w:tcW w:w="274" w:type="dxa"/>
            <w:shd w:val="clear" w:color="auto" w:fill="FFFFFF" w:themeFill="background1"/>
            <w:vAlign w:val="center"/>
          </w:tcPr>
          <w:p w14:paraId="6C53A770" w14:textId="77777777" w:rsidR="00097FA2" w:rsidRPr="00DE068D" w:rsidRDefault="00097FA2" w:rsidP="00097FA2"/>
        </w:tc>
        <w:tc>
          <w:tcPr>
            <w:tcW w:w="274" w:type="dxa"/>
            <w:shd w:val="clear" w:color="auto" w:fill="FFFFFF" w:themeFill="background1"/>
            <w:vAlign w:val="center"/>
          </w:tcPr>
          <w:p w14:paraId="604B75D6" w14:textId="77777777" w:rsidR="00097FA2" w:rsidRPr="00DE068D" w:rsidRDefault="00097FA2" w:rsidP="00097FA2"/>
        </w:tc>
        <w:tc>
          <w:tcPr>
            <w:tcW w:w="269" w:type="dxa"/>
            <w:shd w:val="clear" w:color="auto" w:fill="FFFFFF" w:themeFill="background1"/>
            <w:vAlign w:val="center"/>
          </w:tcPr>
          <w:p w14:paraId="49F48036" w14:textId="77777777" w:rsidR="00097FA2" w:rsidRPr="00DE068D" w:rsidRDefault="00097FA2" w:rsidP="00097FA2"/>
        </w:tc>
        <w:tc>
          <w:tcPr>
            <w:tcW w:w="269" w:type="dxa"/>
            <w:shd w:val="clear" w:color="auto" w:fill="FFFFFF" w:themeFill="background1"/>
            <w:vAlign w:val="center"/>
          </w:tcPr>
          <w:p w14:paraId="43E77FEB" w14:textId="77777777" w:rsidR="00097FA2" w:rsidRPr="00DE068D" w:rsidRDefault="00097FA2" w:rsidP="00097FA2"/>
        </w:tc>
        <w:tc>
          <w:tcPr>
            <w:tcW w:w="270" w:type="dxa"/>
            <w:shd w:val="clear" w:color="auto" w:fill="FFFFFF" w:themeFill="background1"/>
            <w:vAlign w:val="center"/>
          </w:tcPr>
          <w:p w14:paraId="23232E38" w14:textId="77777777" w:rsidR="00097FA2" w:rsidRPr="00DE068D" w:rsidRDefault="00097FA2" w:rsidP="00097FA2"/>
        </w:tc>
        <w:tc>
          <w:tcPr>
            <w:tcW w:w="278" w:type="dxa"/>
            <w:shd w:val="clear" w:color="auto" w:fill="FFFFFF" w:themeFill="background1"/>
            <w:vAlign w:val="center"/>
          </w:tcPr>
          <w:p w14:paraId="17B0D7A3" w14:textId="77777777" w:rsidR="00097FA2" w:rsidRPr="00DE068D" w:rsidRDefault="00097FA2" w:rsidP="00097FA2"/>
        </w:tc>
        <w:tc>
          <w:tcPr>
            <w:tcW w:w="277" w:type="dxa"/>
            <w:shd w:val="clear" w:color="auto" w:fill="FFFFFF" w:themeFill="background1"/>
            <w:vAlign w:val="center"/>
          </w:tcPr>
          <w:p w14:paraId="764D5204" w14:textId="77777777" w:rsidR="00097FA2" w:rsidRPr="00DE068D" w:rsidRDefault="00097FA2" w:rsidP="00097FA2"/>
        </w:tc>
        <w:tc>
          <w:tcPr>
            <w:tcW w:w="275" w:type="dxa"/>
            <w:shd w:val="clear" w:color="auto" w:fill="FFFFFF" w:themeFill="background1"/>
            <w:vAlign w:val="center"/>
          </w:tcPr>
          <w:p w14:paraId="0F506070" w14:textId="77777777" w:rsidR="00097FA2" w:rsidRPr="00DE068D" w:rsidRDefault="00097FA2" w:rsidP="00097FA2"/>
        </w:tc>
        <w:tc>
          <w:tcPr>
            <w:tcW w:w="275" w:type="dxa"/>
            <w:shd w:val="clear" w:color="auto" w:fill="FFFFFF" w:themeFill="background1"/>
            <w:vAlign w:val="center"/>
          </w:tcPr>
          <w:p w14:paraId="19905B44" w14:textId="77777777" w:rsidR="00097FA2" w:rsidRPr="00DE068D" w:rsidRDefault="00097FA2" w:rsidP="00097FA2"/>
        </w:tc>
        <w:tc>
          <w:tcPr>
            <w:tcW w:w="275" w:type="dxa"/>
            <w:shd w:val="clear" w:color="auto" w:fill="FFFFFF" w:themeFill="background1"/>
            <w:vAlign w:val="center"/>
          </w:tcPr>
          <w:p w14:paraId="520A0A7B" w14:textId="77777777" w:rsidR="00097FA2" w:rsidRPr="00DE068D" w:rsidRDefault="00097FA2" w:rsidP="00097FA2"/>
        </w:tc>
        <w:tc>
          <w:tcPr>
            <w:tcW w:w="270" w:type="dxa"/>
            <w:shd w:val="clear" w:color="auto" w:fill="FFFFFF" w:themeFill="background1"/>
            <w:vAlign w:val="center"/>
          </w:tcPr>
          <w:p w14:paraId="6640F529" w14:textId="77777777" w:rsidR="00097FA2" w:rsidRPr="00DE068D" w:rsidRDefault="00097FA2" w:rsidP="00097FA2"/>
        </w:tc>
        <w:tc>
          <w:tcPr>
            <w:tcW w:w="270" w:type="dxa"/>
            <w:shd w:val="clear" w:color="auto" w:fill="FFFFFF" w:themeFill="background1"/>
            <w:vAlign w:val="center"/>
          </w:tcPr>
          <w:p w14:paraId="650A15FC" w14:textId="77777777" w:rsidR="00097FA2" w:rsidRPr="00DE068D" w:rsidRDefault="00097FA2" w:rsidP="00097FA2"/>
        </w:tc>
        <w:tc>
          <w:tcPr>
            <w:tcW w:w="270" w:type="dxa"/>
            <w:shd w:val="clear" w:color="auto" w:fill="FFFFFF" w:themeFill="background1"/>
            <w:vAlign w:val="center"/>
          </w:tcPr>
          <w:p w14:paraId="4EFA5A8F" w14:textId="77777777" w:rsidR="00097FA2" w:rsidRPr="00DE068D" w:rsidRDefault="00097FA2" w:rsidP="00097FA2"/>
        </w:tc>
        <w:tc>
          <w:tcPr>
            <w:tcW w:w="270" w:type="dxa"/>
            <w:shd w:val="clear" w:color="auto" w:fill="FFFFFF" w:themeFill="background1"/>
            <w:vAlign w:val="center"/>
          </w:tcPr>
          <w:p w14:paraId="7570FD02" w14:textId="77777777" w:rsidR="00097FA2" w:rsidRPr="00DE068D" w:rsidRDefault="00097FA2" w:rsidP="00097FA2"/>
        </w:tc>
        <w:tc>
          <w:tcPr>
            <w:tcW w:w="278" w:type="dxa"/>
            <w:shd w:val="clear" w:color="auto" w:fill="FFFFFF" w:themeFill="background1"/>
            <w:vAlign w:val="center"/>
          </w:tcPr>
          <w:p w14:paraId="0AA7267F" w14:textId="77777777" w:rsidR="00097FA2" w:rsidRPr="00DE068D" w:rsidRDefault="00097FA2" w:rsidP="00097FA2"/>
        </w:tc>
        <w:tc>
          <w:tcPr>
            <w:tcW w:w="277" w:type="dxa"/>
            <w:shd w:val="clear" w:color="auto" w:fill="FFFFFF" w:themeFill="background1"/>
            <w:vAlign w:val="center"/>
          </w:tcPr>
          <w:p w14:paraId="497C97D9" w14:textId="77777777" w:rsidR="00097FA2" w:rsidRPr="00DE068D" w:rsidRDefault="00097FA2" w:rsidP="00097FA2"/>
        </w:tc>
        <w:tc>
          <w:tcPr>
            <w:tcW w:w="275" w:type="dxa"/>
            <w:shd w:val="clear" w:color="auto" w:fill="FFFFFF" w:themeFill="background1"/>
            <w:vAlign w:val="center"/>
          </w:tcPr>
          <w:p w14:paraId="4BDA4522" w14:textId="77777777" w:rsidR="00097FA2" w:rsidRPr="00DE068D" w:rsidRDefault="00097FA2" w:rsidP="00097FA2"/>
        </w:tc>
        <w:tc>
          <w:tcPr>
            <w:tcW w:w="275" w:type="dxa"/>
            <w:shd w:val="clear" w:color="auto" w:fill="FFFFFF" w:themeFill="background1"/>
            <w:vAlign w:val="center"/>
          </w:tcPr>
          <w:p w14:paraId="0F9B195F" w14:textId="77777777" w:rsidR="00097FA2" w:rsidRPr="00DE068D" w:rsidRDefault="00097FA2" w:rsidP="00097FA2"/>
        </w:tc>
        <w:tc>
          <w:tcPr>
            <w:tcW w:w="275" w:type="dxa"/>
            <w:shd w:val="clear" w:color="auto" w:fill="FFFFFF" w:themeFill="background1"/>
            <w:vAlign w:val="center"/>
          </w:tcPr>
          <w:p w14:paraId="4C291A31" w14:textId="77777777" w:rsidR="00097FA2" w:rsidRPr="00DE068D" w:rsidRDefault="00097FA2" w:rsidP="00097FA2"/>
        </w:tc>
        <w:tc>
          <w:tcPr>
            <w:tcW w:w="275" w:type="dxa"/>
            <w:shd w:val="clear" w:color="auto" w:fill="FFFFFF" w:themeFill="background1"/>
            <w:vAlign w:val="center"/>
          </w:tcPr>
          <w:p w14:paraId="5FDEAAFB" w14:textId="77777777" w:rsidR="00097FA2" w:rsidRPr="00DE068D" w:rsidRDefault="00097FA2" w:rsidP="00097FA2"/>
        </w:tc>
        <w:tc>
          <w:tcPr>
            <w:tcW w:w="270" w:type="dxa"/>
            <w:shd w:val="clear" w:color="auto" w:fill="FFFFFF" w:themeFill="background1"/>
            <w:vAlign w:val="center"/>
          </w:tcPr>
          <w:p w14:paraId="7C524F93" w14:textId="77777777" w:rsidR="00097FA2" w:rsidRPr="00DE068D" w:rsidRDefault="00097FA2" w:rsidP="00097FA2"/>
        </w:tc>
        <w:tc>
          <w:tcPr>
            <w:tcW w:w="270" w:type="dxa"/>
            <w:shd w:val="clear" w:color="auto" w:fill="FFFFFF" w:themeFill="background1"/>
            <w:vAlign w:val="center"/>
          </w:tcPr>
          <w:p w14:paraId="7CC3A5EC" w14:textId="77777777" w:rsidR="00097FA2" w:rsidRPr="00DE068D" w:rsidRDefault="00097FA2" w:rsidP="00097FA2"/>
        </w:tc>
        <w:tc>
          <w:tcPr>
            <w:tcW w:w="270" w:type="dxa"/>
            <w:shd w:val="clear" w:color="auto" w:fill="FFFFFF" w:themeFill="background1"/>
            <w:vAlign w:val="center"/>
          </w:tcPr>
          <w:p w14:paraId="78C141BF" w14:textId="77777777" w:rsidR="00097FA2" w:rsidRPr="00DE068D" w:rsidRDefault="00097FA2" w:rsidP="00097FA2"/>
        </w:tc>
        <w:tc>
          <w:tcPr>
            <w:tcW w:w="278" w:type="dxa"/>
            <w:shd w:val="clear" w:color="auto" w:fill="FFFFFF" w:themeFill="background1"/>
            <w:vAlign w:val="center"/>
          </w:tcPr>
          <w:p w14:paraId="290435B3" w14:textId="77777777" w:rsidR="00097FA2" w:rsidRPr="00DE068D" w:rsidRDefault="00097FA2" w:rsidP="00097FA2"/>
        </w:tc>
        <w:tc>
          <w:tcPr>
            <w:tcW w:w="277" w:type="dxa"/>
            <w:shd w:val="clear" w:color="auto" w:fill="FFFFFF" w:themeFill="background1"/>
            <w:vAlign w:val="center"/>
          </w:tcPr>
          <w:p w14:paraId="218CCA81" w14:textId="77777777" w:rsidR="00097FA2" w:rsidRPr="00DE068D" w:rsidRDefault="00097FA2" w:rsidP="00097FA2"/>
        </w:tc>
        <w:tc>
          <w:tcPr>
            <w:tcW w:w="275" w:type="dxa"/>
            <w:shd w:val="clear" w:color="auto" w:fill="FFFFFF" w:themeFill="background1"/>
            <w:vAlign w:val="center"/>
          </w:tcPr>
          <w:p w14:paraId="31416C5D" w14:textId="77777777" w:rsidR="00097FA2" w:rsidRPr="00DE068D" w:rsidRDefault="00097FA2" w:rsidP="00097FA2"/>
        </w:tc>
        <w:tc>
          <w:tcPr>
            <w:tcW w:w="275" w:type="dxa"/>
            <w:shd w:val="clear" w:color="auto" w:fill="FFFFFF" w:themeFill="background1"/>
          </w:tcPr>
          <w:p w14:paraId="35E6F9C9" w14:textId="77777777" w:rsidR="00097FA2" w:rsidRPr="00DE068D" w:rsidRDefault="00097FA2" w:rsidP="00097FA2"/>
        </w:tc>
        <w:tc>
          <w:tcPr>
            <w:tcW w:w="275" w:type="dxa"/>
            <w:shd w:val="clear" w:color="auto" w:fill="FFFFFF" w:themeFill="background1"/>
            <w:vAlign w:val="center"/>
          </w:tcPr>
          <w:p w14:paraId="7909713A" w14:textId="77777777" w:rsidR="00097FA2" w:rsidRPr="00DE068D" w:rsidRDefault="00097FA2" w:rsidP="00097FA2"/>
        </w:tc>
        <w:tc>
          <w:tcPr>
            <w:tcW w:w="275" w:type="dxa"/>
            <w:shd w:val="clear" w:color="auto" w:fill="FFFFFF" w:themeFill="background1"/>
            <w:vAlign w:val="center"/>
          </w:tcPr>
          <w:p w14:paraId="7A49BCC5" w14:textId="77777777" w:rsidR="00097FA2" w:rsidRPr="00DE068D" w:rsidRDefault="00097FA2" w:rsidP="00097FA2"/>
        </w:tc>
        <w:tc>
          <w:tcPr>
            <w:tcW w:w="270" w:type="dxa"/>
            <w:shd w:val="clear" w:color="auto" w:fill="FFFFFF" w:themeFill="background1"/>
            <w:vAlign w:val="center"/>
          </w:tcPr>
          <w:p w14:paraId="79DBD7C3" w14:textId="77777777" w:rsidR="00097FA2" w:rsidRPr="00DE068D" w:rsidRDefault="00097FA2" w:rsidP="00097FA2"/>
        </w:tc>
        <w:tc>
          <w:tcPr>
            <w:tcW w:w="161" w:type="dxa"/>
            <w:shd w:val="clear" w:color="auto" w:fill="FFFFFF" w:themeFill="background1"/>
            <w:vAlign w:val="center"/>
          </w:tcPr>
          <w:p w14:paraId="01F139F9" w14:textId="77777777" w:rsidR="00097FA2" w:rsidRPr="00DE068D" w:rsidRDefault="00097FA2" w:rsidP="00097FA2"/>
        </w:tc>
      </w:tr>
      <w:tr w:rsidR="00097FA2" w:rsidRPr="00DE068D" w14:paraId="4ABCF1E9" w14:textId="77777777" w:rsidTr="00EF2CF7">
        <w:trPr>
          <w:trHeight w:hRule="exact" w:val="284"/>
        </w:trPr>
        <w:tc>
          <w:tcPr>
            <w:tcW w:w="160" w:type="dxa"/>
            <w:shd w:val="clear" w:color="auto" w:fill="FFFFFF" w:themeFill="background1"/>
            <w:vAlign w:val="center"/>
          </w:tcPr>
          <w:p w14:paraId="19D1BC5A" w14:textId="77777777" w:rsidR="00097FA2" w:rsidRPr="00DE068D" w:rsidRDefault="00097FA2" w:rsidP="00097FA2"/>
        </w:tc>
        <w:tc>
          <w:tcPr>
            <w:tcW w:w="277" w:type="dxa"/>
            <w:shd w:val="clear" w:color="auto" w:fill="FFFFFF" w:themeFill="background1"/>
            <w:vAlign w:val="center"/>
          </w:tcPr>
          <w:p w14:paraId="1E338B89" w14:textId="77777777" w:rsidR="00097FA2" w:rsidRPr="00DE068D" w:rsidRDefault="00097FA2" w:rsidP="00097FA2"/>
        </w:tc>
        <w:tc>
          <w:tcPr>
            <w:tcW w:w="283" w:type="dxa"/>
            <w:shd w:val="clear" w:color="auto" w:fill="FFFFFF" w:themeFill="background1"/>
            <w:vAlign w:val="center"/>
          </w:tcPr>
          <w:p w14:paraId="3A7CBB25" w14:textId="77777777" w:rsidR="00097FA2" w:rsidRPr="00DE068D" w:rsidRDefault="00097FA2" w:rsidP="00097FA2"/>
        </w:tc>
        <w:tc>
          <w:tcPr>
            <w:tcW w:w="274" w:type="dxa"/>
            <w:shd w:val="clear" w:color="auto" w:fill="FFFFFF" w:themeFill="background1"/>
            <w:vAlign w:val="center"/>
          </w:tcPr>
          <w:p w14:paraId="5E245301" w14:textId="77777777" w:rsidR="00097FA2" w:rsidRPr="00DE068D" w:rsidRDefault="00097FA2" w:rsidP="00097FA2"/>
        </w:tc>
        <w:tc>
          <w:tcPr>
            <w:tcW w:w="274" w:type="dxa"/>
            <w:shd w:val="clear" w:color="auto" w:fill="FFFFFF" w:themeFill="background1"/>
            <w:vAlign w:val="center"/>
          </w:tcPr>
          <w:p w14:paraId="32914207" w14:textId="77777777" w:rsidR="00097FA2" w:rsidRPr="00DE068D" w:rsidRDefault="00097FA2" w:rsidP="00097FA2"/>
        </w:tc>
        <w:tc>
          <w:tcPr>
            <w:tcW w:w="274" w:type="dxa"/>
            <w:shd w:val="clear" w:color="auto" w:fill="FFFFFF" w:themeFill="background1"/>
            <w:vAlign w:val="center"/>
          </w:tcPr>
          <w:p w14:paraId="099ED944" w14:textId="77777777" w:rsidR="00097FA2" w:rsidRPr="00DE068D" w:rsidRDefault="00097FA2" w:rsidP="00097FA2"/>
        </w:tc>
        <w:tc>
          <w:tcPr>
            <w:tcW w:w="269" w:type="dxa"/>
            <w:shd w:val="clear" w:color="auto" w:fill="FFFFFF" w:themeFill="background1"/>
            <w:vAlign w:val="center"/>
          </w:tcPr>
          <w:p w14:paraId="2E01CD90" w14:textId="77777777" w:rsidR="00097FA2" w:rsidRPr="00DE068D" w:rsidRDefault="00097FA2" w:rsidP="00097FA2"/>
        </w:tc>
        <w:tc>
          <w:tcPr>
            <w:tcW w:w="269" w:type="dxa"/>
            <w:shd w:val="clear" w:color="auto" w:fill="FFFFFF" w:themeFill="background1"/>
            <w:vAlign w:val="center"/>
          </w:tcPr>
          <w:p w14:paraId="1637C836" w14:textId="77777777" w:rsidR="00097FA2" w:rsidRPr="00DE068D" w:rsidRDefault="00097FA2" w:rsidP="00097FA2"/>
        </w:tc>
        <w:tc>
          <w:tcPr>
            <w:tcW w:w="270" w:type="dxa"/>
            <w:shd w:val="clear" w:color="auto" w:fill="FFFFFF" w:themeFill="background1"/>
            <w:vAlign w:val="center"/>
          </w:tcPr>
          <w:p w14:paraId="75086A40" w14:textId="77777777" w:rsidR="00097FA2" w:rsidRPr="00DE068D" w:rsidRDefault="00097FA2" w:rsidP="00097FA2"/>
        </w:tc>
        <w:tc>
          <w:tcPr>
            <w:tcW w:w="278" w:type="dxa"/>
            <w:shd w:val="clear" w:color="auto" w:fill="FFFFFF" w:themeFill="background1"/>
            <w:vAlign w:val="center"/>
          </w:tcPr>
          <w:p w14:paraId="5EE100A6" w14:textId="77777777" w:rsidR="00097FA2" w:rsidRPr="00DE068D" w:rsidRDefault="00097FA2" w:rsidP="00097FA2"/>
        </w:tc>
        <w:tc>
          <w:tcPr>
            <w:tcW w:w="277" w:type="dxa"/>
            <w:shd w:val="clear" w:color="auto" w:fill="FFFFFF" w:themeFill="background1"/>
            <w:vAlign w:val="center"/>
          </w:tcPr>
          <w:p w14:paraId="78E2D39E" w14:textId="77777777" w:rsidR="00097FA2" w:rsidRPr="00DE068D" w:rsidRDefault="00097FA2" w:rsidP="00097FA2"/>
        </w:tc>
        <w:tc>
          <w:tcPr>
            <w:tcW w:w="275" w:type="dxa"/>
            <w:shd w:val="clear" w:color="auto" w:fill="FFFFFF" w:themeFill="background1"/>
            <w:vAlign w:val="center"/>
          </w:tcPr>
          <w:p w14:paraId="30DD4325" w14:textId="77777777" w:rsidR="00097FA2" w:rsidRPr="00DE068D" w:rsidRDefault="00097FA2" w:rsidP="00097FA2"/>
        </w:tc>
        <w:tc>
          <w:tcPr>
            <w:tcW w:w="275" w:type="dxa"/>
            <w:shd w:val="clear" w:color="auto" w:fill="FFFFFF" w:themeFill="background1"/>
            <w:vAlign w:val="center"/>
          </w:tcPr>
          <w:p w14:paraId="3365A7E7" w14:textId="77777777" w:rsidR="00097FA2" w:rsidRPr="00DE068D" w:rsidRDefault="00097FA2" w:rsidP="00097FA2"/>
        </w:tc>
        <w:tc>
          <w:tcPr>
            <w:tcW w:w="275" w:type="dxa"/>
            <w:shd w:val="clear" w:color="auto" w:fill="FFFFFF" w:themeFill="background1"/>
            <w:vAlign w:val="center"/>
          </w:tcPr>
          <w:p w14:paraId="5DE70B01" w14:textId="77777777" w:rsidR="00097FA2" w:rsidRPr="00DE068D" w:rsidRDefault="00097FA2" w:rsidP="00097FA2"/>
        </w:tc>
        <w:tc>
          <w:tcPr>
            <w:tcW w:w="270" w:type="dxa"/>
            <w:shd w:val="clear" w:color="auto" w:fill="FFFFFF" w:themeFill="background1"/>
            <w:vAlign w:val="center"/>
          </w:tcPr>
          <w:p w14:paraId="039E0726" w14:textId="77777777" w:rsidR="00097FA2" w:rsidRPr="00DE068D" w:rsidRDefault="00097FA2" w:rsidP="00097FA2"/>
        </w:tc>
        <w:tc>
          <w:tcPr>
            <w:tcW w:w="270" w:type="dxa"/>
            <w:shd w:val="clear" w:color="auto" w:fill="FFFFFF" w:themeFill="background1"/>
            <w:vAlign w:val="center"/>
          </w:tcPr>
          <w:p w14:paraId="6084F1DA" w14:textId="77777777" w:rsidR="00097FA2" w:rsidRPr="00DE068D" w:rsidRDefault="00097FA2" w:rsidP="00097FA2"/>
        </w:tc>
        <w:tc>
          <w:tcPr>
            <w:tcW w:w="270" w:type="dxa"/>
            <w:shd w:val="clear" w:color="auto" w:fill="FFFFFF" w:themeFill="background1"/>
            <w:vAlign w:val="center"/>
          </w:tcPr>
          <w:p w14:paraId="673F291C" w14:textId="77777777" w:rsidR="00097FA2" w:rsidRPr="00DE068D" w:rsidRDefault="00097FA2" w:rsidP="00097FA2"/>
        </w:tc>
        <w:tc>
          <w:tcPr>
            <w:tcW w:w="270" w:type="dxa"/>
            <w:shd w:val="clear" w:color="auto" w:fill="FFFFFF" w:themeFill="background1"/>
            <w:vAlign w:val="center"/>
          </w:tcPr>
          <w:p w14:paraId="7D190D1B" w14:textId="77777777" w:rsidR="00097FA2" w:rsidRPr="00DE068D" w:rsidRDefault="00097FA2" w:rsidP="00097FA2"/>
        </w:tc>
        <w:tc>
          <w:tcPr>
            <w:tcW w:w="278" w:type="dxa"/>
            <w:shd w:val="clear" w:color="auto" w:fill="FFFFFF" w:themeFill="background1"/>
            <w:vAlign w:val="center"/>
          </w:tcPr>
          <w:p w14:paraId="4518C144" w14:textId="77777777" w:rsidR="00097FA2" w:rsidRPr="00DE068D" w:rsidRDefault="00097FA2" w:rsidP="00097FA2"/>
        </w:tc>
        <w:tc>
          <w:tcPr>
            <w:tcW w:w="277" w:type="dxa"/>
            <w:shd w:val="clear" w:color="auto" w:fill="FFFFFF" w:themeFill="background1"/>
            <w:vAlign w:val="center"/>
          </w:tcPr>
          <w:p w14:paraId="61BB1C4D" w14:textId="77777777" w:rsidR="00097FA2" w:rsidRPr="00DE068D" w:rsidRDefault="00097FA2" w:rsidP="00097FA2"/>
        </w:tc>
        <w:tc>
          <w:tcPr>
            <w:tcW w:w="275" w:type="dxa"/>
            <w:shd w:val="clear" w:color="auto" w:fill="FFFFFF" w:themeFill="background1"/>
            <w:vAlign w:val="center"/>
          </w:tcPr>
          <w:p w14:paraId="6239A491" w14:textId="77777777" w:rsidR="00097FA2" w:rsidRPr="00DE068D" w:rsidRDefault="00097FA2" w:rsidP="00097FA2"/>
        </w:tc>
        <w:tc>
          <w:tcPr>
            <w:tcW w:w="275" w:type="dxa"/>
            <w:shd w:val="clear" w:color="auto" w:fill="FFFFFF" w:themeFill="background1"/>
            <w:vAlign w:val="center"/>
          </w:tcPr>
          <w:p w14:paraId="586B2C69" w14:textId="77777777" w:rsidR="00097FA2" w:rsidRPr="00DE068D" w:rsidRDefault="00097FA2" w:rsidP="00097FA2"/>
        </w:tc>
        <w:tc>
          <w:tcPr>
            <w:tcW w:w="275" w:type="dxa"/>
            <w:shd w:val="clear" w:color="auto" w:fill="FFFFFF" w:themeFill="background1"/>
            <w:vAlign w:val="center"/>
          </w:tcPr>
          <w:p w14:paraId="22939AE7" w14:textId="77777777" w:rsidR="00097FA2" w:rsidRPr="00DE068D" w:rsidRDefault="00097FA2" w:rsidP="00097FA2"/>
        </w:tc>
        <w:tc>
          <w:tcPr>
            <w:tcW w:w="275" w:type="dxa"/>
            <w:shd w:val="clear" w:color="auto" w:fill="FFFFFF" w:themeFill="background1"/>
            <w:vAlign w:val="center"/>
          </w:tcPr>
          <w:p w14:paraId="13AA52D5" w14:textId="77777777" w:rsidR="00097FA2" w:rsidRPr="00DE068D" w:rsidRDefault="00097FA2" w:rsidP="00097FA2"/>
        </w:tc>
        <w:tc>
          <w:tcPr>
            <w:tcW w:w="270" w:type="dxa"/>
            <w:shd w:val="clear" w:color="auto" w:fill="FFFFFF" w:themeFill="background1"/>
            <w:vAlign w:val="center"/>
          </w:tcPr>
          <w:p w14:paraId="083870BA" w14:textId="77777777" w:rsidR="00097FA2" w:rsidRPr="00DE068D" w:rsidRDefault="00097FA2" w:rsidP="00097FA2"/>
        </w:tc>
        <w:tc>
          <w:tcPr>
            <w:tcW w:w="270" w:type="dxa"/>
            <w:shd w:val="clear" w:color="auto" w:fill="FFFFFF" w:themeFill="background1"/>
            <w:vAlign w:val="center"/>
          </w:tcPr>
          <w:p w14:paraId="78493DA6" w14:textId="77777777" w:rsidR="00097FA2" w:rsidRPr="00DE068D" w:rsidRDefault="00097FA2" w:rsidP="00097FA2"/>
        </w:tc>
        <w:tc>
          <w:tcPr>
            <w:tcW w:w="270" w:type="dxa"/>
            <w:shd w:val="clear" w:color="auto" w:fill="FFFFFF" w:themeFill="background1"/>
            <w:vAlign w:val="center"/>
          </w:tcPr>
          <w:p w14:paraId="2CCEFE58" w14:textId="77777777" w:rsidR="00097FA2" w:rsidRPr="00DE068D" w:rsidRDefault="00097FA2" w:rsidP="00097FA2"/>
        </w:tc>
        <w:tc>
          <w:tcPr>
            <w:tcW w:w="278" w:type="dxa"/>
            <w:shd w:val="clear" w:color="auto" w:fill="FFFFFF" w:themeFill="background1"/>
            <w:vAlign w:val="center"/>
          </w:tcPr>
          <w:p w14:paraId="1C004552" w14:textId="77777777" w:rsidR="00097FA2" w:rsidRPr="00DE068D" w:rsidRDefault="00097FA2" w:rsidP="00097FA2"/>
        </w:tc>
        <w:tc>
          <w:tcPr>
            <w:tcW w:w="277" w:type="dxa"/>
            <w:shd w:val="clear" w:color="auto" w:fill="FFFFFF" w:themeFill="background1"/>
            <w:vAlign w:val="center"/>
          </w:tcPr>
          <w:p w14:paraId="51701BFA" w14:textId="77777777" w:rsidR="00097FA2" w:rsidRPr="00DE068D" w:rsidRDefault="00097FA2" w:rsidP="00097FA2"/>
        </w:tc>
        <w:tc>
          <w:tcPr>
            <w:tcW w:w="275" w:type="dxa"/>
            <w:shd w:val="clear" w:color="auto" w:fill="FFFFFF" w:themeFill="background1"/>
            <w:vAlign w:val="center"/>
          </w:tcPr>
          <w:p w14:paraId="54EE20B5" w14:textId="77777777" w:rsidR="00097FA2" w:rsidRPr="00DE068D" w:rsidRDefault="00097FA2" w:rsidP="00097FA2"/>
        </w:tc>
        <w:tc>
          <w:tcPr>
            <w:tcW w:w="275" w:type="dxa"/>
            <w:shd w:val="clear" w:color="auto" w:fill="FFFFFF" w:themeFill="background1"/>
          </w:tcPr>
          <w:p w14:paraId="4E69A641" w14:textId="77777777" w:rsidR="00097FA2" w:rsidRPr="00DE068D" w:rsidRDefault="00097FA2" w:rsidP="00097FA2"/>
        </w:tc>
        <w:tc>
          <w:tcPr>
            <w:tcW w:w="275" w:type="dxa"/>
            <w:shd w:val="clear" w:color="auto" w:fill="FFFFFF" w:themeFill="background1"/>
            <w:vAlign w:val="center"/>
          </w:tcPr>
          <w:p w14:paraId="461BF809" w14:textId="77777777" w:rsidR="00097FA2" w:rsidRPr="00DE068D" w:rsidRDefault="00097FA2" w:rsidP="00097FA2"/>
        </w:tc>
        <w:tc>
          <w:tcPr>
            <w:tcW w:w="275" w:type="dxa"/>
            <w:shd w:val="clear" w:color="auto" w:fill="FFFFFF" w:themeFill="background1"/>
            <w:vAlign w:val="center"/>
          </w:tcPr>
          <w:p w14:paraId="3A0744BE" w14:textId="77777777" w:rsidR="00097FA2" w:rsidRPr="00DE068D" w:rsidRDefault="00097FA2" w:rsidP="00097FA2"/>
        </w:tc>
        <w:tc>
          <w:tcPr>
            <w:tcW w:w="270" w:type="dxa"/>
            <w:shd w:val="clear" w:color="auto" w:fill="FFFFFF" w:themeFill="background1"/>
            <w:vAlign w:val="center"/>
          </w:tcPr>
          <w:p w14:paraId="43E4EDD6" w14:textId="77777777" w:rsidR="00097FA2" w:rsidRPr="00DE068D" w:rsidRDefault="00097FA2" w:rsidP="00097FA2"/>
        </w:tc>
        <w:tc>
          <w:tcPr>
            <w:tcW w:w="161" w:type="dxa"/>
            <w:shd w:val="clear" w:color="auto" w:fill="FFFFFF" w:themeFill="background1"/>
            <w:vAlign w:val="center"/>
          </w:tcPr>
          <w:p w14:paraId="40850927" w14:textId="77777777" w:rsidR="00097FA2" w:rsidRPr="00DE068D" w:rsidRDefault="00097FA2" w:rsidP="00097FA2"/>
        </w:tc>
      </w:tr>
      <w:tr w:rsidR="00097FA2" w:rsidRPr="00DE068D" w14:paraId="15E8A4E1" w14:textId="77777777" w:rsidTr="00EF2CF7">
        <w:trPr>
          <w:trHeight w:hRule="exact" w:val="284"/>
        </w:trPr>
        <w:tc>
          <w:tcPr>
            <w:tcW w:w="160" w:type="dxa"/>
            <w:shd w:val="clear" w:color="auto" w:fill="FFFFFF" w:themeFill="background1"/>
            <w:vAlign w:val="center"/>
          </w:tcPr>
          <w:p w14:paraId="2798B36A" w14:textId="77777777" w:rsidR="00097FA2" w:rsidRPr="00DE068D" w:rsidRDefault="00097FA2" w:rsidP="00097FA2"/>
        </w:tc>
        <w:tc>
          <w:tcPr>
            <w:tcW w:w="277" w:type="dxa"/>
            <w:shd w:val="clear" w:color="auto" w:fill="FFFFFF" w:themeFill="background1"/>
            <w:vAlign w:val="center"/>
          </w:tcPr>
          <w:p w14:paraId="2827BCC2" w14:textId="77777777" w:rsidR="00097FA2" w:rsidRPr="00DE068D" w:rsidRDefault="00097FA2" w:rsidP="00097FA2"/>
        </w:tc>
        <w:tc>
          <w:tcPr>
            <w:tcW w:w="283" w:type="dxa"/>
            <w:shd w:val="clear" w:color="auto" w:fill="FFFFFF" w:themeFill="background1"/>
            <w:vAlign w:val="center"/>
          </w:tcPr>
          <w:p w14:paraId="17812164" w14:textId="77777777" w:rsidR="00097FA2" w:rsidRPr="00DE068D" w:rsidRDefault="00097FA2" w:rsidP="00097FA2"/>
        </w:tc>
        <w:tc>
          <w:tcPr>
            <w:tcW w:w="274" w:type="dxa"/>
            <w:shd w:val="clear" w:color="auto" w:fill="FFFFFF" w:themeFill="background1"/>
            <w:vAlign w:val="center"/>
          </w:tcPr>
          <w:p w14:paraId="4FEAB4AC" w14:textId="77777777" w:rsidR="00097FA2" w:rsidRPr="00DE068D" w:rsidRDefault="00097FA2" w:rsidP="00097FA2"/>
        </w:tc>
        <w:tc>
          <w:tcPr>
            <w:tcW w:w="274" w:type="dxa"/>
            <w:shd w:val="clear" w:color="auto" w:fill="FFFFFF" w:themeFill="background1"/>
            <w:vAlign w:val="center"/>
          </w:tcPr>
          <w:p w14:paraId="7A21FEED" w14:textId="77777777" w:rsidR="00097FA2" w:rsidRPr="00DE068D" w:rsidRDefault="00097FA2" w:rsidP="00097FA2"/>
        </w:tc>
        <w:tc>
          <w:tcPr>
            <w:tcW w:w="274" w:type="dxa"/>
            <w:shd w:val="clear" w:color="auto" w:fill="FFFFFF" w:themeFill="background1"/>
            <w:vAlign w:val="center"/>
          </w:tcPr>
          <w:p w14:paraId="053DBF24" w14:textId="77777777" w:rsidR="00097FA2" w:rsidRPr="00DE068D" w:rsidRDefault="00097FA2" w:rsidP="00097FA2"/>
        </w:tc>
        <w:tc>
          <w:tcPr>
            <w:tcW w:w="269" w:type="dxa"/>
            <w:shd w:val="clear" w:color="auto" w:fill="FFFFFF" w:themeFill="background1"/>
            <w:vAlign w:val="center"/>
          </w:tcPr>
          <w:p w14:paraId="2CDA7111" w14:textId="77777777" w:rsidR="00097FA2" w:rsidRPr="00DE068D" w:rsidRDefault="00097FA2" w:rsidP="00097FA2"/>
        </w:tc>
        <w:tc>
          <w:tcPr>
            <w:tcW w:w="269" w:type="dxa"/>
            <w:shd w:val="clear" w:color="auto" w:fill="FFFFFF" w:themeFill="background1"/>
            <w:vAlign w:val="center"/>
          </w:tcPr>
          <w:p w14:paraId="53305A5D" w14:textId="77777777" w:rsidR="00097FA2" w:rsidRPr="00DE068D" w:rsidRDefault="00097FA2" w:rsidP="00097FA2"/>
        </w:tc>
        <w:tc>
          <w:tcPr>
            <w:tcW w:w="270" w:type="dxa"/>
            <w:shd w:val="clear" w:color="auto" w:fill="FFFFFF" w:themeFill="background1"/>
            <w:vAlign w:val="center"/>
          </w:tcPr>
          <w:p w14:paraId="01077CAD" w14:textId="77777777" w:rsidR="00097FA2" w:rsidRPr="00DE068D" w:rsidRDefault="00097FA2" w:rsidP="00097FA2"/>
        </w:tc>
        <w:tc>
          <w:tcPr>
            <w:tcW w:w="278" w:type="dxa"/>
            <w:shd w:val="clear" w:color="auto" w:fill="FFFFFF" w:themeFill="background1"/>
            <w:vAlign w:val="center"/>
          </w:tcPr>
          <w:p w14:paraId="1746B8FD" w14:textId="77777777" w:rsidR="00097FA2" w:rsidRPr="00DE068D" w:rsidRDefault="00097FA2" w:rsidP="00097FA2"/>
        </w:tc>
        <w:tc>
          <w:tcPr>
            <w:tcW w:w="277" w:type="dxa"/>
            <w:shd w:val="clear" w:color="auto" w:fill="FFFFFF" w:themeFill="background1"/>
            <w:vAlign w:val="center"/>
          </w:tcPr>
          <w:p w14:paraId="0F3387F9" w14:textId="77777777" w:rsidR="00097FA2" w:rsidRPr="00DE068D" w:rsidRDefault="00097FA2" w:rsidP="00097FA2"/>
        </w:tc>
        <w:tc>
          <w:tcPr>
            <w:tcW w:w="275" w:type="dxa"/>
            <w:shd w:val="clear" w:color="auto" w:fill="FFFFFF" w:themeFill="background1"/>
            <w:vAlign w:val="center"/>
          </w:tcPr>
          <w:p w14:paraId="46F41411" w14:textId="77777777" w:rsidR="00097FA2" w:rsidRPr="00DE068D" w:rsidRDefault="00097FA2" w:rsidP="00097FA2"/>
        </w:tc>
        <w:tc>
          <w:tcPr>
            <w:tcW w:w="275" w:type="dxa"/>
            <w:shd w:val="clear" w:color="auto" w:fill="FFFFFF" w:themeFill="background1"/>
            <w:vAlign w:val="center"/>
          </w:tcPr>
          <w:p w14:paraId="1CB29FA4" w14:textId="77777777" w:rsidR="00097FA2" w:rsidRPr="00DE068D" w:rsidRDefault="00097FA2" w:rsidP="00097FA2"/>
        </w:tc>
        <w:tc>
          <w:tcPr>
            <w:tcW w:w="275" w:type="dxa"/>
            <w:shd w:val="clear" w:color="auto" w:fill="FFFFFF" w:themeFill="background1"/>
            <w:vAlign w:val="center"/>
          </w:tcPr>
          <w:p w14:paraId="0BA30F14" w14:textId="77777777" w:rsidR="00097FA2" w:rsidRPr="00DE068D" w:rsidRDefault="00097FA2" w:rsidP="00097FA2"/>
        </w:tc>
        <w:tc>
          <w:tcPr>
            <w:tcW w:w="270" w:type="dxa"/>
            <w:shd w:val="clear" w:color="auto" w:fill="FFFFFF" w:themeFill="background1"/>
            <w:vAlign w:val="center"/>
          </w:tcPr>
          <w:p w14:paraId="09862419" w14:textId="77777777" w:rsidR="00097FA2" w:rsidRPr="00DE068D" w:rsidRDefault="00097FA2" w:rsidP="00097FA2"/>
        </w:tc>
        <w:tc>
          <w:tcPr>
            <w:tcW w:w="270" w:type="dxa"/>
            <w:shd w:val="clear" w:color="auto" w:fill="FFFFFF" w:themeFill="background1"/>
            <w:vAlign w:val="center"/>
          </w:tcPr>
          <w:p w14:paraId="7A237E8A" w14:textId="77777777" w:rsidR="00097FA2" w:rsidRPr="00DE068D" w:rsidRDefault="00097FA2" w:rsidP="00097FA2"/>
        </w:tc>
        <w:tc>
          <w:tcPr>
            <w:tcW w:w="270" w:type="dxa"/>
            <w:shd w:val="clear" w:color="auto" w:fill="FFFFFF" w:themeFill="background1"/>
            <w:vAlign w:val="center"/>
          </w:tcPr>
          <w:p w14:paraId="3EBA5B76" w14:textId="77777777" w:rsidR="00097FA2" w:rsidRPr="00DE068D" w:rsidRDefault="00097FA2" w:rsidP="00097FA2"/>
        </w:tc>
        <w:tc>
          <w:tcPr>
            <w:tcW w:w="270" w:type="dxa"/>
            <w:shd w:val="clear" w:color="auto" w:fill="FFFFFF" w:themeFill="background1"/>
            <w:vAlign w:val="center"/>
          </w:tcPr>
          <w:p w14:paraId="0E5383EE" w14:textId="77777777" w:rsidR="00097FA2" w:rsidRPr="00DE068D" w:rsidRDefault="00097FA2" w:rsidP="00097FA2"/>
        </w:tc>
        <w:tc>
          <w:tcPr>
            <w:tcW w:w="278" w:type="dxa"/>
            <w:shd w:val="clear" w:color="auto" w:fill="FFFFFF" w:themeFill="background1"/>
            <w:vAlign w:val="center"/>
          </w:tcPr>
          <w:p w14:paraId="34F8EE92" w14:textId="77777777" w:rsidR="00097FA2" w:rsidRPr="00DE068D" w:rsidRDefault="00097FA2" w:rsidP="00097FA2"/>
        </w:tc>
        <w:tc>
          <w:tcPr>
            <w:tcW w:w="277" w:type="dxa"/>
            <w:shd w:val="clear" w:color="auto" w:fill="FFFFFF" w:themeFill="background1"/>
            <w:vAlign w:val="center"/>
          </w:tcPr>
          <w:p w14:paraId="4CE517DA" w14:textId="77777777" w:rsidR="00097FA2" w:rsidRPr="00DE068D" w:rsidRDefault="00097FA2" w:rsidP="00097FA2"/>
        </w:tc>
        <w:tc>
          <w:tcPr>
            <w:tcW w:w="275" w:type="dxa"/>
            <w:shd w:val="clear" w:color="auto" w:fill="FFFFFF" w:themeFill="background1"/>
            <w:vAlign w:val="center"/>
          </w:tcPr>
          <w:p w14:paraId="0BD0E49C" w14:textId="77777777" w:rsidR="00097FA2" w:rsidRPr="00DE068D" w:rsidRDefault="00097FA2" w:rsidP="00097FA2"/>
        </w:tc>
        <w:tc>
          <w:tcPr>
            <w:tcW w:w="275" w:type="dxa"/>
            <w:shd w:val="clear" w:color="auto" w:fill="FFFFFF" w:themeFill="background1"/>
            <w:vAlign w:val="center"/>
          </w:tcPr>
          <w:p w14:paraId="67DEE30D" w14:textId="77777777" w:rsidR="00097FA2" w:rsidRPr="00DE068D" w:rsidRDefault="00097FA2" w:rsidP="00097FA2"/>
        </w:tc>
        <w:tc>
          <w:tcPr>
            <w:tcW w:w="275" w:type="dxa"/>
            <w:shd w:val="clear" w:color="auto" w:fill="FFFFFF" w:themeFill="background1"/>
            <w:vAlign w:val="center"/>
          </w:tcPr>
          <w:p w14:paraId="6CB95445" w14:textId="77777777" w:rsidR="00097FA2" w:rsidRPr="00DE068D" w:rsidRDefault="00097FA2" w:rsidP="00097FA2"/>
        </w:tc>
        <w:tc>
          <w:tcPr>
            <w:tcW w:w="275" w:type="dxa"/>
            <w:shd w:val="clear" w:color="auto" w:fill="FFFFFF" w:themeFill="background1"/>
            <w:vAlign w:val="center"/>
          </w:tcPr>
          <w:p w14:paraId="1CE2C026" w14:textId="77777777" w:rsidR="00097FA2" w:rsidRPr="00DE068D" w:rsidRDefault="00097FA2" w:rsidP="00097FA2"/>
        </w:tc>
        <w:tc>
          <w:tcPr>
            <w:tcW w:w="270" w:type="dxa"/>
            <w:shd w:val="clear" w:color="auto" w:fill="FFFFFF" w:themeFill="background1"/>
            <w:vAlign w:val="center"/>
          </w:tcPr>
          <w:p w14:paraId="41F226A1" w14:textId="77777777" w:rsidR="00097FA2" w:rsidRPr="00DE068D" w:rsidRDefault="00097FA2" w:rsidP="00097FA2"/>
        </w:tc>
        <w:tc>
          <w:tcPr>
            <w:tcW w:w="270" w:type="dxa"/>
            <w:shd w:val="clear" w:color="auto" w:fill="FFFFFF" w:themeFill="background1"/>
            <w:vAlign w:val="center"/>
          </w:tcPr>
          <w:p w14:paraId="01C0CA81" w14:textId="77777777" w:rsidR="00097FA2" w:rsidRPr="00DE068D" w:rsidRDefault="00097FA2" w:rsidP="00097FA2"/>
        </w:tc>
        <w:tc>
          <w:tcPr>
            <w:tcW w:w="270" w:type="dxa"/>
            <w:shd w:val="clear" w:color="auto" w:fill="FFFFFF" w:themeFill="background1"/>
            <w:vAlign w:val="center"/>
          </w:tcPr>
          <w:p w14:paraId="5C256C70" w14:textId="77777777" w:rsidR="00097FA2" w:rsidRPr="00DE068D" w:rsidRDefault="00097FA2" w:rsidP="00097FA2"/>
        </w:tc>
        <w:tc>
          <w:tcPr>
            <w:tcW w:w="278" w:type="dxa"/>
            <w:shd w:val="clear" w:color="auto" w:fill="FFFFFF" w:themeFill="background1"/>
            <w:vAlign w:val="center"/>
          </w:tcPr>
          <w:p w14:paraId="22BDD9A9" w14:textId="77777777" w:rsidR="00097FA2" w:rsidRPr="00DE068D" w:rsidRDefault="00097FA2" w:rsidP="00097FA2"/>
        </w:tc>
        <w:tc>
          <w:tcPr>
            <w:tcW w:w="277" w:type="dxa"/>
            <w:shd w:val="clear" w:color="auto" w:fill="FFFFFF" w:themeFill="background1"/>
            <w:vAlign w:val="center"/>
          </w:tcPr>
          <w:p w14:paraId="6853F21F" w14:textId="77777777" w:rsidR="00097FA2" w:rsidRPr="00DE068D" w:rsidRDefault="00097FA2" w:rsidP="00097FA2"/>
        </w:tc>
        <w:tc>
          <w:tcPr>
            <w:tcW w:w="275" w:type="dxa"/>
            <w:shd w:val="clear" w:color="auto" w:fill="FFFFFF" w:themeFill="background1"/>
            <w:vAlign w:val="center"/>
          </w:tcPr>
          <w:p w14:paraId="777C8545" w14:textId="77777777" w:rsidR="00097FA2" w:rsidRPr="00DE068D" w:rsidRDefault="00097FA2" w:rsidP="00097FA2"/>
        </w:tc>
        <w:tc>
          <w:tcPr>
            <w:tcW w:w="275" w:type="dxa"/>
            <w:shd w:val="clear" w:color="auto" w:fill="FFFFFF" w:themeFill="background1"/>
          </w:tcPr>
          <w:p w14:paraId="7F11AB7D" w14:textId="77777777" w:rsidR="00097FA2" w:rsidRPr="00DE068D" w:rsidRDefault="00097FA2" w:rsidP="00097FA2"/>
        </w:tc>
        <w:tc>
          <w:tcPr>
            <w:tcW w:w="275" w:type="dxa"/>
            <w:shd w:val="clear" w:color="auto" w:fill="FFFFFF" w:themeFill="background1"/>
            <w:vAlign w:val="center"/>
          </w:tcPr>
          <w:p w14:paraId="63ECCB53" w14:textId="77777777" w:rsidR="00097FA2" w:rsidRPr="00DE068D" w:rsidRDefault="00097FA2" w:rsidP="00097FA2"/>
        </w:tc>
        <w:tc>
          <w:tcPr>
            <w:tcW w:w="275" w:type="dxa"/>
            <w:shd w:val="clear" w:color="auto" w:fill="FFFFFF" w:themeFill="background1"/>
            <w:vAlign w:val="center"/>
          </w:tcPr>
          <w:p w14:paraId="0E41252B" w14:textId="77777777" w:rsidR="00097FA2" w:rsidRPr="00DE068D" w:rsidRDefault="00097FA2" w:rsidP="00097FA2"/>
        </w:tc>
        <w:tc>
          <w:tcPr>
            <w:tcW w:w="270" w:type="dxa"/>
            <w:shd w:val="clear" w:color="auto" w:fill="FFFFFF" w:themeFill="background1"/>
            <w:vAlign w:val="center"/>
          </w:tcPr>
          <w:p w14:paraId="743B9951" w14:textId="77777777" w:rsidR="00097FA2" w:rsidRPr="00DE068D" w:rsidRDefault="00097FA2" w:rsidP="00097FA2"/>
        </w:tc>
        <w:tc>
          <w:tcPr>
            <w:tcW w:w="161" w:type="dxa"/>
            <w:shd w:val="clear" w:color="auto" w:fill="FFFFFF" w:themeFill="background1"/>
            <w:vAlign w:val="center"/>
          </w:tcPr>
          <w:p w14:paraId="2D75A932" w14:textId="77777777" w:rsidR="00097FA2" w:rsidRPr="00DE068D" w:rsidRDefault="00097FA2" w:rsidP="00097FA2"/>
        </w:tc>
      </w:tr>
      <w:tr w:rsidR="00097FA2" w:rsidRPr="00DE068D" w14:paraId="11D69DAD" w14:textId="77777777" w:rsidTr="00EF2CF7">
        <w:trPr>
          <w:trHeight w:hRule="exact" w:val="284"/>
        </w:trPr>
        <w:tc>
          <w:tcPr>
            <w:tcW w:w="160" w:type="dxa"/>
            <w:shd w:val="clear" w:color="auto" w:fill="FFFFFF" w:themeFill="background1"/>
            <w:vAlign w:val="center"/>
          </w:tcPr>
          <w:p w14:paraId="2465EDFA" w14:textId="77777777" w:rsidR="00097FA2" w:rsidRPr="00DE068D" w:rsidRDefault="00097FA2" w:rsidP="00097FA2"/>
        </w:tc>
        <w:tc>
          <w:tcPr>
            <w:tcW w:w="277" w:type="dxa"/>
            <w:shd w:val="clear" w:color="auto" w:fill="FFFFFF" w:themeFill="background1"/>
            <w:vAlign w:val="center"/>
          </w:tcPr>
          <w:p w14:paraId="75674325" w14:textId="77777777" w:rsidR="00097FA2" w:rsidRPr="00DE068D" w:rsidRDefault="00097FA2" w:rsidP="00097FA2"/>
        </w:tc>
        <w:tc>
          <w:tcPr>
            <w:tcW w:w="283" w:type="dxa"/>
            <w:shd w:val="clear" w:color="auto" w:fill="FFFFFF" w:themeFill="background1"/>
            <w:vAlign w:val="center"/>
          </w:tcPr>
          <w:p w14:paraId="1587CC8B" w14:textId="77777777" w:rsidR="00097FA2" w:rsidRPr="00DE068D" w:rsidRDefault="00097FA2" w:rsidP="00097FA2"/>
        </w:tc>
        <w:tc>
          <w:tcPr>
            <w:tcW w:w="274" w:type="dxa"/>
            <w:shd w:val="clear" w:color="auto" w:fill="FFFFFF" w:themeFill="background1"/>
            <w:vAlign w:val="center"/>
          </w:tcPr>
          <w:p w14:paraId="15BEABC4" w14:textId="77777777" w:rsidR="00097FA2" w:rsidRPr="00DE068D" w:rsidRDefault="00097FA2" w:rsidP="00097FA2"/>
        </w:tc>
        <w:tc>
          <w:tcPr>
            <w:tcW w:w="274" w:type="dxa"/>
            <w:shd w:val="clear" w:color="auto" w:fill="FFFFFF" w:themeFill="background1"/>
            <w:vAlign w:val="center"/>
          </w:tcPr>
          <w:p w14:paraId="4ED04BAE" w14:textId="77777777" w:rsidR="00097FA2" w:rsidRPr="00DE068D" w:rsidRDefault="00097FA2" w:rsidP="00097FA2"/>
        </w:tc>
        <w:tc>
          <w:tcPr>
            <w:tcW w:w="274" w:type="dxa"/>
            <w:shd w:val="clear" w:color="auto" w:fill="FFFFFF" w:themeFill="background1"/>
            <w:vAlign w:val="center"/>
          </w:tcPr>
          <w:p w14:paraId="27F42502" w14:textId="77777777" w:rsidR="00097FA2" w:rsidRPr="00DE068D" w:rsidRDefault="00097FA2" w:rsidP="00097FA2"/>
        </w:tc>
        <w:tc>
          <w:tcPr>
            <w:tcW w:w="269" w:type="dxa"/>
            <w:shd w:val="clear" w:color="auto" w:fill="FFFFFF" w:themeFill="background1"/>
            <w:vAlign w:val="center"/>
          </w:tcPr>
          <w:p w14:paraId="5C3C8C8D" w14:textId="77777777" w:rsidR="00097FA2" w:rsidRPr="00DE068D" w:rsidRDefault="00097FA2" w:rsidP="00097FA2"/>
        </w:tc>
        <w:tc>
          <w:tcPr>
            <w:tcW w:w="269" w:type="dxa"/>
            <w:shd w:val="clear" w:color="auto" w:fill="FFFFFF" w:themeFill="background1"/>
            <w:vAlign w:val="center"/>
          </w:tcPr>
          <w:p w14:paraId="19E8DA5C" w14:textId="77777777" w:rsidR="00097FA2" w:rsidRPr="00DE068D" w:rsidRDefault="00097FA2" w:rsidP="00097FA2"/>
        </w:tc>
        <w:tc>
          <w:tcPr>
            <w:tcW w:w="270" w:type="dxa"/>
            <w:shd w:val="clear" w:color="auto" w:fill="FFFFFF" w:themeFill="background1"/>
            <w:vAlign w:val="center"/>
          </w:tcPr>
          <w:p w14:paraId="150DCCCC" w14:textId="77777777" w:rsidR="00097FA2" w:rsidRPr="00DE068D" w:rsidRDefault="00097FA2" w:rsidP="00097FA2"/>
        </w:tc>
        <w:tc>
          <w:tcPr>
            <w:tcW w:w="278" w:type="dxa"/>
            <w:shd w:val="clear" w:color="auto" w:fill="FFFFFF" w:themeFill="background1"/>
            <w:vAlign w:val="center"/>
          </w:tcPr>
          <w:p w14:paraId="4D766BA0" w14:textId="77777777" w:rsidR="00097FA2" w:rsidRPr="00DE068D" w:rsidRDefault="00097FA2" w:rsidP="00097FA2"/>
        </w:tc>
        <w:tc>
          <w:tcPr>
            <w:tcW w:w="277" w:type="dxa"/>
            <w:shd w:val="clear" w:color="auto" w:fill="FFFFFF" w:themeFill="background1"/>
            <w:vAlign w:val="center"/>
          </w:tcPr>
          <w:p w14:paraId="530BB7D5" w14:textId="77777777" w:rsidR="00097FA2" w:rsidRPr="00DE068D" w:rsidRDefault="00097FA2" w:rsidP="00097FA2"/>
        </w:tc>
        <w:tc>
          <w:tcPr>
            <w:tcW w:w="275" w:type="dxa"/>
            <w:shd w:val="clear" w:color="auto" w:fill="FFFFFF" w:themeFill="background1"/>
            <w:vAlign w:val="center"/>
          </w:tcPr>
          <w:p w14:paraId="03985700" w14:textId="77777777" w:rsidR="00097FA2" w:rsidRPr="00DE068D" w:rsidRDefault="00097FA2" w:rsidP="00097FA2"/>
        </w:tc>
        <w:tc>
          <w:tcPr>
            <w:tcW w:w="275" w:type="dxa"/>
            <w:shd w:val="clear" w:color="auto" w:fill="FFFFFF" w:themeFill="background1"/>
            <w:vAlign w:val="center"/>
          </w:tcPr>
          <w:p w14:paraId="064E4EB4" w14:textId="77777777" w:rsidR="00097FA2" w:rsidRPr="00DE068D" w:rsidRDefault="00097FA2" w:rsidP="00097FA2"/>
        </w:tc>
        <w:tc>
          <w:tcPr>
            <w:tcW w:w="275" w:type="dxa"/>
            <w:shd w:val="clear" w:color="auto" w:fill="FFFFFF" w:themeFill="background1"/>
            <w:vAlign w:val="center"/>
          </w:tcPr>
          <w:p w14:paraId="052E0F9C" w14:textId="77777777" w:rsidR="00097FA2" w:rsidRPr="00DE068D" w:rsidRDefault="00097FA2" w:rsidP="00097FA2"/>
        </w:tc>
        <w:tc>
          <w:tcPr>
            <w:tcW w:w="270" w:type="dxa"/>
            <w:shd w:val="clear" w:color="auto" w:fill="FFFFFF" w:themeFill="background1"/>
            <w:vAlign w:val="center"/>
          </w:tcPr>
          <w:p w14:paraId="53197A56" w14:textId="77777777" w:rsidR="00097FA2" w:rsidRPr="00DE068D" w:rsidRDefault="00097FA2" w:rsidP="00097FA2"/>
        </w:tc>
        <w:tc>
          <w:tcPr>
            <w:tcW w:w="270" w:type="dxa"/>
            <w:shd w:val="clear" w:color="auto" w:fill="FFFFFF" w:themeFill="background1"/>
            <w:vAlign w:val="center"/>
          </w:tcPr>
          <w:p w14:paraId="13770498" w14:textId="77777777" w:rsidR="00097FA2" w:rsidRPr="00DE068D" w:rsidRDefault="00097FA2" w:rsidP="00097FA2"/>
        </w:tc>
        <w:tc>
          <w:tcPr>
            <w:tcW w:w="270" w:type="dxa"/>
            <w:shd w:val="clear" w:color="auto" w:fill="FFFFFF" w:themeFill="background1"/>
            <w:vAlign w:val="center"/>
          </w:tcPr>
          <w:p w14:paraId="57F7FC68" w14:textId="77777777" w:rsidR="00097FA2" w:rsidRPr="00DE068D" w:rsidRDefault="00097FA2" w:rsidP="00097FA2"/>
        </w:tc>
        <w:tc>
          <w:tcPr>
            <w:tcW w:w="270" w:type="dxa"/>
            <w:shd w:val="clear" w:color="auto" w:fill="FFFFFF" w:themeFill="background1"/>
            <w:vAlign w:val="center"/>
          </w:tcPr>
          <w:p w14:paraId="5F9AFCAB" w14:textId="77777777" w:rsidR="00097FA2" w:rsidRPr="00DE068D" w:rsidRDefault="00097FA2" w:rsidP="00097FA2"/>
        </w:tc>
        <w:tc>
          <w:tcPr>
            <w:tcW w:w="278" w:type="dxa"/>
            <w:shd w:val="clear" w:color="auto" w:fill="FFFFFF" w:themeFill="background1"/>
            <w:vAlign w:val="center"/>
          </w:tcPr>
          <w:p w14:paraId="57DC129F" w14:textId="77777777" w:rsidR="00097FA2" w:rsidRPr="00DE068D" w:rsidRDefault="00097FA2" w:rsidP="00097FA2"/>
        </w:tc>
        <w:tc>
          <w:tcPr>
            <w:tcW w:w="277" w:type="dxa"/>
            <w:shd w:val="clear" w:color="auto" w:fill="FFFFFF" w:themeFill="background1"/>
            <w:vAlign w:val="center"/>
          </w:tcPr>
          <w:p w14:paraId="30C34A2F" w14:textId="77777777" w:rsidR="00097FA2" w:rsidRPr="00DE068D" w:rsidRDefault="00097FA2" w:rsidP="00097FA2"/>
        </w:tc>
        <w:tc>
          <w:tcPr>
            <w:tcW w:w="275" w:type="dxa"/>
            <w:shd w:val="clear" w:color="auto" w:fill="FFFFFF" w:themeFill="background1"/>
            <w:vAlign w:val="center"/>
          </w:tcPr>
          <w:p w14:paraId="4F01C08B" w14:textId="77777777" w:rsidR="00097FA2" w:rsidRPr="00DE068D" w:rsidRDefault="00097FA2" w:rsidP="00097FA2"/>
        </w:tc>
        <w:tc>
          <w:tcPr>
            <w:tcW w:w="275" w:type="dxa"/>
            <w:shd w:val="clear" w:color="auto" w:fill="FFFFFF" w:themeFill="background1"/>
            <w:vAlign w:val="center"/>
          </w:tcPr>
          <w:p w14:paraId="11447BAD" w14:textId="77777777" w:rsidR="00097FA2" w:rsidRPr="00DE068D" w:rsidRDefault="00097FA2" w:rsidP="00097FA2"/>
        </w:tc>
        <w:tc>
          <w:tcPr>
            <w:tcW w:w="275" w:type="dxa"/>
            <w:shd w:val="clear" w:color="auto" w:fill="FFFFFF" w:themeFill="background1"/>
            <w:vAlign w:val="center"/>
          </w:tcPr>
          <w:p w14:paraId="0B4953E6" w14:textId="77777777" w:rsidR="00097FA2" w:rsidRPr="00DE068D" w:rsidRDefault="00097FA2" w:rsidP="00097FA2"/>
        </w:tc>
        <w:tc>
          <w:tcPr>
            <w:tcW w:w="275" w:type="dxa"/>
            <w:shd w:val="clear" w:color="auto" w:fill="FFFFFF" w:themeFill="background1"/>
            <w:vAlign w:val="center"/>
          </w:tcPr>
          <w:p w14:paraId="17244CF0" w14:textId="77777777" w:rsidR="00097FA2" w:rsidRPr="00DE068D" w:rsidRDefault="00097FA2" w:rsidP="00097FA2"/>
        </w:tc>
        <w:tc>
          <w:tcPr>
            <w:tcW w:w="270" w:type="dxa"/>
            <w:shd w:val="clear" w:color="auto" w:fill="FFFFFF" w:themeFill="background1"/>
            <w:vAlign w:val="center"/>
          </w:tcPr>
          <w:p w14:paraId="66A8575F" w14:textId="77777777" w:rsidR="00097FA2" w:rsidRPr="00DE068D" w:rsidRDefault="00097FA2" w:rsidP="00097FA2"/>
        </w:tc>
        <w:tc>
          <w:tcPr>
            <w:tcW w:w="270" w:type="dxa"/>
            <w:shd w:val="clear" w:color="auto" w:fill="FFFFFF" w:themeFill="background1"/>
            <w:vAlign w:val="center"/>
          </w:tcPr>
          <w:p w14:paraId="632CBC97" w14:textId="77777777" w:rsidR="00097FA2" w:rsidRPr="00DE068D" w:rsidRDefault="00097FA2" w:rsidP="00097FA2"/>
        </w:tc>
        <w:tc>
          <w:tcPr>
            <w:tcW w:w="270" w:type="dxa"/>
            <w:shd w:val="clear" w:color="auto" w:fill="FFFFFF" w:themeFill="background1"/>
            <w:vAlign w:val="center"/>
          </w:tcPr>
          <w:p w14:paraId="464BC7F8" w14:textId="77777777" w:rsidR="00097FA2" w:rsidRPr="00DE068D" w:rsidRDefault="00097FA2" w:rsidP="00097FA2"/>
        </w:tc>
        <w:tc>
          <w:tcPr>
            <w:tcW w:w="278" w:type="dxa"/>
            <w:shd w:val="clear" w:color="auto" w:fill="FFFFFF" w:themeFill="background1"/>
            <w:vAlign w:val="center"/>
          </w:tcPr>
          <w:p w14:paraId="64434A23" w14:textId="77777777" w:rsidR="00097FA2" w:rsidRPr="00DE068D" w:rsidRDefault="00097FA2" w:rsidP="00097FA2"/>
        </w:tc>
        <w:tc>
          <w:tcPr>
            <w:tcW w:w="277" w:type="dxa"/>
            <w:shd w:val="clear" w:color="auto" w:fill="FFFFFF" w:themeFill="background1"/>
            <w:vAlign w:val="center"/>
          </w:tcPr>
          <w:p w14:paraId="048000C7" w14:textId="77777777" w:rsidR="00097FA2" w:rsidRPr="00DE068D" w:rsidRDefault="00097FA2" w:rsidP="00097FA2"/>
        </w:tc>
        <w:tc>
          <w:tcPr>
            <w:tcW w:w="275" w:type="dxa"/>
            <w:shd w:val="clear" w:color="auto" w:fill="FFFFFF" w:themeFill="background1"/>
            <w:vAlign w:val="center"/>
          </w:tcPr>
          <w:p w14:paraId="3DAA8086" w14:textId="77777777" w:rsidR="00097FA2" w:rsidRPr="00DE068D" w:rsidRDefault="00097FA2" w:rsidP="00097FA2"/>
        </w:tc>
        <w:tc>
          <w:tcPr>
            <w:tcW w:w="275" w:type="dxa"/>
            <w:shd w:val="clear" w:color="auto" w:fill="FFFFFF" w:themeFill="background1"/>
          </w:tcPr>
          <w:p w14:paraId="5111714A" w14:textId="77777777" w:rsidR="00097FA2" w:rsidRPr="00DE068D" w:rsidRDefault="00097FA2" w:rsidP="00097FA2"/>
        </w:tc>
        <w:tc>
          <w:tcPr>
            <w:tcW w:w="275" w:type="dxa"/>
            <w:shd w:val="clear" w:color="auto" w:fill="FFFFFF" w:themeFill="background1"/>
            <w:vAlign w:val="center"/>
          </w:tcPr>
          <w:p w14:paraId="25341135" w14:textId="77777777" w:rsidR="00097FA2" w:rsidRPr="00DE068D" w:rsidRDefault="00097FA2" w:rsidP="00097FA2"/>
        </w:tc>
        <w:tc>
          <w:tcPr>
            <w:tcW w:w="275" w:type="dxa"/>
            <w:shd w:val="clear" w:color="auto" w:fill="FFFFFF" w:themeFill="background1"/>
            <w:vAlign w:val="center"/>
          </w:tcPr>
          <w:p w14:paraId="5984D241" w14:textId="77777777" w:rsidR="00097FA2" w:rsidRPr="00DE068D" w:rsidRDefault="00097FA2" w:rsidP="00097FA2"/>
        </w:tc>
        <w:tc>
          <w:tcPr>
            <w:tcW w:w="270" w:type="dxa"/>
            <w:shd w:val="clear" w:color="auto" w:fill="FFFFFF" w:themeFill="background1"/>
            <w:vAlign w:val="center"/>
          </w:tcPr>
          <w:p w14:paraId="5782E3B3" w14:textId="77777777" w:rsidR="00097FA2" w:rsidRPr="00DE068D" w:rsidRDefault="00097FA2" w:rsidP="00097FA2"/>
        </w:tc>
        <w:tc>
          <w:tcPr>
            <w:tcW w:w="161" w:type="dxa"/>
            <w:shd w:val="clear" w:color="auto" w:fill="FFFFFF" w:themeFill="background1"/>
            <w:vAlign w:val="center"/>
          </w:tcPr>
          <w:p w14:paraId="53662CEF" w14:textId="77777777" w:rsidR="00097FA2" w:rsidRPr="00DE068D" w:rsidRDefault="00097FA2" w:rsidP="00097FA2"/>
        </w:tc>
      </w:tr>
      <w:tr w:rsidR="00097FA2" w:rsidRPr="00DE068D" w14:paraId="5F3D0E63" w14:textId="77777777" w:rsidTr="00EF2CF7">
        <w:trPr>
          <w:trHeight w:hRule="exact" w:val="284"/>
        </w:trPr>
        <w:tc>
          <w:tcPr>
            <w:tcW w:w="160" w:type="dxa"/>
            <w:shd w:val="clear" w:color="auto" w:fill="FFFFFF" w:themeFill="background1"/>
            <w:vAlign w:val="center"/>
          </w:tcPr>
          <w:p w14:paraId="437B4684" w14:textId="77777777" w:rsidR="00097FA2" w:rsidRPr="00DE068D" w:rsidRDefault="00097FA2" w:rsidP="00097FA2"/>
        </w:tc>
        <w:tc>
          <w:tcPr>
            <w:tcW w:w="277" w:type="dxa"/>
            <w:shd w:val="clear" w:color="auto" w:fill="FFFFFF" w:themeFill="background1"/>
            <w:vAlign w:val="center"/>
          </w:tcPr>
          <w:p w14:paraId="6B4CFC29" w14:textId="77777777" w:rsidR="00097FA2" w:rsidRPr="00DE068D" w:rsidRDefault="00097FA2" w:rsidP="00097FA2"/>
        </w:tc>
        <w:tc>
          <w:tcPr>
            <w:tcW w:w="283" w:type="dxa"/>
            <w:shd w:val="clear" w:color="auto" w:fill="FFFFFF" w:themeFill="background1"/>
            <w:vAlign w:val="center"/>
          </w:tcPr>
          <w:p w14:paraId="0372924E" w14:textId="77777777" w:rsidR="00097FA2" w:rsidRPr="00DE068D" w:rsidRDefault="00097FA2" w:rsidP="00097FA2"/>
        </w:tc>
        <w:tc>
          <w:tcPr>
            <w:tcW w:w="274" w:type="dxa"/>
            <w:shd w:val="clear" w:color="auto" w:fill="FFFFFF" w:themeFill="background1"/>
            <w:vAlign w:val="center"/>
          </w:tcPr>
          <w:p w14:paraId="5D6372E8" w14:textId="77777777" w:rsidR="00097FA2" w:rsidRPr="00DE068D" w:rsidRDefault="00097FA2" w:rsidP="00097FA2"/>
        </w:tc>
        <w:tc>
          <w:tcPr>
            <w:tcW w:w="274" w:type="dxa"/>
            <w:shd w:val="clear" w:color="auto" w:fill="FFFFFF" w:themeFill="background1"/>
            <w:vAlign w:val="center"/>
          </w:tcPr>
          <w:p w14:paraId="4B3C0D71" w14:textId="77777777" w:rsidR="00097FA2" w:rsidRPr="00DE068D" w:rsidRDefault="00097FA2" w:rsidP="00097FA2"/>
        </w:tc>
        <w:tc>
          <w:tcPr>
            <w:tcW w:w="274" w:type="dxa"/>
            <w:shd w:val="clear" w:color="auto" w:fill="FFFFFF" w:themeFill="background1"/>
            <w:vAlign w:val="center"/>
          </w:tcPr>
          <w:p w14:paraId="59DC75C0" w14:textId="77777777" w:rsidR="00097FA2" w:rsidRPr="00DE068D" w:rsidRDefault="00097FA2" w:rsidP="00097FA2"/>
        </w:tc>
        <w:tc>
          <w:tcPr>
            <w:tcW w:w="269" w:type="dxa"/>
            <w:shd w:val="clear" w:color="auto" w:fill="FFFFFF" w:themeFill="background1"/>
            <w:vAlign w:val="center"/>
          </w:tcPr>
          <w:p w14:paraId="799E2E73" w14:textId="77777777" w:rsidR="00097FA2" w:rsidRPr="00DE068D" w:rsidRDefault="00097FA2" w:rsidP="00097FA2"/>
        </w:tc>
        <w:tc>
          <w:tcPr>
            <w:tcW w:w="269" w:type="dxa"/>
            <w:shd w:val="clear" w:color="auto" w:fill="FFFFFF" w:themeFill="background1"/>
            <w:vAlign w:val="center"/>
          </w:tcPr>
          <w:p w14:paraId="4468DA9A" w14:textId="77777777" w:rsidR="00097FA2" w:rsidRPr="00DE068D" w:rsidRDefault="00097FA2" w:rsidP="00097FA2"/>
        </w:tc>
        <w:tc>
          <w:tcPr>
            <w:tcW w:w="270" w:type="dxa"/>
            <w:shd w:val="clear" w:color="auto" w:fill="FFFFFF" w:themeFill="background1"/>
            <w:vAlign w:val="center"/>
          </w:tcPr>
          <w:p w14:paraId="05972449" w14:textId="77777777" w:rsidR="00097FA2" w:rsidRPr="00DE068D" w:rsidRDefault="00097FA2" w:rsidP="00097FA2"/>
        </w:tc>
        <w:tc>
          <w:tcPr>
            <w:tcW w:w="278" w:type="dxa"/>
            <w:shd w:val="clear" w:color="auto" w:fill="FFFFFF" w:themeFill="background1"/>
            <w:vAlign w:val="center"/>
          </w:tcPr>
          <w:p w14:paraId="1257ABEF" w14:textId="77777777" w:rsidR="00097FA2" w:rsidRPr="00DE068D" w:rsidRDefault="00097FA2" w:rsidP="00097FA2"/>
        </w:tc>
        <w:tc>
          <w:tcPr>
            <w:tcW w:w="277" w:type="dxa"/>
            <w:shd w:val="clear" w:color="auto" w:fill="FFFFFF" w:themeFill="background1"/>
            <w:vAlign w:val="center"/>
          </w:tcPr>
          <w:p w14:paraId="486BB821" w14:textId="77777777" w:rsidR="00097FA2" w:rsidRPr="00DE068D" w:rsidRDefault="00097FA2" w:rsidP="00097FA2"/>
        </w:tc>
        <w:tc>
          <w:tcPr>
            <w:tcW w:w="275" w:type="dxa"/>
            <w:shd w:val="clear" w:color="auto" w:fill="FFFFFF" w:themeFill="background1"/>
            <w:vAlign w:val="center"/>
          </w:tcPr>
          <w:p w14:paraId="6783AEB1" w14:textId="77777777" w:rsidR="00097FA2" w:rsidRPr="00DE068D" w:rsidRDefault="00097FA2" w:rsidP="00097FA2"/>
        </w:tc>
        <w:tc>
          <w:tcPr>
            <w:tcW w:w="275" w:type="dxa"/>
            <w:shd w:val="clear" w:color="auto" w:fill="FFFFFF" w:themeFill="background1"/>
            <w:vAlign w:val="center"/>
          </w:tcPr>
          <w:p w14:paraId="41D19AEF" w14:textId="77777777" w:rsidR="00097FA2" w:rsidRPr="00DE068D" w:rsidRDefault="00097FA2" w:rsidP="00097FA2"/>
        </w:tc>
        <w:tc>
          <w:tcPr>
            <w:tcW w:w="275" w:type="dxa"/>
            <w:shd w:val="clear" w:color="auto" w:fill="FFFFFF" w:themeFill="background1"/>
            <w:vAlign w:val="center"/>
          </w:tcPr>
          <w:p w14:paraId="2131AC7A" w14:textId="77777777" w:rsidR="00097FA2" w:rsidRPr="00DE068D" w:rsidRDefault="00097FA2" w:rsidP="00097FA2"/>
        </w:tc>
        <w:tc>
          <w:tcPr>
            <w:tcW w:w="270" w:type="dxa"/>
            <w:shd w:val="clear" w:color="auto" w:fill="FFFFFF" w:themeFill="background1"/>
            <w:vAlign w:val="center"/>
          </w:tcPr>
          <w:p w14:paraId="09B27C25" w14:textId="77777777" w:rsidR="00097FA2" w:rsidRPr="00DE068D" w:rsidRDefault="00097FA2" w:rsidP="00097FA2"/>
        </w:tc>
        <w:tc>
          <w:tcPr>
            <w:tcW w:w="270" w:type="dxa"/>
            <w:shd w:val="clear" w:color="auto" w:fill="FFFFFF" w:themeFill="background1"/>
            <w:vAlign w:val="center"/>
          </w:tcPr>
          <w:p w14:paraId="1F515748" w14:textId="77777777" w:rsidR="00097FA2" w:rsidRPr="00DE068D" w:rsidRDefault="00097FA2" w:rsidP="00097FA2"/>
        </w:tc>
        <w:tc>
          <w:tcPr>
            <w:tcW w:w="270" w:type="dxa"/>
            <w:shd w:val="clear" w:color="auto" w:fill="FFFFFF" w:themeFill="background1"/>
            <w:vAlign w:val="center"/>
          </w:tcPr>
          <w:p w14:paraId="0E8E35B5" w14:textId="77777777" w:rsidR="00097FA2" w:rsidRPr="00DE068D" w:rsidRDefault="00097FA2" w:rsidP="00097FA2"/>
        </w:tc>
        <w:tc>
          <w:tcPr>
            <w:tcW w:w="270" w:type="dxa"/>
            <w:shd w:val="clear" w:color="auto" w:fill="FFFFFF" w:themeFill="background1"/>
            <w:vAlign w:val="center"/>
          </w:tcPr>
          <w:p w14:paraId="00AF1E59" w14:textId="77777777" w:rsidR="00097FA2" w:rsidRPr="00DE068D" w:rsidRDefault="00097FA2" w:rsidP="00097FA2"/>
        </w:tc>
        <w:tc>
          <w:tcPr>
            <w:tcW w:w="278" w:type="dxa"/>
            <w:shd w:val="clear" w:color="auto" w:fill="FFFFFF" w:themeFill="background1"/>
            <w:vAlign w:val="center"/>
          </w:tcPr>
          <w:p w14:paraId="592BFBA5" w14:textId="77777777" w:rsidR="00097FA2" w:rsidRPr="00DE068D" w:rsidRDefault="00097FA2" w:rsidP="00097FA2"/>
        </w:tc>
        <w:tc>
          <w:tcPr>
            <w:tcW w:w="277" w:type="dxa"/>
            <w:shd w:val="clear" w:color="auto" w:fill="FFFFFF" w:themeFill="background1"/>
            <w:vAlign w:val="center"/>
          </w:tcPr>
          <w:p w14:paraId="0761D571" w14:textId="77777777" w:rsidR="00097FA2" w:rsidRPr="00DE068D" w:rsidRDefault="00097FA2" w:rsidP="00097FA2"/>
        </w:tc>
        <w:tc>
          <w:tcPr>
            <w:tcW w:w="275" w:type="dxa"/>
            <w:shd w:val="clear" w:color="auto" w:fill="FFFFFF" w:themeFill="background1"/>
            <w:vAlign w:val="center"/>
          </w:tcPr>
          <w:p w14:paraId="4F460F97" w14:textId="77777777" w:rsidR="00097FA2" w:rsidRPr="00DE068D" w:rsidRDefault="00097FA2" w:rsidP="00097FA2"/>
        </w:tc>
        <w:tc>
          <w:tcPr>
            <w:tcW w:w="275" w:type="dxa"/>
            <w:shd w:val="clear" w:color="auto" w:fill="FFFFFF" w:themeFill="background1"/>
            <w:vAlign w:val="center"/>
          </w:tcPr>
          <w:p w14:paraId="4DD0EEE5" w14:textId="77777777" w:rsidR="00097FA2" w:rsidRPr="00DE068D" w:rsidRDefault="00097FA2" w:rsidP="00097FA2"/>
        </w:tc>
        <w:tc>
          <w:tcPr>
            <w:tcW w:w="275" w:type="dxa"/>
            <w:shd w:val="clear" w:color="auto" w:fill="FFFFFF" w:themeFill="background1"/>
            <w:vAlign w:val="center"/>
          </w:tcPr>
          <w:p w14:paraId="63699544" w14:textId="77777777" w:rsidR="00097FA2" w:rsidRPr="00DE068D" w:rsidRDefault="00097FA2" w:rsidP="00097FA2"/>
        </w:tc>
        <w:tc>
          <w:tcPr>
            <w:tcW w:w="275" w:type="dxa"/>
            <w:shd w:val="clear" w:color="auto" w:fill="FFFFFF" w:themeFill="background1"/>
            <w:vAlign w:val="center"/>
          </w:tcPr>
          <w:p w14:paraId="649035E1" w14:textId="77777777" w:rsidR="00097FA2" w:rsidRPr="00DE068D" w:rsidRDefault="00097FA2" w:rsidP="00097FA2"/>
        </w:tc>
        <w:tc>
          <w:tcPr>
            <w:tcW w:w="270" w:type="dxa"/>
            <w:shd w:val="clear" w:color="auto" w:fill="FFFFFF" w:themeFill="background1"/>
            <w:vAlign w:val="center"/>
          </w:tcPr>
          <w:p w14:paraId="0B6FF353" w14:textId="77777777" w:rsidR="00097FA2" w:rsidRPr="00DE068D" w:rsidRDefault="00097FA2" w:rsidP="00097FA2"/>
        </w:tc>
        <w:tc>
          <w:tcPr>
            <w:tcW w:w="270" w:type="dxa"/>
            <w:shd w:val="clear" w:color="auto" w:fill="FFFFFF" w:themeFill="background1"/>
            <w:vAlign w:val="center"/>
          </w:tcPr>
          <w:p w14:paraId="60D670EC" w14:textId="77777777" w:rsidR="00097FA2" w:rsidRPr="00DE068D" w:rsidRDefault="00097FA2" w:rsidP="00097FA2"/>
        </w:tc>
        <w:tc>
          <w:tcPr>
            <w:tcW w:w="270" w:type="dxa"/>
            <w:shd w:val="clear" w:color="auto" w:fill="FFFFFF" w:themeFill="background1"/>
            <w:vAlign w:val="center"/>
          </w:tcPr>
          <w:p w14:paraId="1DB6E94D" w14:textId="77777777" w:rsidR="00097FA2" w:rsidRPr="00DE068D" w:rsidRDefault="00097FA2" w:rsidP="00097FA2"/>
        </w:tc>
        <w:tc>
          <w:tcPr>
            <w:tcW w:w="278" w:type="dxa"/>
            <w:shd w:val="clear" w:color="auto" w:fill="FFFFFF" w:themeFill="background1"/>
            <w:vAlign w:val="center"/>
          </w:tcPr>
          <w:p w14:paraId="0D20E11A" w14:textId="77777777" w:rsidR="00097FA2" w:rsidRPr="00DE068D" w:rsidRDefault="00097FA2" w:rsidP="00097FA2"/>
        </w:tc>
        <w:tc>
          <w:tcPr>
            <w:tcW w:w="277" w:type="dxa"/>
            <w:shd w:val="clear" w:color="auto" w:fill="FFFFFF" w:themeFill="background1"/>
            <w:vAlign w:val="center"/>
          </w:tcPr>
          <w:p w14:paraId="416869C7" w14:textId="77777777" w:rsidR="00097FA2" w:rsidRPr="00DE068D" w:rsidRDefault="00097FA2" w:rsidP="00097FA2"/>
        </w:tc>
        <w:tc>
          <w:tcPr>
            <w:tcW w:w="275" w:type="dxa"/>
            <w:shd w:val="clear" w:color="auto" w:fill="FFFFFF" w:themeFill="background1"/>
            <w:vAlign w:val="center"/>
          </w:tcPr>
          <w:p w14:paraId="5DAECE22" w14:textId="77777777" w:rsidR="00097FA2" w:rsidRPr="00DE068D" w:rsidRDefault="00097FA2" w:rsidP="00097FA2"/>
        </w:tc>
        <w:tc>
          <w:tcPr>
            <w:tcW w:w="275" w:type="dxa"/>
            <w:shd w:val="clear" w:color="auto" w:fill="FFFFFF" w:themeFill="background1"/>
          </w:tcPr>
          <w:p w14:paraId="1626DC33" w14:textId="77777777" w:rsidR="00097FA2" w:rsidRPr="00DE068D" w:rsidRDefault="00097FA2" w:rsidP="00097FA2"/>
        </w:tc>
        <w:tc>
          <w:tcPr>
            <w:tcW w:w="275" w:type="dxa"/>
            <w:shd w:val="clear" w:color="auto" w:fill="FFFFFF" w:themeFill="background1"/>
            <w:vAlign w:val="center"/>
          </w:tcPr>
          <w:p w14:paraId="6BDA4EF1" w14:textId="77777777" w:rsidR="00097FA2" w:rsidRPr="00DE068D" w:rsidRDefault="00097FA2" w:rsidP="00097FA2"/>
        </w:tc>
        <w:tc>
          <w:tcPr>
            <w:tcW w:w="275" w:type="dxa"/>
            <w:shd w:val="clear" w:color="auto" w:fill="FFFFFF" w:themeFill="background1"/>
            <w:vAlign w:val="center"/>
          </w:tcPr>
          <w:p w14:paraId="31135928" w14:textId="77777777" w:rsidR="00097FA2" w:rsidRPr="00DE068D" w:rsidRDefault="00097FA2" w:rsidP="00097FA2"/>
        </w:tc>
        <w:tc>
          <w:tcPr>
            <w:tcW w:w="270" w:type="dxa"/>
            <w:shd w:val="clear" w:color="auto" w:fill="FFFFFF" w:themeFill="background1"/>
            <w:vAlign w:val="center"/>
          </w:tcPr>
          <w:p w14:paraId="4E5012B2" w14:textId="77777777" w:rsidR="00097FA2" w:rsidRPr="00DE068D" w:rsidRDefault="00097FA2" w:rsidP="00097FA2"/>
        </w:tc>
        <w:tc>
          <w:tcPr>
            <w:tcW w:w="161" w:type="dxa"/>
            <w:shd w:val="clear" w:color="auto" w:fill="FFFFFF" w:themeFill="background1"/>
            <w:vAlign w:val="center"/>
          </w:tcPr>
          <w:p w14:paraId="70EA1539" w14:textId="77777777" w:rsidR="00097FA2" w:rsidRPr="00DE068D" w:rsidRDefault="00097FA2" w:rsidP="00097FA2"/>
        </w:tc>
      </w:tr>
      <w:tr w:rsidR="00097FA2" w:rsidRPr="00DE068D" w14:paraId="03AF6F05" w14:textId="77777777" w:rsidTr="00EF2CF7">
        <w:trPr>
          <w:trHeight w:hRule="exact" w:val="284"/>
        </w:trPr>
        <w:tc>
          <w:tcPr>
            <w:tcW w:w="160" w:type="dxa"/>
            <w:shd w:val="clear" w:color="auto" w:fill="FFFFFF" w:themeFill="background1"/>
            <w:vAlign w:val="center"/>
          </w:tcPr>
          <w:p w14:paraId="04383E7D" w14:textId="77777777" w:rsidR="00097FA2" w:rsidRPr="00DE068D" w:rsidRDefault="00097FA2" w:rsidP="00097FA2"/>
        </w:tc>
        <w:tc>
          <w:tcPr>
            <w:tcW w:w="277" w:type="dxa"/>
            <w:shd w:val="clear" w:color="auto" w:fill="FFFFFF" w:themeFill="background1"/>
            <w:vAlign w:val="center"/>
          </w:tcPr>
          <w:p w14:paraId="7CC1FBB3" w14:textId="77777777" w:rsidR="00097FA2" w:rsidRPr="00DE068D" w:rsidRDefault="00097FA2" w:rsidP="00097FA2"/>
        </w:tc>
        <w:tc>
          <w:tcPr>
            <w:tcW w:w="283" w:type="dxa"/>
            <w:shd w:val="clear" w:color="auto" w:fill="FFFFFF" w:themeFill="background1"/>
            <w:vAlign w:val="center"/>
          </w:tcPr>
          <w:p w14:paraId="38E20E5E" w14:textId="77777777" w:rsidR="00097FA2" w:rsidRPr="00DE068D" w:rsidRDefault="00097FA2" w:rsidP="00097FA2"/>
        </w:tc>
        <w:tc>
          <w:tcPr>
            <w:tcW w:w="274" w:type="dxa"/>
            <w:shd w:val="clear" w:color="auto" w:fill="FFFFFF" w:themeFill="background1"/>
            <w:vAlign w:val="center"/>
          </w:tcPr>
          <w:p w14:paraId="534E0E3B" w14:textId="77777777" w:rsidR="00097FA2" w:rsidRPr="00DE068D" w:rsidRDefault="00097FA2" w:rsidP="00097FA2"/>
        </w:tc>
        <w:tc>
          <w:tcPr>
            <w:tcW w:w="274" w:type="dxa"/>
            <w:shd w:val="clear" w:color="auto" w:fill="FFFFFF" w:themeFill="background1"/>
            <w:vAlign w:val="center"/>
          </w:tcPr>
          <w:p w14:paraId="7484BE5A" w14:textId="77777777" w:rsidR="00097FA2" w:rsidRPr="00DE068D" w:rsidRDefault="00097FA2" w:rsidP="00097FA2"/>
        </w:tc>
        <w:tc>
          <w:tcPr>
            <w:tcW w:w="274" w:type="dxa"/>
            <w:shd w:val="clear" w:color="auto" w:fill="FFFFFF" w:themeFill="background1"/>
            <w:vAlign w:val="center"/>
          </w:tcPr>
          <w:p w14:paraId="2387897E" w14:textId="77777777" w:rsidR="00097FA2" w:rsidRPr="00DE068D" w:rsidRDefault="00097FA2" w:rsidP="00097FA2"/>
        </w:tc>
        <w:tc>
          <w:tcPr>
            <w:tcW w:w="269" w:type="dxa"/>
            <w:shd w:val="clear" w:color="auto" w:fill="FFFFFF" w:themeFill="background1"/>
            <w:vAlign w:val="center"/>
          </w:tcPr>
          <w:p w14:paraId="21B277EC" w14:textId="77777777" w:rsidR="00097FA2" w:rsidRPr="00DE068D" w:rsidRDefault="00097FA2" w:rsidP="00097FA2"/>
        </w:tc>
        <w:tc>
          <w:tcPr>
            <w:tcW w:w="269" w:type="dxa"/>
            <w:shd w:val="clear" w:color="auto" w:fill="FFFFFF" w:themeFill="background1"/>
            <w:vAlign w:val="center"/>
          </w:tcPr>
          <w:p w14:paraId="56AF67B5" w14:textId="77777777" w:rsidR="00097FA2" w:rsidRPr="00DE068D" w:rsidRDefault="00097FA2" w:rsidP="00097FA2"/>
        </w:tc>
        <w:tc>
          <w:tcPr>
            <w:tcW w:w="270" w:type="dxa"/>
            <w:shd w:val="clear" w:color="auto" w:fill="FFFFFF" w:themeFill="background1"/>
            <w:vAlign w:val="center"/>
          </w:tcPr>
          <w:p w14:paraId="222A75D4" w14:textId="77777777" w:rsidR="00097FA2" w:rsidRPr="00DE068D" w:rsidRDefault="00097FA2" w:rsidP="00097FA2"/>
        </w:tc>
        <w:tc>
          <w:tcPr>
            <w:tcW w:w="278" w:type="dxa"/>
            <w:shd w:val="clear" w:color="auto" w:fill="FFFFFF" w:themeFill="background1"/>
            <w:vAlign w:val="center"/>
          </w:tcPr>
          <w:p w14:paraId="51F70F25" w14:textId="77777777" w:rsidR="00097FA2" w:rsidRPr="00DE068D" w:rsidRDefault="00097FA2" w:rsidP="00097FA2"/>
        </w:tc>
        <w:tc>
          <w:tcPr>
            <w:tcW w:w="277" w:type="dxa"/>
            <w:shd w:val="clear" w:color="auto" w:fill="FFFFFF" w:themeFill="background1"/>
            <w:vAlign w:val="center"/>
          </w:tcPr>
          <w:p w14:paraId="0E0CE313" w14:textId="77777777" w:rsidR="00097FA2" w:rsidRPr="00DE068D" w:rsidRDefault="00097FA2" w:rsidP="00097FA2"/>
        </w:tc>
        <w:tc>
          <w:tcPr>
            <w:tcW w:w="275" w:type="dxa"/>
            <w:shd w:val="clear" w:color="auto" w:fill="FFFFFF" w:themeFill="background1"/>
            <w:vAlign w:val="center"/>
          </w:tcPr>
          <w:p w14:paraId="1F700135" w14:textId="77777777" w:rsidR="00097FA2" w:rsidRPr="00DE068D" w:rsidRDefault="00097FA2" w:rsidP="00097FA2"/>
        </w:tc>
        <w:tc>
          <w:tcPr>
            <w:tcW w:w="275" w:type="dxa"/>
            <w:shd w:val="clear" w:color="auto" w:fill="FFFFFF" w:themeFill="background1"/>
            <w:vAlign w:val="center"/>
          </w:tcPr>
          <w:p w14:paraId="26EB15AA" w14:textId="77777777" w:rsidR="00097FA2" w:rsidRPr="00DE068D" w:rsidRDefault="00097FA2" w:rsidP="00097FA2"/>
        </w:tc>
        <w:tc>
          <w:tcPr>
            <w:tcW w:w="275" w:type="dxa"/>
            <w:shd w:val="clear" w:color="auto" w:fill="FFFFFF" w:themeFill="background1"/>
            <w:vAlign w:val="center"/>
          </w:tcPr>
          <w:p w14:paraId="23AAD235" w14:textId="77777777" w:rsidR="00097FA2" w:rsidRPr="00DE068D" w:rsidRDefault="00097FA2" w:rsidP="00097FA2"/>
        </w:tc>
        <w:tc>
          <w:tcPr>
            <w:tcW w:w="270" w:type="dxa"/>
            <w:shd w:val="clear" w:color="auto" w:fill="FFFFFF" w:themeFill="background1"/>
            <w:vAlign w:val="center"/>
          </w:tcPr>
          <w:p w14:paraId="6B4EFE9D" w14:textId="77777777" w:rsidR="00097FA2" w:rsidRPr="00DE068D" w:rsidRDefault="00097FA2" w:rsidP="00097FA2"/>
        </w:tc>
        <w:tc>
          <w:tcPr>
            <w:tcW w:w="270" w:type="dxa"/>
            <w:shd w:val="clear" w:color="auto" w:fill="FFFFFF" w:themeFill="background1"/>
            <w:vAlign w:val="center"/>
          </w:tcPr>
          <w:p w14:paraId="508AB230" w14:textId="77777777" w:rsidR="00097FA2" w:rsidRPr="00DE068D" w:rsidRDefault="00097FA2" w:rsidP="00097FA2"/>
        </w:tc>
        <w:tc>
          <w:tcPr>
            <w:tcW w:w="270" w:type="dxa"/>
            <w:shd w:val="clear" w:color="auto" w:fill="FFFFFF" w:themeFill="background1"/>
            <w:vAlign w:val="center"/>
          </w:tcPr>
          <w:p w14:paraId="73E2BDAA" w14:textId="77777777" w:rsidR="00097FA2" w:rsidRPr="00DE068D" w:rsidRDefault="00097FA2" w:rsidP="00097FA2"/>
        </w:tc>
        <w:tc>
          <w:tcPr>
            <w:tcW w:w="270" w:type="dxa"/>
            <w:shd w:val="clear" w:color="auto" w:fill="FFFFFF" w:themeFill="background1"/>
            <w:vAlign w:val="center"/>
          </w:tcPr>
          <w:p w14:paraId="5C9327FB" w14:textId="77777777" w:rsidR="00097FA2" w:rsidRPr="00DE068D" w:rsidRDefault="00097FA2" w:rsidP="00097FA2"/>
        </w:tc>
        <w:tc>
          <w:tcPr>
            <w:tcW w:w="278" w:type="dxa"/>
            <w:shd w:val="clear" w:color="auto" w:fill="FFFFFF" w:themeFill="background1"/>
            <w:vAlign w:val="center"/>
          </w:tcPr>
          <w:p w14:paraId="1471A087" w14:textId="77777777" w:rsidR="00097FA2" w:rsidRPr="00DE068D" w:rsidRDefault="00097FA2" w:rsidP="00097FA2"/>
        </w:tc>
        <w:tc>
          <w:tcPr>
            <w:tcW w:w="277" w:type="dxa"/>
            <w:shd w:val="clear" w:color="auto" w:fill="FFFFFF" w:themeFill="background1"/>
            <w:vAlign w:val="center"/>
          </w:tcPr>
          <w:p w14:paraId="66281470" w14:textId="77777777" w:rsidR="00097FA2" w:rsidRPr="00DE068D" w:rsidRDefault="00097FA2" w:rsidP="00097FA2"/>
        </w:tc>
        <w:tc>
          <w:tcPr>
            <w:tcW w:w="275" w:type="dxa"/>
            <w:shd w:val="clear" w:color="auto" w:fill="FFFFFF" w:themeFill="background1"/>
            <w:vAlign w:val="center"/>
          </w:tcPr>
          <w:p w14:paraId="2AA4EBC6" w14:textId="77777777" w:rsidR="00097FA2" w:rsidRPr="00DE068D" w:rsidRDefault="00097FA2" w:rsidP="00097FA2"/>
        </w:tc>
        <w:tc>
          <w:tcPr>
            <w:tcW w:w="275" w:type="dxa"/>
            <w:shd w:val="clear" w:color="auto" w:fill="FFFFFF" w:themeFill="background1"/>
            <w:vAlign w:val="center"/>
          </w:tcPr>
          <w:p w14:paraId="13F5D1AA" w14:textId="77777777" w:rsidR="00097FA2" w:rsidRPr="00DE068D" w:rsidRDefault="00097FA2" w:rsidP="00097FA2"/>
        </w:tc>
        <w:tc>
          <w:tcPr>
            <w:tcW w:w="275" w:type="dxa"/>
            <w:shd w:val="clear" w:color="auto" w:fill="FFFFFF" w:themeFill="background1"/>
            <w:vAlign w:val="center"/>
          </w:tcPr>
          <w:p w14:paraId="58792C37" w14:textId="77777777" w:rsidR="00097FA2" w:rsidRPr="00DE068D" w:rsidRDefault="00097FA2" w:rsidP="00097FA2"/>
        </w:tc>
        <w:tc>
          <w:tcPr>
            <w:tcW w:w="275" w:type="dxa"/>
            <w:shd w:val="clear" w:color="auto" w:fill="FFFFFF" w:themeFill="background1"/>
            <w:vAlign w:val="center"/>
          </w:tcPr>
          <w:p w14:paraId="3BA2226E" w14:textId="77777777" w:rsidR="00097FA2" w:rsidRPr="00DE068D" w:rsidRDefault="00097FA2" w:rsidP="00097FA2"/>
        </w:tc>
        <w:tc>
          <w:tcPr>
            <w:tcW w:w="270" w:type="dxa"/>
            <w:shd w:val="clear" w:color="auto" w:fill="FFFFFF" w:themeFill="background1"/>
            <w:vAlign w:val="center"/>
          </w:tcPr>
          <w:p w14:paraId="560FB7BE" w14:textId="77777777" w:rsidR="00097FA2" w:rsidRPr="00DE068D" w:rsidRDefault="00097FA2" w:rsidP="00097FA2"/>
        </w:tc>
        <w:tc>
          <w:tcPr>
            <w:tcW w:w="270" w:type="dxa"/>
            <w:shd w:val="clear" w:color="auto" w:fill="FFFFFF" w:themeFill="background1"/>
            <w:vAlign w:val="center"/>
          </w:tcPr>
          <w:p w14:paraId="3408CF70" w14:textId="77777777" w:rsidR="00097FA2" w:rsidRPr="00DE068D" w:rsidRDefault="00097FA2" w:rsidP="00097FA2"/>
        </w:tc>
        <w:tc>
          <w:tcPr>
            <w:tcW w:w="270" w:type="dxa"/>
            <w:shd w:val="clear" w:color="auto" w:fill="FFFFFF" w:themeFill="background1"/>
            <w:vAlign w:val="center"/>
          </w:tcPr>
          <w:p w14:paraId="510AC63E" w14:textId="77777777" w:rsidR="00097FA2" w:rsidRPr="00DE068D" w:rsidRDefault="00097FA2" w:rsidP="00097FA2"/>
        </w:tc>
        <w:tc>
          <w:tcPr>
            <w:tcW w:w="278" w:type="dxa"/>
            <w:shd w:val="clear" w:color="auto" w:fill="FFFFFF" w:themeFill="background1"/>
            <w:vAlign w:val="center"/>
          </w:tcPr>
          <w:p w14:paraId="25640819" w14:textId="77777777" w:rsidR="00097FA2" w:rsidRPr="00DE068D" w:rsidRDefault="00097FA2" w:rsidP="00097FA2"/>
        </w:tc>
        <w:tc>
          <w:tcPr>
            <w:tcW w:w="277" w:type="dxa"/>
            <w:shd w:val="clear" w:color="auto" w:fill="FFFFFF" w:themeFill="background1"/>
            <w:vAlign w:val="center"/>
          </w:tcPr>
          <w:p w14:paraId="09977D2E" w14:textId="77777777" w:rsidR="00097FA2" w:rsidRPr="00DE068D" w:rsidRDefault="00097FA2" w:rsidP="00097FA2"/>
        </w:tc>
        <w:tc>
          <w:tcPr>
            <w:tcW w:w="275" w:type="dxa"/>
            <w:shd w:val="clear" w:color="auto" w:fill="FFFFFF" w:themeFill="background1"/>
            <w:vAlign w:val="center"/>
          </w:tcPr>
          <w:p w14:paraId="13A9F5E0" w14:textId="77777777" w:rsidR="00097FA2" w:rsidRPr="00DE068D" w:rsidRDefault="00097FA2" w:rsidP="00097FA2"/>
        </w:tc>
        <w:tc>
          <w:tcPr>
            <w:tcW w:w="275" w:type="dxa"/>
            <w:shd w:val="clear" w:color="auto" w:fill="FFFFFF" w:themeFill="background1"/>
          </w:tcPr>
          <w:p w14:paraId="7A4A53A2" w14:textId="77777777" w:rsidR="00097FA2" w:rsidRPr="00DE068D" w:rsidRDefault="00097FA2" w:rsidP="00097FA2"/>
        </w:tc>
        <w:tc>
          <w:tcPr>
            <w:tcW w:w="275" w:type="dxa"/>
            <w:shd w:val="clear" w:color="auto" w:fill="FFFFFF" w:themeFill="background1"/>
            <w:vAlign w:val="center"/>
          </w:tcPr>
          <w:p w14:paraId="10777613" w14:textId="77777777" w:rsidR="00097FA2" w:rsidRPr="00DE068D" w:rsidRDefault="00097FA2" w:rsidP="00097FA2"/>
        </w:tc>
        <w:tc>
          <w:tcPr>
            <w:tcW w:w="275" w:type="dxa"/>
            <w:shd w:val="clear" w:color="auto" w:fill="FFFFFF" w:themeFill="background1"/>
            <w:vAlign w:val="center"/>
          </w:tcPr>
          <w:p w14:paraId="51F97312" w14:textId="77777777" w:rsidR="00097FA2" w:rsidRPr="00DE068D" w:rsidRDefault="00097FA2" w:rsidP="00097FA2"/>
        </w:tc>
        <w:tc>
          <w:tcPr>
            <w:tcW w:w="270" w:type="dxa"/>
            <w:shd w:val="clear" w:color="auto" w:fill="FFFFFF" w:themeFill="background1"/>
            <w:vAlign w:val="center"/>
          </w:tcPr>
          <w:p w14:paraId="69C04DE8" w14:textId="77777777" w:rsidR="00097FA2" w:rsidRPr="00DE068D" w:rsidRDefault="00097FA2" w:rsidP="00097FA2"/>
        </w:tc>
        <w:tc>
          <w:tcPr>
            <w:tcW w:w="161" w:type="dxa"/>
            <w:shd w:val="clear" w:color="auto" w:fill="FFFFFF" w:themeFill="background1"/>
            <w:vAlign w:val="center"/>
          </w:tcPr>
          <w:p w14:paraId="1179AB5B" w14:textId="77777777" w:rsidR="00097FA2" w:rsidRPr="00DE068D" w:rsidRDefault="00097FA2" w:rsidP="00097FA2"/>
        </w:tc>
      </w:tr>
      <w:tr w:rsidR="00097FA2" w:rsidRPr="00DE068D" w14:paraId="5DC14D80" w14:textId="77777777" w:rsidTr="00EF2CF7">
        <w:trPr>
          <w:trHeight w:hRule="exact" w:val="284"/>
        </w:trPr>
        <w:tc>
          <w:tcPr>
            <w:tcW w:w="160" w:type="dxa"/>
            <w:shd w:val="clear" w:color="auto" w:fill="FFFFFF" w:themeFill="background1"/>
            <w:vAlign w:val="center"/>
          </w:tcPr>
          <w:p w14:paraId="4D7FEF66" w14:textId="77777777" w:rsidR="00097FA2" w:rsidRPr="00DE068D" w:rsidRDefault="00097FA2" w:rsidP="00097FA2"/>
        </w:tc>
        <w:tc>
          <w:tcPr>
            <w:tcW w:w="277" w:type="dxa"/>
            <w:shd w:val="clear" w:color="auto" w:fill="FFFFFF" w:themeFill="background1"/>
            <w:vAlign w:val="center"/>
          </w:tcPr>
          <w:p w14:paraId="40100C73" w14:textId="77777777" w:rsidR="00097FA2" w:rsidRPr="00DE068D" w:rsidRDefault="00097FA2" w:rsidP="00097FA2"/>
        </w:tc>
        <w:tc>
          <w:tcPr>
            <w:tcW w:w="283" w:type="dxa"/>
            <w:shd w:val="clear" w:color="auto" w:fill="FFFFFF" w:themeFill="background1"/>
            <w:vAlign w:val="center"/>
          </w:tcPr>
          <w:p w14:paraId="42BA5CF0" w14:textId="77777777" w:rsidR="00097FA2" w:rsidRPr="00DE068D" w:rsidRDefault="00097FA2" w:rsidP="00097FA2"/>
        </w:tc>
        <w:tc>
          <w:tcPr>
            <w:tcW w:w="274" w:type="dxa"/>
            <w:shd w:val="clear" w:color="auto" w:fill="FFFFFF" w:themeFill="background1"/>
            <w:vAlign w:val="center"/>
          </w:tcPr>
          <w:p w14:paraId="028C2FC5" w14:textId="77777777" w:rsidR="00097FA2" w:rsidRPr="00DE068D" w:rsidRDefault="00097FA2" w:rsidP="00097FA2"/>
        </w:tc>
        <w:tc>
          <w:tcPr>
            <w:tcW w:w="274" w:type="dxa"/>
            <w:shd w:val="clear" w:color="auto" w:fill="FFFFFF" w:themeFill="background1"/>
            <w:vAlign w:val="center"/>
          </w:tcPr>
          <w:p w14:paraId="57113E1B" w14:textId="77777777" w:rsidR="00097FA2" w:rsidRPr="00DE068D" w:rsidRDefault="00097FA2" w:rsidP="00097FA2"/>
        </w:tc>
        <w:tc>
          <w:tcPr>
            <w:tcW w:w="274" w:type="dxa"/>
            <w:shd w:val="clear" w:color="auto" w:fill="FFFFFF" w:themeFill="background1"/>
            <w:vAlign w:val="center"/>
          </w:tcPr>
          <w:p w14:paraId="4B886BB9" w14:textId="77777777" w:rsidR="00097FA2" w:rsidRPr="00DE068D" w:rsidRDefault="00097FA2" w:rsidP="00097FA2"/>
        </w:tc>
        <w:tc>
          <w:tcPr>
            <w:tcW w:w="269" w:type="dxa"/>
            <w:shd w:val="clear" w:color="auto" w:fill="FFFFFF" w:themeFill="background1"/>
            <w:vAlign w:val="center"/>
          </w:tcPr>
          <w:p w14:paraId="4B9987DA" w14:textId="77777777" w:rsidR="00097FA2" w:rsidRPr="00DE068D" w:rsidRDefault="00097FA2" w:rsidP="00097FA2"/>
        </w:tc>
        <w:tc>
          <w:tcPr>
            <w:tcW w:w="269" w:type="dxa"/>
            <w:shd w:val="clear" w:color="auto" w:fill="FFFFFF" w:themeFill="background1"/>
            <w:vAlign w:val="center"/>
          </w:tcPr>
          <w:p w14:paraId="5BFD8265" w14:textId="77777777" w:rsidR="00097FA2" w:rsidRPr="00DE068D" w:rsidRDefault="00097FA2" w:rsidP="00097FA2"/>
        </w:tc>
        <w:tc>
          <w:tcPr>
            <w:tcW w:w="270" w:type="dxa"/>
            <w:shd w:val="clear" w:color="auto" w:fill="FFFFFF" w:themeFill="background1"/>
            <w:vAlign w:val="center"/>
          </w:tcPr>
          <w:p w14:paraId="2780527B" w14:textId="77777777" w:rsidR="00097FA2" w:rsidRPr="00DE068D" w:rsidRDefault="00097FA2" w:rsidP="00097FA2"/>
        </w:tc>
        <w:tc>
          <w:tcPr>
            <w:tcW w:w="278" w:type="dxa"/>
            <w:shd w:val="clear" w:color="auto" w:fill="FFFFFF" w:themeFill="background1"/>
            <w:vAlign w:val="center"/>
          </w:tcPr>
          <w:p w14:paraId="00E900D8" w14:textId="77777777" w:rsidR="00097FA2" w:rsidRPr="00DE068D" w:rsidRDefault="00097FA2" w:rsidP="00097FA2"/>
        </w:tc>
        <w:tc>
          <w:tcPr>
            <w:tcW w:w="277" w:type="dxa"/>
            <w:shd w:val="clear" w:color="auto" w:fill="FFFFFF" w:themeFill="background1"/>
            <w:vAlign w:val="center"/>
          </w:tcPr>
          <w:p w14:paraId="05D20EE0" w14:textId="77777777" w:rsidR="00097FA2" w:rsidRPr="00DE068D" w:rsidRDefault="00097FA2" w:rsidP="00097FA2"/>
        </w:tc>
        <w:tc>
          <w:tcPr>
            <w:tcW w:w="275" w:type="dxa"/>
            <w:shd w:val="clear" w:color="auto" w:fill="FFFFFF" w:themeFill="background1"/>
            <w:vAlign w:val="center"/>
          </w:tcPr>
          <w:p w14:paraId="669167E3" w14:textId="77777777" w:rsidR="00097FA2" w:rsidRPr="00DE068D" w:rsidRDefault="00097FA2" w:rsidP="00097FA2"/>
        </w:tc>
        <w:tc>
          <w:tcPr>
            <w:tcW w:w="275" w:type="dxa"/>
            <w:shd w:val="clear" w:color="auto" w:fill="FFFFFF" w:themeFill="background1"/>
            <w:vAlign w:val="center"/>
          </w:tcPr>
          <w:p w14:paraId="734B63DC" w14:textId="77777777" w:rsidR="00097FA2" w:rsidRPr="00DE068D" w:rsidRDefault="00097FA2" w:rsidP="00097FA2"/>
        </w:tc>
        <w:tc>
          <w:tcPr>
            <w:tcW w:w="275" w:type="dxa"/>
            <w:shd w:val="clear" w:color="auto" w:fill="FFFFFF" w:themeFill="background1"/>
            <w:vAlign w:val="center"/>
          </w:tcPr>
          <w:p w14:paraId="2E42DB32" w14:textId="77777777" w:rsidR="00097FA2" w:rsidRPr="00DE068D" w:rsidRDefault="00097FA2" w:rsidP="00097FA2"/>
        </w:tc>
        <w:tc>
          <w:tcPr>
            <w:tcW w:w="270" w:type="dxa"/>
            <w:shd w:val="clear" w:color="auto" w:fill="FFFFFF" w:themeFill="background1"/>
            <w:vAlign w:val="center"/>
          </w:tcPr>
          <w:p w14:paraId="55DFD2C5" w14:textId="77777777" w:rsidR="00097FA2" w:rsidRPr="00DE068D" w:rsidRDefault="00097FA2" w:rsidP="00097FA2"/>
        </w:tc>
        <w:tc>
          <w:tcPr>
            <w:tcW w:w="270" w:type="dxa"/>
            <w:shd w:val="clear" w:color="auto" w:fill="FFFFFF" w:themeFill="background1"/>
            <w:vAlign w:val="center"/>
          </w:tcPr>
          <w:p w14:paraId="06A5C5F5" w14:textId="77777777" w:rsidR="00097FA2" w:rsidRPr="00DE068D" w:rsidRDefault="00097FA2" w:rsidP="00097FA2"/>
        </w:tc>
        <w:tc>
          <w:tcPr>
            <w:tcW w:w="270" w:type="dxa"/>
            <w:shd w:val="clear" w:color="auto" w:fill="FFFFFF" w:themeFill="background1"/>
            <w:vAlign w:val="center"/>
          </w:tcPr>
          <w:p w14:paraId="20A7FB2F" w14:textId="77777777" w:rsidR="00097FA2" w:rsidRPr="00DE068D" w:rsidRDefault="00097FA2" w:rsidP="00097FA2"/>
        </w:tc>
        <w:tc>
          <w:tcPr>
            <w:tcW w:w="270" w:type="dxa"/>
            <w:shd w:val="clear" w:color="auto" w:fill="FFFFFF" w:themeFill="background1"/>
            <w:vAlign w:val="center"/>
          </w:tcPr>
          <w:p w14:paraId="675BEFDF" w14:textId="77777777" w:rsidR="00097FA2" w:rsidRPr="00DE068D" w:rsidRDefault="00097FA2" w:rsidP="00097FA2"/>
        </w:tc>
        <w:tc>
          <w:tcPr>
            <w:tcW w:w="278" w:type="dxa"/>
            <w:shd w:val="clear" w:color="auto" w:fill="FFFFFF" w:themeFill="background1"/>
            <w:vAlign w:val="center"/>
          </w:tcPr>
          <w:p w14:paraId="4D0E27E3" w14:textId="77777777" w:rsidR="00097FA2" w:rsidRPr="00DE068D" w:rsidRDefault="00097FA2" w:rsidP="00097FA2"/>
        </w:tc>
        <w:tc>
          <w:tcPr>
            <w:tcW w:w="277" w:type="dxa"/>
            <w:shd w:val="clear" w:color="auto" w:fill="FFFFFF" w:themeFill="background1"/>
            <w:vAlign w:val="center"/>
          </w:tcPr>
          <w:p w14:paraId="331CFC31" w14:textId="77777777" w:rsidR="00097FA2" w:rsidRPr="00DE068D" w:rsidRDefault="00097FA2" w:rsidP="00097FA2"/>
        </w:tc>
        <w:tc>
          <w:tcPr>
            <w:tcW w:w="275" w:type="dxa"/>
            <w:shd w:val="clear" w:color="auto" w:fill="FFFFFF" w:themeFill="background1"/>
            <w:vAlign w:val="center"/>
          </w:tcPr>
          <w:p w14:paraId="7A03BDA3" w14:textId="77777777" w:rsidR="00097FA2" w:rsidRPr="00DE068D" w:rsidRDefault="00097FA2" w:rsidP="00097FA2"/>
        </w:tc>
        <w:tc>
          <w:tcPr>
            <w:tcW w:w="275" w:type="dxa"/>
            <w:shd w:val="clear" w:color="auto" w:fill="FFFFFF" w:themeFill="background1"/>
            <w:vAlign w:val="center"/>
          </w:tcPr>
          <w:p w14:paraId="7C8F0E3F" w14:textId="77777777" w:rsidR="00097FA2" w:rsidRPr="00DE068D" w:rsidRDefault="00097FA2" w:rsidP="00097FA2"/>
        </w:tc>
        <w:tc>
          <w:tcPr>
            <w:tcW w:w="275" w:type="dxa"/>
            <w:shd w:val="clear" w:color="auto" w:fill="FFFFFF" w:themeFill="background1"/>
            <w:vAlign w:val="center"/>
          </w:tcPr>
          <w:p w14:paraId="172286CB" w14:textId="77777777" w:rsidR="00097FA2" w:rsidRPr="00DE068D" w:rsidRDefault="00097FA2" w:rsidP="00097FA2"/>
        </w:tc>
        <w:tc>
          <w:tcPr>
            <w:tcW w:w="275" w:type="dxa"/>
            <w:shd w:val="clear" w:color="auto" w:fill="FFFFFF" w:themeFill="background1"/>
            <w:vAlign w:val="center"/>
          </w:tcPr>
          <w:p w14:paraId="2299CF9F" w14:textId="77777777" w:rsidR="00097FA2" w:rsidRPr="00DE068D" w:rsidRDefault="00097FA2" w:rsidP="00097FA2"/>
        </w:tc>
        <w:tc>
          <w:tcPr>
            <w:tcW w:w="270" w:type="dxa"/>
            <w:shd w:val="clear" w:color="auto" w:fill="FFFFFF" w:themeFill="background1"/>
            <w:vAlign w:val="center"/>
          </w:tcPr>
          <w:p w14:paraId="01BED13F" w14:textId="77777777" w:rsidR="00097FA2" w:rsidRPr="00DE068D" w:rsidRDefault="00097FA2" w:rsidP="00097FA2"/>
        </w:tc>
        <w:tc>
          <w:tcPr>
            <w:tcW w:w="270" w:type="dxa"/>
            <w:shd w:val="clear" w:color="auto" w:fill="FFFFFF" w:themeFill="background1"/>
            <w:vAlign w:val="center"/>
          </w:tcPr>
          <w:p w14:paraId="106E0022" w14:textId="77777777" w:rsidR="00097FA2" w:rsidRPr="00DE068D" w:rsidRDefault="00097FA2" w:rsidP="00097FA2"/>
        </w:tc>
        <w:tc>
          <w:tcPr>
            <w:tcW w:w="270" w:type="dxa"/>
            <w:shd w:val="clear" w:color="auto" w:fill="FFFFFF" w:themeFill="background1"/>
            <w:vAlign w:val="center"/>
          </w:tcPr>
          <w:p w14:paraId="6707CC34" w14:textId="77777777" w:rsidR="00097FA2" w:rsidRPr="00DE068D" w:rsidRDefault="00097FA2" w:rsidP="00097FA2"/>
        </w:tc>
        <w:tc>
          <w:tcPr>
            <w:tcW w:w="278" w:type="dxa"/>
            <w:shd w:val="clear" w:color="auto" w:fill="FFFFFF" w:themeFill="background1"/>
            <w:vAlign w:val="center"/>
          </w:tcPr>
          <w:p w14:paraId="3131CC0C" w14:textId="77777777" w:rsidR="00097FA2" w:rsidRPr="00DE068D" w:rsidRDefault="00097FA2" w:rsidP="00097FA2"/>
        </w:tc>
        <w:tc>
          <w:tcPr>
            <w:tcW w:w="277" w:type="dxa"/>
            <w:shd w:val="clear" w:color="auto" w:fill="FFFFFF" w:themeFill="background1"/>
            <w:vAlign w:val="center"/>
          </w:tcPr>
          <w:p w14:paraId="5E6DA413" w14:textId="77777777" w:rsidR="00097FA2" w:rsidRPr="00DE068D" w:rsidRDefault="00097FA2" w:rsidP="00097FA2"/>
        </w:tc>
        <w:tc>
          <w:tcPr>
            <w:tcW w:w="275" w:type="dxa"/>
            <w:shd w:val="clear" w:color="auto" w:fill="FFFFFF" w:themeFill="background1"/>
            <w:vAlign w:val="center"/>
          </w:tcPr>
          <w:p w14:paraId="2F3C6431" w14:textId="77777777" w:rsidR="00097FA2" w:rsidRPr="00DE068D" w:rsidRDefault="00097FA2" w:rsidP="00097FA2"/>
        </w:tc>
        <w:tc>
          <w:tcPr>
            <w:tcW w:w="275" w:type="dxa"/>
            <w:shd w:val="clear" w:color="auto" w:fill="FFFFFF" w:themeFill="background1"/>
          </w:tcPr>
          <w:p w14:paraId="3ADC65DF" w14:textId="77777777" w:rsidR="00097FA2" w:rsidRPr="00DE068D" w:rsidRDefault="00097FA2" w:rsidP="00097FA2"/>
        </w:tc>
        <w:tc>
          <w:tcPr>
            <w:tcW w:w="275" w:type="dxa"/>
            <w:shd w:val="clear" w:color="auto" w:fill="FFFFFF" w:themeFill="background1"/>
            <w:vAlign w:val="center"/>
          </w:tcPr>
          <w:p w14:paraId="343CED16" w14:textId="77777777" w:rsidR="00097FA2" w:rsidRPr="00DE068D" w:rsidRDefault="00097FA2" w:rsidP="00097FA2"/>
        </w:tc>
        <w:tc>
          <w:tcPr>
            <w:tcW w:w="275" w:type="dxa"/>
            <w:shd w:val="clear" w:color="auto" w:fill="FFFFFF" w:themeFill="background1"/>
            <w:vAlign w:val="center"/>
          </w:tcPr>
          <w:p w14:paraId="20602D00" w14:textId="77777777" w:rsidR="00097FA2" w:rsidRPr="00DE068D" w:rsidRDefault="00097FA2" w:rsidP="00097FA2"/>
        </w:tc>
        <w:tc>
          <w:tcPr>
            <w:tcW w:w="270" w:type="dxa"/>
            <w:shd w:val="clear" w:color="auto" w:fill="FFFFFF" w:themeFill="background1"/>
            <w:vAlign w:val="center"/>
          </w:tcPr>
          <w:p w14:paraId="24AB21D5" w14:textId="77777777" w:rsidR="00097FA2" w:rsidRPr="00DE068D" w:rsidRDefault="00097FA2" w:rsidP="00097FA2"/>
        </w:tc>
        <w:tc>
          <w:tcPr>
            <w:tcW w:w="161" w:type="dxa"/>
            <w:shd w:val="clear" w:color="auto" w:fill="FFFFFF" w:themeFill="background1"/>
            <w:vAlign w:val="center"/>
          </w:tcPr>
          <w:p w14:paraId="543DB122" w14:textId="77777777" w:rsidR="00097FA2" w:rsidRPr="00DE068D" w:rsidRDefault="00097FA2" w:rsidP="00097FA2"/>
        </w:tc>
      </w:tr>
      <w:tr w:rsidR="00097FA2" w:rsidRPr="00DE068D" w14:paraId="423F8064" w14:textId="77777777" w:rsidTr="00EF2CF7">
        <w:trPr>
          <w:trHeight w:hRule="exact" w:val="284"/>
        </w:trPr>
        <w:tc>
          <w:tcPr>
            <w:tcW w:w="160" w:type="dxa"/>
            <w:shd w:val="clear" w:color="auto" w:fill="FFFFFF" w:themeFill="background1"/>
            <w:vAlign w:val="center"/>
          </w:tcPr>
          <w:p w14:paraId="6E98B876" w14:textId="77777777" w:rsidR="00097FA2" w:rsidRPr="00DE068D" w:rsidRDefault="00097FA2" w:rsidP="00097FA2"/>
        </w:tc>
        <w:tc>
          <w:tcPr>
            <w:tcW w:w="277" w:type="dxa"/>
            <w:shd w:val="clear" w:color="auto" w:fill="FFFFFF" w:themeFill="background1"/>
            <w:vAlign w:val="center"/>
          </w:tcPr>
          <w:p w14:paraId="73E96E44" w14:textId="77777777" w:rsidR="00097FA2" w:rsidRPr="00DE068D" w:rsidRDefault="00097FA2" w:rsidP="00097FA2"/>
        </w:tc>
        <w:tc>
          <w:tcPr>
            <w:tcW w:w="283" w:type="dxa"/>
            <w:shd w:val="clear" w:color="auto" w:fill="FFFFFF" w:themeFill="background1"/>
            <w:vAlign w:val="center"/>
          </w:tcPr>
          <w:p w14:paraId="5D381A04" w14:textId="77777777" w:rsidR="00097FA2" w:rsidRPr="00DE068D" w:rsidRDefault="00097FA2" w:rsidP="00097FA2"/>
        </w:tc>
        <w:tc>
          <w:tcPr>
            <w:tcW w:w="274" w:type="dxa"/>
            <w:shd w:val="clear" w:color="auto" w:fill="FFFFFF" w:themeFill="background1"/>
            <w:vAlign w:val="center"/>
          </w:tcPr>
          <w:p w14:paraId="4C4AFA46" w14:textId="77777777" w:rsidR="00097FA2" w:rsidRPr="00DE068D" w:rsidRDefault="00097FA2" w:rsidP="00097FA2"/>
        </w:tc>
        <w:tc>
          <w:tcPr>
            <w:tcW w:w="274" w:type="dxa"/>
            <w:shd w:val="clear" w:color="auto" w:fill="FFFFFF" w:themeFill="background1"/>
            <w:vAlign w:val="center"/>
          </w:tcPr>
          <w:p w14:paraId="73701BB4" w14:textId="77777777" w:rsidR="00097FA2" w:rsidRPr="00DE068D" w:rsidRDefault="00097FA2" w:rsidP="00097FA2"/>
        </w:tc>
        <w:tc>
          <w:tcPr>
            <w:tcW w:w="274" w:type="dxa"/>
            <w:shd w:val="clear" w:color="auto" w:fill="FFFFFF" w:themeFill="background1"/>
            <w:vAlign w:val="center"/>
          </w:tcPr>
          <w:p w14:paraId="2EE3C526" w14:textId="77777777" w:rsidR="00097FA2" w:rsidRPr="00DE068D" w:rsidRDefault="00097FA2" w:rsidP="00097FA2"/>
        </w:tc>
        <w:tc>
          <w:tcPr>
            <w:tcW w:w="269" w:type="dxa"/>
            <w:shd w:val="clear" w:color="auto" w:fill="FFFFFF" w:themeFill="background1"/>
            <w:vAlign w:val="center"/>
          </w:tcPr>
          <w:p w14:paraId="730F06E9" w14:textId="77777777" w:rsidR="00097FA2" w:rsidRPr="00DE068D" w:rsidRDefault="00097FA2" w:rsidP="00097FA2"/>
        </w:tc>
        <w:tc>
          <w:tcPr>
            <w:tcW w:w="269" w:type="dxa"/>
            <w:shd w:val="clear" w:color="auto" w:fill="FFFFFF" w:themeFill="background1"/>
            <w:vAlign w:val="center"/>
          </w:tcPr>
          <w:p w14:paraId="22891D1F" w14:textId="77777777" w:rsidR="00097FA2" w:rsidRPr="00DE068D" w:rsidRDefault="00097FA2" w:rsidP="00097FA2"/>
        </w:tc>
        <w:tc>
          <w:tcPr>
            <w:tcW w:w="270" w:type="dxa"/>
            <w:shd w:val="clear" w:color="auto" w:fill="FFFFFF" w:themeFill="background1"/>
            <w:vAlign w:val="center"/>
          </w:tcPr>
          <w:p w14:paraId="012EE723" w14:textId="77777777" w:rsidR="00097FA2" w:rsidRPr="00DE068D" w:rsidRDefault="00097FA2" w:rsidP="00097FA2"/>
        </w:tc>
        <w:tc>
          <w:tcPr>
            <w:tcW w:w="278" w:type="dxa"/>
            <w:shd w:val="clear" w:color="auto" w:fill="FFFFFF" w:themeFill="background1"/>
            <w:vAlign w:val="center"/>
          </w:tcPr>
          <w:p w14:paraId="7F65D804" w14:textId="77777777" w:rsidR="00097FA2" w:rsidRPr="00DE068D" w:rsidRDefault="00097FA2" w:rsidP="00097FA2"/>
        </w:tc>
        <w:tc>
          <w:tcPr>
            <w:tcW w:w="277" w:type="dxa"/>
            <w:shd w:val="clear" w:color="auto" w:fill="FFFFFF" w:themeFill="background1"/>
            <w:vAlign w:val="center"/>
          </w:tcPr>
          <w:p w14:paraId="011D1B67" w14:textId="77777777" w:rsidR="00097FA2" w:rsidRPr="00DE068D" w:rsidRDefault="00097FA2" w:rsidP="00097FA2"/>
        </w:tc>
        <w:tc>
          <w:tcPr>
            <w:tcW w:w="275" w:type="dxa"/>
            <w:shd w:val="clear" w:color="auto" w:fill="FFFFFF" w:themeFill="background1"/>
            <w:vAlign w:val="center"/>
          </w:tcPr>
          <w:p w14:paraId="54B0E681" w14:textId="77777777" w:rsidR="00097FA2" w:rsidRPr="00DE068D" w:rsidRDefault="00097FA2" w:rsidP="00097FA2"/>
        </w:tc>
        <w:tc>
          <w:tcPr>
            <w:tcW w:w="275" w:type="dxa"/>
            <w:shd w:val="clear" w:color="auto" w:fill="FFFFFF" w:themeFill="background1"/>
            <w:vAlign w:val="center"/>
          </w:tcPr>
          <w:p w14:paraId="2187C386" w14:textId="77777777" w:rsidR="00097FA2" w:rsidRPr="00DE068D" w:rsidRDefault="00097FA2" w:rsidP="00097FA2"/>
        </w:tc>
        <w:tc>
          <w:tcPr>
            <w:tcW w:w="275" w:type="dxa"/>
            <w:shd w:val="clear" w:color="auto" w:fill="FFFFFF" w:themeFill="background1"/>
            <w:vAlign w:val="center"/>
          </w:tcPr>
          <w:p w14:paraId="7064B6C1" w14:textId="77777777" w:rsidR="00097FA2" w:rsidRPr="00DE068D" w:rsidRDefault="00097FA2" w:rsidP="00097FA2"/>
        </w:tc>
        <w:tc>
          <w:tcPr>
            <w:tcW w:w="270" w:type="dxa"/>
            <w:shd w:val="clear" w:color="auto" w:fill="FFFFFF" w:themeFill="background1"/>
            <w:vAlign w:val="center"/>
          </w:tcPr>
          <w:p w14:paraId="62C40A77" w14:textId="77777777" w:rsidR="00097FA2" w:rsidRPr="00DE068D" w:rsidRDefault="00097FA2" w:rsidP="00097FA2"/>
        </w:tc>
        <w:tc>
          <w:tcPr>
            <w:tcW w:w="270" w:type="dxa"/>
            <w:shd w:val="clear" w:color="auto" w:fill="FFFFFF" w:themeFill="background1"/>
            <w:vAlign w:val="center"/>
          </w:tcPr>
          <w:p w14:paraId="15D256EB" w14:textId="77777777" w:rsidR="00097FA2" w:rsidRPr="00DE068D" w:rsidRDefault="00097FA2" w:rsidP="00097FA2"/>
        </w:tc>
        <w:tc>
          <w:tcPr>
            <w:tcW w:w="270" w:type="dxa"/>
            <w:shd w:val="clear" w:color="auto" w:fill="FFFFFF" w:themeFill="background1"/>
            <w:vAlign w:val="center"/>
          </w:tcPr>
          <w:p w14:paraId="415D2720" w14:textId="77777777" w:rsidR="00097FA2" w:rsidRPr="00DE068D" w:rsidRDefault="00097FA2" w:rsidP="00097FA2"/>
        </w:tc>
        <w:tc>
          <w:tcPr>
            <w:tcW w:w="270" w:type="dxa"/>
            <w:shd w:val="clear" w:color="auto" w:fill="FFFFFF" w:themeFill="background1"/>
            <w:vAlign w:val="center"/>
          </w:tcPr>
          <w:p w14:paraId="2DB2C17B" w14:textId="77777777" w:rsidR="00097FA2" w:rsidRPr="00DE068D" w:rsidRDefault="00097FA2" w:rsidP="00097FA2"/>
        </w:tc>
        <w:tc>
          <w:tcPr>
            <w:tcW w:w="278" w:type="dxa"/>
            <w:shd w:val="clear" w:color="auto" w:fill="FFFFFF" w:themeFill="background1"/>
            <w:vAlign w:val="center"/>
          </w:tcPr>
          <w:p w14:paraId="3DB550C5" w14:textId="77777777" w:rsidR="00097FA2" w:rsidRPr="00DE068D" w:rsidRDefault="00097FA2" w:rsidP="00097FA2"/>
        </w:tc>
        <w:tc>
          <w:tcPr>
            <w:tcW w:w="277" w:type="dxa"/>
            <w:shd w:val="clear" w:color="auto" w:fill="FFFFFF" w:themeFill="background1"/>
            <w:vAlign w:val="center"/>
          </w:tcPr>
          <w:p w14:paraId="6FE85B2C" w14:textId="77777777" w:rsidR="00097FA2" w:rsidRPr="00DE068D" w:rsidRDefault="00097FA2" w:rsidP="00097FA2"/>
        </w:tc>
        <w:tc>
          <w:tcPr>
            <w:tcW w:w="275" w:type="dxa"/>
            <w:shd w:val="clear" w:color="auto" w:fill="FFFFFF" w:themeFill="background1"/>
            <w:vAlign w:val="center"/>
          </w:tcPr>
          <w:p w14:paraId="3FFE9D5F" w14:textId="77777777" w:rsidR="00097FA2" w:rsidRPr="00DE068D" w:rsidRDefault="00097FA2" w:rsidP="00097FA2"/>
        </w:tc>
        <w:tc>
          <w:tcPr>
            <w:tcW w:w="275" w:type="dxa"/>
            <w:shd w:val="clear" w:color="auto" w:fill="FFFFFF" w:themeFill="background1"/>
            <w:vAlign w:val="center"/>
          </w:tcPr>
          <w:p w14:paraId="25E81F0E" w14:textId="77777777" w:rsidR="00097FA2" w:rsidRPr="00DE068D" w:rsidRDefault="00097FA2" w:rsidP="00097FA2"/>
        </w:tc>
        <w:tc>
          <w:tcPr>
            <w:tcW w:w="275" w:type="dxa"/>
            <w:shd w:val="clear" w:color="auto" w:fill="FFFFFF" w:themeFill="background1"/>
            <w:vAlign w:val="center"/>
          </w:tcPr>
          <w:p w14:paraId="54FC11E2" w14:textId="77777777" w:rsidR="00097FA2" w:rsidRPr="00DE068D" w:rsidRDefault="00097FA2" w:rsidP="00097FA2"/>
        </w:tc>
        <w:tc>
          <w:tcPr>
            <w:tcW w:w="275" w:type="dxa"/>
            <w:shd w:val="clear" w:color="auto" w:fill="FFFFFF" w:themeFill="background1"/>
            <w:vAlign w:val="center"/>
          </w:tcPr>
          <w:p w14:paraId="6546F4F9" w14:textId="77777777" w:rsidR="00097FA2" w:rsidRPr="00DE068D" w:rsidRDefault="00097FA2" w:rsidP="00097FA2"/>
        </w:tc>
        <w:tc>
          <w:tcPr>
            <w:tcW w:w="270" w:type="dxa"/>
            <w:shd w:val="clear" w:color="auto" w:fill="FFFFFF" w:themeFill="background1"/>
            <w:vAlign w:val="center"/>
          </w:tcPr>
          <w:p w14:paraId="6E30E78B" w14:textId="77777777" w:rsidR="00097FA2" w:rsidRPr="00DE068D" w:rsidRDefault="00097FA2" w:rsidP="00097FA2"/>
        </w:tc>
        <w:tc>
          <w:tcPr>
            <w:tcW w:w="270" w:type="dxa"/>
            <w:shd w:val="clear" w:color="auto" w:fill="FFFFFF" w:themeFill="background1"/>
            <w:vAlign w:val="center"/>
          </w:tcPr>
          <w:p w14:paraId="652FBFB2" w14:textId="77777777" w:rsidR="00097FA2" w:rsidRPr="00DE068D" w:rsidRDefault="00097FA2" w:rsidP="00097FA2"/>
        </w:tc>
        <w:tc>
          <w:tcPr>
            <w:tcW w:w="270" w:type="dxa"/>
            <w:shd w:val="clear" w:color="auto" w:fill="FFFFFF" w:themeFill="background1"/>
            <w:vAlign w:val="center"/>
          </w:tcPr>
          <w:p w14:paraId="73DA07C5" w14:textId="77777777" w:rsidR="00097FA2" w:rsidRPr="00DE068D" w:rsidRDefault="00097FA2" w:rsidP="00097FA2"/>
        </w:tc>
        <w:tc>
          <w:tcPr>
            <w:tcW w:w="278" w:type="dxa"/>
            <w:shd w:val="clear" w:color="auto" w:fill="FFFFFF" w:themeFill="background1"/>
            <w:vAlign w:val="center"/>
          </w:tcPr>
          <w:p w14:paraId="0E69174A" w14:textId="77777777" w:rsidR="00097FA2" w:rsidRPr="00DE068D" w:rsidRDefault="00097FA2" w:rsidP="00097FA2"/>
        </w:tc>
        <w:tc>
          <w:tcPr>
            <w:tcW w:w="277" w:type="dxa"/>
            <w:shd w:val="clear" w:color="auto" w:fill="FFFFFF" w:themeFill="background1"/>
            <w:vAlign w:val="center"/>
          </w:tcPr>
          <w:p w14:paraId="70AF3C22" w14:textId="77777777" w:rsidR="00097FA2" w:rsidRPr="00DE068D" w:rsidRDefault="00097FA2" w:rsidP="00097FA2"/>
        </w:tc>
        <w:tc>
          <w:tcPr>
            <w:tcW w:w="275" w:type="dxa"/>
            <w:shd w:val="clear" w:color="auto" w:fill="FFFFFF" w:themeFill="background1"/>
            <w:vAlign w:val="center"/>
          </w:tcPr>
          <w:p w14:paraId="0DA2E4C8" w14:textId="77777777" w:rsidR="00097FA2" w:rsidRPr="00DE068D" w:rsidRDefault="00097FA2" w:rsidP="00097FA2"/>
        </w:tc>
        <w:tc>
          <w:tcPr>
            <w:tcW w:w="275" w:type="dxa"/>
            <w:shd w:val="clear" w:color="auto" w:fill="FFFFFF" w:themeFill="background1"/>
          </w:tcPr>
          <w:p w14:paraId="3D2F8D05" w14:textId="77777777" w:rsidR="00097FA2" w:rsidRPr="00DE068D" w:rsidRDefault="00097FA2" w:rsidP="00097FA2"/>
        </w:tc>
        <w:tc>
          <w:tcPr>
            <w:tcW w:w="275" w:type="dxa"/>
            <w:shd w:val="clear" w:color="auto" w:fill="FFFFFF" w:themeFill="background1"/>
            <w:vAlign w:val="center"/>
          </w:tcPr>
          <w:p w14:paraId="6441D3C7" w14:textId="77777777" w:rsidR="00097FA2" w:rsidRPr="00DE068D" w:rsidRDefault="00097FA2" w:rsidP="00097FA2"/>
        </w:tc>
        <w:tc>
          <w:tcPr>
            <w:tcW w:w="275" w:type="dxa"/>
            <w:shd w:val="clear" w:color="auto" w:fill="FFFFFF" w:themeFill="background1"/>
            <w:vAlign w:val="center"/>
          </w:tcPr>
          <w:p w14:paraId="4C6666C3" w14:textId="77777777" w:rsidR="00097FA2" w:rsidRPr="00DE068D" w:rsidRDefault="00097FA2" w:rsidP="00097FA2"/>
        </w:tc>
        <w:tc>
          <w:tcPr>
            <w:tcW w:w="270" w:type="dxa"/>
            <w:shd w:val="clear" w:color="auto" w:fill="FFFFFF" w:themeFill="background1"/>
            <w:vAlign w:val="center"/>
          </w:tcPr>
          <w:p w14:paraId="0F812F25" w14:textId="77777777" w:rsidR="00097FA2" w:rsidRPr="00DE068D" w:rsidRDefault="00097FA2" w:rsidP="00097FA2"/>
        </w:tc>
        <w:tc>
          <w:tcPr>
            <w:tcW w:w="161" w:type="dxa"/>
            <w:shd w:val="clear" w:color="auto" w:fill="FFFFFF" w:themeFill="background1"/>
            <w:vAlign w:val="center"/>
          </w:tcPr>
          <w:p w14:paraId="69FA4BEC" w14:textId="77777777" w:rsidR="00097FA2" w:rsidRPr="00DE068D" w:rsidRDefault="00097FA2" w:rsidP="00097FA2"/>
        </w:tc>
      </w:tr>
      <w:tr w:rsidR="00097FA2" w:rsidRPr="00DE068D" w14:paraId="0FC984E1" w14:textId="77777777" w:rsidTr="00EF2CF7">
        <w:trPr>
          <w:trHeight w:hRule="exact" w:val="284"/>
        </w:trPr>
        <w:tc>
          <w:tcPr>
            <w:tcW w:w="160" w:type="dxa"/>
            <w:shd w:val="clear" w:color="auto" w:fill="FFFFFF" w:themeFill="background1"/>
            <w:vAlign w:val="center"/>
          </w:tcPr>
          <w:p w14:paraId="17EFD1EC" w14:textId="77777777" w:rsidR="00097FA2" w:rsidRPr="00DE068D" w:rsidRDefault="00097FA2" w:rsidP="00097FA2"/>
        </w:tc>
        <w:tc>
          <w:tcPr>
            <w:tcW w:w="277" w:type="dxa"/>
            <w:shd w:val="clear" w:color="auto" w:fill="FFFFFF" w:themeFill="background1"/>
            <w:vAlign w:val="center"/>
          </w:tcPr>
          <w:p w14:paraId="6654FF1B" w14:textId="77777777" w:rsidR="00097FA2" w:rsidRPr="00DE068D" w:rsidRDefault="00097FA2" w:rsidP="00097FA2"/>
        </w:tc>
        <w:tc>
          <w:tcPr>
            <w:tcW w:w="283" w:type="dxa"/>
            <w:shd w:val="clear" w:color="auto" w:fill="FFFFFF" w:themeFill="background1"/>
            <w:vAlign w:val="center"/>
          </w:tcPr>
          <w:p w14:paraId="65CBADBC" w14:textId="77777777" w:rsidR="00097FA2" w:rsidRPr="00DE068D" w:rsidRDefault="00097FA2" w:rsidP="00097FA2"/>
        </w:tc>
        <w:tc>
          <w:tcPr>
            <w:tcW w:w="274" w:type="dxa"/>
            <w:shd w:val="clear" w:color="auto" w:fill="FFFFFF" w:themeFill="background1"/>
            <w:vAlign w:val="center"/>
          </w:tcPr>
          <w:p w14:paraId="51D4F9F6" w14:textId="77777777" w:rsidR="00097FA2" w:rsidRPr="00DE068D" w:rsidRDefault="00097FA2" w:rsidP="00097FA2"/>
        </w:tc>
        <w:tc>
          <w:tcPr>
            <w:tcW w:w="274" w:type="dxa"/>
            <w:shd w:val="clear" w:color="auto" w:fill="FFFFFF" w:themeFill="background1"/>
            <w:vAlign w:val="center"/>
          </w:tcPr>
          <w:p w14:paraId="72862516" w14:textId="77777777" w:rsidR="00097FA2" w:rsidRPr="00DE068D" w:rsidRDefault="00097FA2" w:rsidP="00097FA2"/>
        </w:tc>
        <w:tc>
          <w:tcPr>
            <w:tcW w:w="274" w:type="dxa"/>
            <w:shd w:val="clear" w:color="auto" w:fill="FFFFFF" w:themeFill="background1"/>
            <w:vAlign w:val="center"/>
          </w:tcPr>
          <w:p w14:paraId="1F49AB37" w14:textId="77777777" w:rsidR="00097FA2" w:rsidRPr="00DE068D" w:rsidRDefault="00097FA2" w:rsidP="00097FA2"/>
        </w:tc>
        <w:tc>
          <w:tcPr>
            <w:tcW w:w="269" w:type="dxa"/>
            <w:shd w:val="clear" w:color="auto" w:fill="FFFFFF" w:themeFill="background1"/>
            <w:vAlign w:val="center"/>
          </w:tcPr>
          <w:p w14:paraId="683A17F2" w14:textId="77777777" w:rsidR="00097FA2" w:rsidRPr="00DE068D" w:rsidRDefault="00097FA2" w:rsidP="00097FA2"/>
        </w:tc>
        <w:tc>
          <w:tcPr>
            <w:tcW w:w="269" w:type="dxa"/>
            <w:shd w:val="clear" w:color="auto" w:fill="FFFFFF" w:themeFill="background1"/>
            <w:vAlign w:val="center"/>
          </w:tcPr>
          <w:p w14:paraId="17B59D3F" w14:textId="77777777" w:rsidR="00097FA2" w:rsidRPr="00DE068D" w:rsidRDefault="00097FA2" w:rsidP="00097FA2"/>
        </w:tc>
        <w:tc>
          <w:tcPr>
            <w:tcW w:w="270" w:type="dxa"/>
            <w:shd w:val="clear" w:color="auto" w:fill="FFFFFF" w:themeFill="background1"/>
            <w:vAlign w:val="center"/>
          </w:tcPr>
          <w:p w14:paraId="2D5E36CE" w14:textId="77777777" w:rsidR="00097FA2" w:rsidRPr="00DE068D" w:rsidRDefault="00097FA2" w:rsidP="00097FA2"/>
        </w:tc>
        <w:tc>
          <w:tcPr>
            <w:tcW w:w="278" w:type="dxa"/>
            <w:shd w:val="clear" w:color="auto" w:fill="FFFFFF" w:themeFill="background1"/>
            <w:vAlign w:val="center"/>
          </w:tcPr>
          <w:p w14:paraId="12694A2A" w14:textId="77777777" w:rsidR="00097FA2" w:rsidRPr="00DE068D" w:rsidRDefault="00097FA2" w:rsidP="00097FA2"/>
        </w:tc>
        <w:tc>
          <w:tcPr>
            <w:tcW w:w="277" w:type="dxa"/>
            <w:shd w:val="clear" w:color="auto" w:fill="FFFFFF" w:themeFill="background1"/>
            <w:vAlign w:val="center"/>
          </w:tcPr>
          <w:p w14:paraId="6C4EF21D" w14:textId="77777777" w:rsidR="00097FA2" w:rsidRPr="00DE068D" w:rsidRDefault="00097FA2" w:rsidP="00097FA2"/>
        </w:tc>
        <w:tc>
          <w:tcPr>
            <w:tcW w:w="275" w:type="dxa"/>
            <w:shd w:val="clear" w:color="auto" w:fill="FFFFFF" w:themeFill="background1"/>
            <w:vAlign w:val="center"/>
          </w:tcPr>
          <w:p w14:paraId="2BAB3FF7" w14:textId="77777777" w:rsidR="00097FA2" w:rsidRPr="00DE068D" w:rsidRDefault="00097FA2" w:rsidP="00097FA2"/>
        </w:tc>
        <w:tc>
          <w:tcPr>
            <w:tcW w:w="275" w:type="dxa"/>
            <w:shd w:val="clear" w:color="auto" w:fill="FFFFFF" w:themeFill="background1"/>
            <w:vAlign w:val="center"/>
          </w:tcPr>
          <w:p w14:paraId="63C1C344" w14:textId="77777777" w:rsidR="00097FA2" w:rsidRPr="00DE068D" w:rsidRDefault="00097FA2" w:rsidP="00097FA2"/>
        </w:tc>
        <w:tc>
          <w:tcPr>
            <w:tcW w:w="275" w:type="dxa"/>
            <w:shd w:val="clear" w:color="auto" w:fill="FFFFFF" w:themeFill="background1"/>
            <w:vAlign w:val="center"/>
          </w:tcPr>
          <w:p w14:paraId="1B6CEE0F" w14:textId="77777777" w:rsidR="00097FA2" w:rsidRPr="00DE068D" w:rsidRDefault="00097FA2" w:rsidP="00097FA2"/>
        </w:tc>
        <w:tc>
          <w:tcPr>
            <w:tcW w:w="270" w:type="dxa"/>
            <w:shd w:val="clear" w:color="auto" w:fill="FFFFFF" w:themeFill="background1"/>
            <w:vAlign w:val="center"/>
          </w:tcPr>
          <w:p w14:paraId="3CF56D92" w14:textId="77777777" w:rsidR="00097FA2" w:rsidRPr="00DE068D" w:rsidRDefault="00097FA2" w:rsidP="00097FA2"/>
        </w:tc>
        <w:tc>
          <w:tcPr>
            <w:tcW w:w="270" w:type="dxa"/>
            <w:shd w:val="clear" w:color="auto" w:fill="FFFFFF" w:themeFill="background1"/>
            <w:vAlign w:val="center"/>
          </w:tcPr>
          <w:p w14:paraId="2E7955C1" w14:textId="77777777" w:rsidR="00097FA2" w:rsidRPr="00DE068D" w:rsidRDefault="00097FA2" w:rsidP="00097FA2"/>
        </w:tc>
        <w:tc>
          <w:tcPr>
            <w:tcW w:w="270" w:type="dxa"/>
            <w:shd w:val="clear" w:color="auto" w:fill="FFFFFF" w:themeFill="background1"/>
            <w:vAlign w:val="center"/>
          </w:tcPr>
          <w:p w14:paraId="7FDB8D2C" w14:textId="77777777" w:rsidR="00097FA2" w:rsidRPr="00DE068D" w:rsidRDefault="00097FA2" w:rsidP="00097FA2"/>
        </w:tc>
        <w:tc>
          <w:tcPr>
            <w:tcW w:w="270" w:type="dxa"/>
            <w:shd w:val="clear" w:color="auto" w:fill="FFFFFF" w:themeFill="background1"/>
            <w:vAlign w:val="center"/>
          </w:tcPr>
          <w:p w14:paraId="24C3DCCD" w14:textId="77777777" w:rsidR="00097FA2" w:rsidRPr="00DE068D" w:rsidRDefault="00097FA2" w:rsidP="00097FA2"/>
        </w:tc>
        <w:tc>
          <w:tcPr>
            <w:tcW w:w="278" w:type="dxa"/>
            <w:shd w:val="clear" w:color="auto" w:fill="FFFFFF" w:themeFill="background1"/>
            <w:vAlign w:val="center"/>
          </w:tcPr>
          <w:p w14:paraId="08FA7C38" w14:textId="77777777" w:rsidR="00097FA2" w:rsidRPr="00DE068D" w:rsidRDefault="00097FA2" w:rsidP="00097FA2"/>
        </w:tc>
        <w:tc>
          <w:tcPr>
            <w:tcW w:w="277" w:type="dxa"/>
            <w:shd w:val="clear" w:color="auto" w:fill="FFFFFF" w:themeFill="background1"/>
            <w:vAlign w:val="center"/>
          </w:tcPr>
          <w:p w14:paraId="0C7C185C" w14:textId="77777777" w:rsidR="00097FA2" w:rsidRPr="00DE068D" w:rsidRDefault="00097FA2" w:rsidP="00097FA2"/>
        </w:tc>
        <w:tc>
          <w:tcPr>
            <w:tcW w:w="275" w:type="dxa"/>
            <w:shd w:val="clear" w:color="auto" w:fill="FFFFFF" w:themeFill="background1"/>
            <w:vAlign w:val="center"/>
          </w:tcPr>
          <w:p w14:paraId="0FBF34C0" w14:textId="77777777" w:rsidR="00097FA2" w:rsidRPr="00DE068D" w:rsidRDefault="00097FA2" w:rsidP="00097FA2"/>
        </w:tc>
        <w:tc>
          <w:tcPr>
            <w:tcW w:w="275" w:type="dxa"/>
            <w:shd w:val="clear" w:color="auto" w:fill="FFFFFF" w:themeFill="background1"/>
            <w:vAlign w:val="center"/>
          </w:tcPr>
          <w:p w14:paraId="35576D7C" w14:textId="77777777" w:rsidR="00097FA2" w:rsidRPr="00DE068D" w:rsidRDefault="00097FA2" w:rsidP="00097FA2"/>
        </w:tc>
        <w:tc>
          <w:tcPr>
            <w:tcW w:w="275" w:type="dxa"/>
            <w:shd w:val="clear" w:color="auto" w:fill="FFFFFF" w:themeFill="background1"/>
            <w:vAlign w:val="center"/>
          </w:tcPr>
          <w:p w14:paraId="76100FAD" w14:textId="77777777" w:rsidR="00097FA2" w:rsidRPr="00DE068D" w:rsidRDefault="00097FA2" w:rsidP="00097FA2"/>
        </w:tc>
        <w:tc>
          <w:tcPr>
            <w:tcW w:w="275" w:type="dxa"/>
            <w:shd w:val="clear" w:color="auto" w:fill="FFFFFF" w:themeFill="background1"/>
            <w:vAlign w:val="center"/>
          </w:tcPr>
          <w:p w14:paraId="613653AF" w14:textId="77777777" w:rsidR="00097FA2" w:rsidRPr="00DE068D" w:rsidRDefault="00097FA2" w:rsidP="00097FA2"/>
        </w:tc>
        <w:tc>
          <w:tcPr>
            <w:tcW w:w="270" w:type="dxa"/>
            <w:shd w:val="clear" w:color="auto" w:fill="FFFFFF" w:themeFill="background1"/>
            <w:vAlign w:val="center"/>
          </w:tcPr>
          <w:p w14:paraId="7C3559E1" w14:textId="77777777" w:rsidR="00097FA2" w:rsidRPr="00DE068D" w:rsidRDefault="00097FA2" w:rsidP="00097FA2"/>
        </w:tc>
        <w:tc>
          <w:tcPr>
            <w:tcW w:w="270" w:type="dxa"/>
            <w:shd w:val="clear" w:color="auto" w:fill="FFFFFF" w:themeFill="background1"/>
            <w:vAlign w:val="center"/>
          </w:tcPr>
          <w:p w14:paraId="25C60FDD" w14:textId="77777777" w:rsidR="00097FA2" w:rsidRPr="00DE068D" w:rsidRDefault="00097FA2" w:rsidP="00097FA2"/>
        </w:tc>
        <w:tc>
          <w:tcPr>
            <w:tcW w:w="270" w:type="dxa"/>
            <w:shd w:val="clear" w:color="auto" w:fill="FFFFFF" w:themeFill="background1"/>
            <w:vAlign w:val="center"/>
          </w:tcPr>
          <w:p w14:paraId="3A5B6654" w14:textId="77777777" w:rsidR="00097FA2" w:rsidRPr="00DE068D" w:rsidRDefault="00097FA2" w:rsidP="00097FA2"/>
        </w:tc>
        <w:tc>
          <w:tcPr>
            <w:tcW w:w="278" w:type="dxa"/>
            <w:shd w:val="clear" w:color="auto" w:fill="FFFFFF" w:themeFill="background1"/>
            <w:vAlign w:val="center"/>
          </w:tcPr>
          <w:p w14:paraId="5F718492" w14:textId="77777777" w:rsidR="00097FA2" w:rsidRPr="00DE068D" w:rsidRDefault="00097FA2" w:rsidP="00097FA2"/>
        </w:tc>
        <w:tc>
          <w:tcPr>
            <w:tcW w:w="277" w:type="dxa"/>
            <w:shd w:val="clear" w:color="auto" w:fill="FFFFFF" w:themeFill="background1"/>
            <w:vAlign w:val="center"/>
          </w:tcPr>
          <w:p w14:paraId="20F7D000" w14:textId="77777777" w:rsidR="00097FA2" w:rsidRPr="00DE068D" w:rsidRDefault="00097FA2" w:rsidP="00097FA2"/>
        </w:tc>
        <w:tc>
          <w:tcPr>
            <w:tcW w:w="275" w:type="dxa"/>
            <w:shd w:val="clear" w:color="auto" w:fill="FFFFFF" w:themeFill="background1"/>
            <w:vAlign w:val="center"/>
          </w:tcPr>
          <w:p w14:paraId="5DF3463F" w14:textId="77777777" w:rsidR="00097FA2" w:rsidRPr="00DE068D" w:rsidRDefault="00097FA2" w:rsidP="00097FA2"/>
        </w:tc>
        <w:tc>
          <w:tcPr>
            <w:tcW w:w="275" w:type="dxa"/>
            <w:shd w:val="clear" w:color="auto" w:fill="FFFFFF" w:themeFill="background1"/>
          </w:tcPr>
          <w:p w14:paraId="58DACC35" w14:textId="77777777" w:rsidR="00097FA2" w:rsidRPr="00DE068D" w:rsidRDefault="00097FA2" w:rsidP="00097FA2"/>
        </w:tc>
        <w:tc>
          <w:tcPr>
            <w:tcW w:w="275" w:type="dxa"/>
            <w:shd w:val="clear" w:color="auto" w:fill="FFFFFF" w:themeFill="background1"/>
            <w:vAlign w:val="center"/>
          </w:tcPr>
          <w:p w14:paraId="5CD8E79E" w14:textId="77777777" w:rsidR="00097FA2" w:rsidRPr="00DE068D" w:rsidRDefault="00097FA2" w:rsidP="00097FA2"/>
        </w:tc>
        <w:tc>
          <w:tcPr>
            <w:tcW w:w="275" w:type="dxa"/>
            <w:shd w:val="clear" w:color="auto" w:fill="FFFFFF" w:themeFill="background1"/>
            <w:vAlign w:val="center"/>
          </w:tcPr>
          <w:p w14:paraId="083A747D" w14:textId="77777777" w:rsidR="00097FA2" w:rsidRPr="00DE068D" w:rsidRDefault="00097FA2" w:rsidP="00097FA2"/>
        </w:tc>
        <w:tc>
          <w:tcPr>
            <w:tcW w:w="270" w:type="dxa"/>
            <w:shd w:val="clear" w:color="auto" w:fill="FFFFFF" w:themeFill="background1"/>
            <w:vAlign w:val="center"/>
          </w:tcPr>
          <w:p w14:paraId="45939BF4" w14:textId="77777777" w:rsidR="00097FA2" w:rsidRPr="00DE068D" w:rsidRDefault="00097FA2" w:rsidP="00097FA2"/>
        </w:tc>
        <w:tc>
          <w:tcPr>
            <w:tcW w:w="161" w:type="dxa"/>
            <w:shd w:val="clear" w:color="auto" w:fill="FFFFFF" w:themeFill="background1"/>
            <w:vAlign w:val="center"/>
          </w:tcPr>
          <w:p w14:paraId="4AD2B07D" w14:textId="77777777" w:rsidR="00097FA2" w:rsidRPr="00DE068D" w:rsidRDefault="00097FA2" w:rsidP="00097FA2"/>
        </w:tc>
      </w:tr>
      <w:tr w:rsidR="00097FA2" w:rsidRPr="00DE068D" w14:paraId="71334D8A" w14:textId="77777777" w:rsidTr="00EF2CF7">
        <w:trPr>
          <w:trHeight w:hRule="exact" w:val="284"/>
        </w:trPr>
        <w:tc>
          <w:tcPr>
            <w:tcW w:w="160" w:type="dxa"/>
            <w:shd w:val="clear" w:color="auto" w:fill="FFFFFF" w:themeFill="background1"/>
            <w:vAlign w:val="center"/>
          </w:tcPr>
          <w:p w14:paraId="0DB8809A" w14:textId="77777777" w:rsidR="00097FA2" w:rsidRPr="00DE068D" w:rsidRDefault="00097FA2" w:rsidP="00097FA2"/>
        </w:tc>
        <w:tc>
          <w:tcPr>
            <w:tcW w:w="277" w:type="dxa"/>
            <w:shd w:val="clear" w:color="auto" w:fill="FFFFFF" w:themeFill="background1"/>
            <w:vAlign w:val="center"/>
          </w:tcPr>
          <w:p w14:paraId="7A2A54FB" w14:textId="77777777" w:rsidR="00097FA2" w:rsidRPr="00DE068D" w:rsidRDefault="00097FA2" w:rsidP="00097FA2"/>
        </w:tc>
        <w:tc>
          <w:tcPr>
            <w:tcW w:w="283" w:type="dxa"/>
            <w:shd w:val="clear" w:color="auto" w:fill="FFFFFF" w:themeFill="background1"/>
            <w:vAlign w:val="center"/>
          </w:tcPr>
          <w:p w14:paraId="450B1480" w14:textId="77777777" w:rsidR="00097FA2" w:rsidRPr="00DE068D" w:rsidRDefault="00097FA2" w:rsidP="00097FA2"/>
        </w:tc>
        <w:tc>
          <w:tcPr>
            <w:tcW w:w="274" w:type="dxa"/>
            <w:shd w:val="clear" w:color="auto" w:fill="FFFFFF" w:themeFill="background1"/>
            <w:vAlign w:val="center"/>
          </w:tcPr>
          <w:p w14:paraId="551E3AF4" w14:textId="77777777" w:rsidR="00097FA2" w:rsidRPr="00DE068D" w:rsidRDefault="00097FA2" w:rsidP="00097FA2"/>
        </w:tc>
        <w:tc>
          <w:tcPr>
            <w:tcW w:w="274" w:type="dxa"/>
            <w:shd w:val="clear" w:color="auto" w:fill="FFFFFF" w:themeFill="background1"/>
            <w:vAlign w:val="center"/>
          </w:tcPr>
          <w:p w14:paraId="03C89549" w14:textId="77777777" w:rsidR="00097FA2" w:rsidRPr="00DE068D" w:rsidRDefault="00097FA2" w:rsidP="00097FA2"/>
        </w:tc>
        <w:tc>
          <w:tcPr>
            <w:tcW w:w="274" w:type="dxa"/>
            <w:shd w:val="clear" w:color="auto" w:fill="FFFFFF" w:themeFill="background1"/>
            <w:vAlign w:val="center"/>
          </w:tcPr>
          <w:p w14:paraId="4113C18D" w14:textId="77777777" w:rsidR="00097FA2" w:rsidRPr="00DE068D" w:rsidRDefault="00097FA2" w:rsidP="00097FA2"/>
        </w:tc>
        <w:tc>
          <w:tcPr>
            <w:tcW w:w="269" w:type="dxa"/>
            <w:shd w:val="clear" w:color="auto" w:fill="FFFFFF" w:themeFill="background1"/>
            <w:vAlign w:val="center"/>
          </w:tcPr>
          <w:p w14:paraId="2DF50242" w14:textId="77777777" w:rsidR="00097FA2" w:rsidRPr="00DE068D" w:rsidRDefault="00097FA2" w:rsidP="00097FA2"/>
        </w:tc>
        <w:tc>
          <w:tcPr>
            <w:tcW w:w="269" w:type="dxa"/>
            <w:shd w:val="clear" w:color="auto" w:fill="FFFFFF" w:themeFill="background1"/>
            <w:vAlign w:val="center"/>
          </w:tcPr>
          <w:p w14:paraId="2B64751F" w14:textId="77777777" w:rsidR="00097FA2" w:rsidRPr="00DE068D" w:rsidRDefault="00097FA2" w:rsidP="00097FA2"/>
        </w:tc>
        <w:tc>
          <w:tcPr>
            <w:tcW w:w="270" w:type="dxa"/>
            <w:shd w:val="clear" w:color="auto" w:fill="FFFFFF" w:themeFill="background1"/>
            <w:vAlign w:val="center"/>
          </w:tcPr>
          <w:p w14:paraId="47EDE341" w14:textId="77777777" w:rsidR="00097FA2" w:rsidRPr="00DE068D" w:rsidRDefault="00097FA2" w:rsidP="00097FA2"/>
        </w:tc>
        <w:tc>
          <w:tcPr>
            <w:tcW w:w="278" w:type="dxa"/>
            <w:shd w:val="clear" w:color="auto" w:fill="FFFFFF" w:themeFill="background1"/>
            <w:vAlign w:val="center"/>
          </w:tcPr>
          <w:p w14:paraId="0C3408E9" w14:textId="77777777" w:rsidR="00097FA2" w:rsidRPr="00DE068D" w:rsidRDefault="00097FA2" w:rsidP="00097FA2"/>
        </w:tc>
        <w:tc>
          <w:tcPr>
            <w:tcW w:w="277" w:type="dxa"/>
            <w:shd w:val="clear" w:color="auto" w:fill="FFFFFF" w:themeFill="background1"/>
            <w:vAlign w:val="center"/>
          </w:tcPr>
          <w:p w14:paraId="43469362" w14:textId="77777777" w:rsidR="00097FA2" w:rsidRPr="00DE068D" w:rsidRDefault="00097FA2" w:rsidP="00097FA2"/>
        </w:tc>
        <w:tc>
          <w:tcPr>
            <w:tcW w:w="275" w:type="dxa"/>
            <w:shd w:val="clear" w:color="auto" w:fill="FFFFFF" w:themeFill="background1"/>
            <w:vAlign w:val="center"/>
          </w:tcPr>
          <w:p w14:paraId="0590EE0C" w14:textId="77777777" w:rsidR="00097FA2" w:rsidRPr="00DE068D" w:rsidRDefault="00097FA2" w:rsidP="00097FA2"/>
        </w:tc>
        <w:tc>
          <w:tcPr>
            <w:tcW w:w="275" w:type="dxa"/>
            <w:shd w:val="clear" w:color="auto" w:fill="FFFFFF" w:themeFill="background1"/>
            <w:vAlign w:val="center"/>
          </w:tcPr>
          <w:p w14:paraId="2408F4DD" w14:textId="77777777" w:rsidR="00097FA2" w:rsidRPr="00DE068D" w:rsidRDefault="00097FA2" w:rsidP="00097FA2"/>
        </w:tc>
        <w:tc>
          <w:tcPr>
            <w:tcW w:w="275" w:type="dxa"/>
            <w:shd w:val="clear" w:color="auto" w:fill="FFFFFF" w:themeFill="background1"/>
            <w:vAlign w:val="center"/>
          </w:tcPr>
          <w:p w14:paraId="06A68619" w14:textId="77777777" w:rsidR="00097FA2" w:rsidRPr="00DE068D" w:rsidRDefault="00097FA2" w:rsidP="00097FA2"/>
        </w:tc>
        <w:tc>
          <w:tcPr>
            <w:tcW w:w="270" w:type="dxa"/>
            <w:shd w:val="clear" w:color="auto" w:fill="FFFFFF" w:themeFill="background1"/>
            <w:vAlign w:val="center"/>
          </w:tcPr>
          <w:p w14:paraId="3D732F52" w14:textId="77777777" w:rsidR="00097FA2" w:rsidRPr="00DE068D" w:rsidRDefault="00097FA2" w:rsidP="00097FA2"/>
        </w:tc>
        <w:tc>
          <w:tcPr>
            <w:tcW w:w="270" w:type="dxa"/>
            <w:shd w:val="clear" w:color="auto" w:fill="FFFFFF" w:themeFill="background1"/>
            <w:vAlign w:val="center"/>
          </w:tcPr>
          <w:p w14:paraId="06EB2626" w14:textId="77777777" w:rsidR="00097FA2" w:rsidRPr="00DE068D" w:rsidRDefault="00097FA2" w:rsidP="00097FA2"/>
        </w:tc>
        <w:tc>
          <w:tcPr>
            <w:tcW w:w="270" w:type="dxa"/>
            <w:shd w:val="clear" w:color="auto" w:fill="FFFFFF" w:themeFill="background1"/>
            <w:vAlign w:val="center"/>
          </w:tcPr>
          <w:p w14:paraId="06232C9E" w14:textId="77777777" w:rsidR="00097FA2" w:rsidRPr="00DE068D" w:rsidRDefault="00097FA2" w:rsidP="00097FA2"/>
        </w:tc>
        <w:tc>
          <w:tcPr>
            <w:tcW w:w="270" w:type="dxa"/>
            <w:shd w:val="clear" w:color="auto" w:fill="FFFFFF" w:themeFill="background1"/>
            <w:vAlign w:val="center"/>
          </w:tcPr>
          <w:p w14:paraId="0E734E57" w14:textId="77777777" w:rsidR="00097FA2" w:rsidRPr="00DE068D" w:rsidRDefault="00097FA2" w:rsidP="00097FA2"/>
        </w:tc>
        <w:tc>
          <w:tcPr>
            <w:tcW w:w="278" w:type="dxa"/>
            <w:shd w:val="clear" w:color="auto" w:fill="FFFFFF" w:themeFill="background1"/>
            <w:vAlign w:val="center"/>
          </w:tcPr>
          <w:p w14:paraId="78912822" w14:textId="77777777" w:rsidR="00097FA2" w:rsidRPr="00DE068D" w:rsidRDefault="00097FA2" w:rsidP="00097FA2"/>
        </w:tc>
        <w:tc>
          <w:tcPr>
            <w:tcW w:w="277" w:type="dxa"/>
            <w:shd w:val="clear" w:color="auto" w:fill="FFFFFF" w:themeFill="background1"/>
            <w:vAlign w:val="center"/>
          </w:tcPr>
          <w:p w14:paraId="73BD99F5" w14:textId="77777777" w:rsidR="00097FA2" w:rsidRPr="00DE068D" w:rsidRDefault="00097FA2" w:rsidP="00097FA2"/>
        </w:tc>
        <w:tc>
          <w:tcPr>
            <w:tcW w:w="275" w:type="dxa"/>
            <w:shd w:val="clear" w:color="auto" w:fill="FFFFFF" w:themeFill="background1"/>
            <w:vAlign w:val="center"/>
          </w:tcPr>
          <w:p w14:paraId="4BC844B7" w14:textId="77777777" w:rsidR="00097FA2" w:rsidRPr="00DE068D" w:rsidRDefault="00097FA2" w:rsidP="00097FA2"/>
        </w:tc>
        <w:tc>
          <w:tcPr>
            <w:tcW w:w="275" w:type="dxa"/>
            <w:shd w:val="clear" w:color="auto" w:fill="FFFFFF" w:themeFill="background1"/>
            <w:vAlign w:val="center"/>
          </w:tcPr>
          <w:p w14:paraId="5D00EBEF" w14:textId="77777777" w:rsidR="00097FA2" w:rsidRPr="00DE068D" w:rsidRDefault="00097FA2" w:rsidP="00097FA2"/>
        </w:tc>
        <w:tc>
          <w:tcPr>
            <w:tcW w:w="275" w:type="dxa"/>
            <w:shd w:val="clear" w:color="auto" w:fill="FFFFFF" w:themeFill="background1"/>
            <w:vAlign w:val="center"/>
          </w:tcPr>
          <w:p w14:paraId="0768064C" w14:textId="77777777" w:rsidR="00097FA2" w:rsidRPr="00DE068D" w:rsidRDefault="00097FA2" w:rsidP="00097FA2"/>
        </w:tc>
        <w:tc>
          <w:tcPr>
            <w:tcW w:w="275" w:type="dxa"/>
            <w:shd w:val="clear" w:color="auto" w:fill="FFFFFF" w:themeFill="background1"/>
            <w:vAlign w:val="center"/>
          </w:tcPr>
          <w:p w14:paraId="3CC63640" w14:textId="77777777" w:rsidR="00097FA2" w:rsidRPr="00DE068D" w:rsidRDefault="00097FA2" w:rsidP="00097FA2"/>
        </w:tc>
        <w:tc>
          <w:tcPr>
            <w:tcW w:w="270" w:type="dxa"/>
            <w:shd w:val="clear" w:color="auto" w:fill="FFFFFF" w:themeFill="background1"/>
            <w:vAlign w:val="center"/>
          </w:tcPr>
          <w:p w14:paraId="1B1C0846" w14:textId="77777777" w:rsidR="00097FA2" w:rsidRPr="00DE068D" w:rsidRDefault="00097FA2" w:rsidP="00097FA2"/>
        </w:tc>
        <w:tc>
          <w:tcPr>
            <w:tcW w:w="270" w:type="dxa"/>
            <w:shd w:val="clear" w:color="auto" w:fill="FFFFFF" w:themeFill="background1"/>
            <w:vAlign w:val="center"/>
          </w:tcPr>
          <w:p w14:paraId="1D7622CC" w14:textId="77777777" w:rsidR="00097FA2" w:rsidRPr="00DE068D" w:rsidRDefault="00097FA2" w:rsidP="00097FA2"/>
        </w:tc>
        <w:tc>
          <w:tcPr>
            <w:tcW w:w="270" w:type="dxa"/>
            <w:shd w:val="clear" w:color="auto" w:fill="FFFFFF" w:themeFill="background1"/>
            <w:vAlign w:val="center"/>
          </w:tcPr>
          <w:p w14:paraId="5821BCE2" w14:textId="77777777" w:rsidR="00097FA2" w:rsidRPr="00DE068D" w:rsidRDefault="00097FA2" w:rsidP="00097FA2"/>
        </w:tc>
        <w:tc>
          <w:tcPr>
            <w:tcW w:w="278" w:type="dxa"/>
            <w:shd w:val="clear" w:color="auto" w:fill="FFFFFF" w:themeFill="background1"/>
            <w:vAlign w:val="center"/>
          </w:tcPr>
          <w:p w14:paraId="2157FC9A" w14:textId="77777777" w:rsidR="00097FA2" w:rsidRPr="00DE068D" w:rsidRDefault="00097FA2" w:rsidP="00097FA2"/>
        </w:tc>
        <w:tc>
          <w:tcPr>
            <w:tcW w:w="277" w:type="dxa"/>
            <w:shd w:val="clear" w:color="auto" w:fill="FFFFFF" w:themeFill="background1"/>
            <w:vAlign w:val="center"/>
          </w:tcPr>
          <w:p w14:paraId="478252E5" w14:textId="77777777" w:rsidR="00097FA2" w:rsidRPr="00DE068D" w:rsidRDefault="00097FA2" w:rsidP="00097FA2"/>
        </w:tc>
        <w:tc>
          <w:tcPr>
            <w:tcW w:w="275" w:type="dxa"/>
            <w:shd w:val="clear" w:color="auto" w:fill="FFFFFF" w:themeFill="background1"/>
            <w:vAlign w:val="center"/>
          </w:tcPr>
          <w:p w14:paraId="6DB308CF" w14:textId="77777777" w:rsidR="00097FA2" w:rsidRPr="00DE068D" w:rsidRDefault="00097FA2" w:rsidP="00097FA2"/>
        </w:tc>
        <w:tc>
          <w:tcPr>
            <w:tcW w:w="275" w:type="dxa"/>
            <w:shd w:val="clear" w:color="auto" w:fill="FFFFFF" w:themeFill="background1"/>
          </w:tcPr>
          <w:p w14:paraId="0865E371" w14:textId="77777777" w:rsidR="00097FA2" w:rsidRPr="00DE068D" w:rsidRDefault="00097FA2" w:rsidP="00097FA2"/>
        </w:tc>
        <w:tc>
          <w:tcPr>
            <w:tcW w:w="275" w:type="dxa"/>
            <w:shd w:val="clear" w:color="auto" w:fill="FFFFFF" w:themeFill="background1"/>
            <w:vAlign w:val="center"/>
          </w:tcPr>
          <w:p w14:paraId="47D30B71" w14:textId="77777777" w:rsidR="00097FA2" w:rsidRPr="00DE068D" w:rsidRDefault="00097FA2" w:rsidP="00097FA2"/>
        </w:tc>
        <w:tc>
          <w:tcPr>
            <w:tcW w:w="275" w:type="dxa"/>
            <w:shd w:val="clear" w:color="auto" w:fill="FFFFFF" w:themeFill="background1"/>
            <w:vAlign w:val="center"/>
          </w:tcPr>
          <w:p w14:paraId="066ABA08" w14:textId="77777777" w:rsidR="00097FA2" w:rsidRPr="00DE068D" w:rsidRDefault="00097FA2" w:rsidP="00097FA2"/>
        </w:tc>
        <w:tc>
          <w:tcPr>
            <w:tcW w:w="270" w:type="dxa"/>
            <w:shd w:val="clear" w:color="auto" w:fill="FFFFFF" w:themeFill="background1"/>
            <w:vAlign w:val="center"/>
          </w:tcPr>
          <w:p w14:paraId="476F7F6D" w14:textId="77777777" w:rsidR="00097FA2" w:rsidRPr="00DE068D" w:rsidRDefault="00097FA2" w:rsidP="00097FA2"/>
        </w:tc>
        <w:tc>
          <w:tcPr>
            <w:tcW w:w="161" w:type="dxa"/>
            <w:shd w:val="clear" w:color="auto" w:fill="FFFFFF" w:themeFill="background1"/>
            <w:vAlign w:val="center"/>
          </w:tcPr>
          <w:p w14:paraId="1B784D1F" w14:textId="77777777" w:rsidR="00097FA2" w:rsidRPr="00DE068D" w:rsidRDefault="00097FA2" w:rsidP="00097FA2"/>
        </w:tc>
      </w:tr>
      <w:tr w:rsidR="00704D83" w:rsidRPr="00DE068D" w14:paraId="5D1451B3" w14:textId="77777777" w:rsidTr="00EF2CF7">
        <w:trPr>
          <w:trHeight w:hRule="exact" w:val="284"/>
        </w:trPr>
        <w:tc>
          <w:tcPr>
            <w:tcW w:w="160" w:type="dxa"/>
            <w:shd w:val="clear" w:color="auto" w:fill="FFFFFF" w:themeFill="background1"/>
            <w:vAlign w:val="center"/>
          </w:tcPr>
          <w:p w14:paraId="3FE97FBF" w14:textId="77777777" w:rsidR="00704D83" w:rsidRPr="00DE068D" w:rsidRDefault="00704D83" w:rsidP="00097FA2"/>
        </w:tc>
        <w:tc>
          <w:tcPr>
            <w:tcW w:w="277" w:type="dxa"/>
            <w:shd w:val="clear" w:color="auto" w:fill="FFFFFF" w:themeFill="background1"/>
            <w:vAlign w:val="center"/>
          </w:tcPr>
          <w:p w14:paraId="7BD6940E" w14:textId="77777777" w:rsidR="00704D83" w:rsidRPr="00DE068D" w:rsidRDefault="00704D83" w:rsidP="00097FA2"/>
        </w:tc>
        <w:tc>
          <w:tcPr>
            <w:tcW w:w="283" w:type="dxa"/>
            <w:shd w:val="clear" w:color="auto" w:fill="FFFFFF" w:themeFill="background1"/>
            <w:vAlign w:val="center"/>
          </w:tcPr>
          <w:p w14:paraId="71FADCD6" w14:textId="77777777" w:rsidR="00704D83" w:rsidRPr="00DE068D" w:rsidRDefault="00704D83" w:rsidP="00097FA2"/>
        </w:tc>
        <w:tc>
          <w:tcPr>
            <w:tcW w:w="274" w:type="dxa"/>
            <w:shd w:val="clear" w:color="auto" w:fill="FFFFFF" w:themeFill="background1"/>
            <w:vAlign w:val="center"/>
          </w:tcPr>
          <w:p w14:paraId="3FF6F268" w14:textId="77777777" w:rsidR="00704D83" w:rsidRPr="00DE068D" w:rsidRDefault="00704D83" w:rsidP="00097FA2"/>
        </w:tc>
        <w:tc>
          <w:tcPr>
            <w:tcW w:w="274" w:type="dxa"/>
            <w:shd w:val="clear" w:color="auto" w:fill="FFFFFF" w:themeFill="background1"/>
            <w:vAlign w:val="center"/>
          </w:tcPr>
          <w:p w14:paraId="7FBE5293" w14:textId="77777777" w:rsidR="00704D83" w:rsidRPr="00DE068D" w:rsidRDefault="00704D83" w:rsidP="00097FA2"/>
        </w:tc>
        <w:tc>
          <w:tcPr>
            <w:tcW w:w="274" w:type="dxa"/>
            <w:shd w:val="clear" w:color="auto" w:fill="FFFFFF" w:themeFill="background1"/>
            <w:vAlign w:val="center"/>
          </w:tcPr>
          <w:p w14:paraId="4372C697" w14:textId="77777777" w:rsidR="00704D83" w:rsidRPr="00DE068D" w:rsidRDefault="00704D83" w:rsidP="00097FA2"/>
        </w:tc>
        <w:tc>
          <w:tcPr>
            <w:tcW w:w="269" w:type="dxa"/>
            <w:shd w:val="clear" w:color="auto" w:fill="FFFFFF" w:themeFill="background1"/>
            <w:vAlign w:val="center"/>
          </w:tcPr>
          <w:p w14:paraId="25396BFE" w14:textId="77777777" w:rsidR="00704D83" w:rsidRPr="00DE068D" w:rsidRDefault="00704D83" w:rsidP="00097FA2"/>
        </w:tc>
        <w:tc>
          <w:tcPr>
            <w:tcW w:w="269" w:type="dxa"/>
            <w:shd w:val="clear" w:color="auto" w:fill="FFFFFF" w:themeFill="background1"/>
            <w:vAlign w:val="center"/>
          </w:tcPr>
          <w:p w14:paraId="26F0C0A6" w14:textId="77777777" w:rsidR="00704D83" w:rsidRPr="00DE068D" w:rsidRDefault="00704D83" w:rsidP="00097FA2"/>
        </w:tc>
        <w:tc>
          <w:tcPr>
            <w:tcW w:w="270" w:type="dxa"/>
            <w:shd w:val="clear" w:color="auto" w:fill="FFFFFF" w:themeFill="background1"/>
            <w:vAlign w:val="center"/>
          </w:tcPr>
          <w:p w14:paraId="7D1B5DD1" w14:textId="77777777" w:rsidR="00704D83" w:rsidRPr="00DE068D" w:rsidRDefault="00704D83" w:rsidP="00097FA2"/>
        </w:tc>
        <w:tc>
          <w:tcPr>
            <w:tcW w:w="278" w:type="dxa"/>
            <w:shd w:val="clear" w:color="auto" w:fill="FFFFFF" w:themeFill="background1"/>
            <w:vAlign w:val="center"/>
          </w:tcPr>
          <w:p w14:paraId="1DEB2000" w14:textId="77777777" w:rsidR="00704D83" w:rsidRPr="00DE068D" w:rsidRDefault="00704D83" w:rsidP="00097FA2"/>
        </w:tc>
        <w:tc>
          <w:tcPr>
            <w:tcW w:w="277" w:type="dxa"/>
            <w:shd w:val="clear" w:color="auto" w:fill="FFFFFF" w:themeFill="background1"/>
            <w:vAlign w:val="center"/>
          </w:tcPr>
          <w:p w14:paraId="60376A41" w14:textId="77777777" w:rsidR="00704D83" w:rsidRPr="00DE068D" w:rsidRDefault="00704D83" w:rsidP="00097FA2"/>
        </w:tc>
        <w:tc>
          <w:tcPr>
            <w:tcW w:w="275" w:type="dxa"/>
            <w:shd w:val="clear" w:color="auto" w:fill="FFFFFF" w:themeFill="background1"/>
            <w:vAlign w:val="center"/>
          </w:tcPr>
          <w:p w14:paraId="48F419AD" w14:textId="77777777" w:rsidR="00704D83" w:rsidRPr="00DE068D" w:rsidRDefault="00704D83" w:rsidP="00097FA2"/>
        </w:tc>
        <w:tc>
          <w:tcPr>
            <w:tcW w:w="275" w:type="dxa"/>
            <w:shd w:val="clear" w:color="auto" w:fill="FFFFFF" w:themeFill="background1"/>
            <w:vAlign w:val="center"/>
          </w:tcPr>
          <w:p w14:paraId="5789E86C" w14:textId="77777777" w:rsidR="00704D83" w:rsidRPr="00DE068D" w:rsidRDefault="00704D83" w:rsidP="00097FA2"/>
        </w:tc>
        <w:tc>
          <w:tcPr>
            <w:tcW w:w="275" w:type="dxa"/>
            <w:shd w:val="clear" w:color="auto" w:fill="FFFFFF" w:themeFill="background1"/>
            <w:vAlign w:val="center"/>
          </w:tcPr>
          <w:p w14:paraId="60A66A9F" w14:textId="77777777" w:rsidR="00704D83" w:rsidRPr="00DE068D" w:rsidRDefault="00704D83" w:rsidP="00097FA2"/>
        </w:tc>
        <w:tc>
          <w:tcPr>
            <w:tcW w:w="270" w:type="dxa"/>
            <w:shd w:val="clear" w:color="auto" w:fill="FFFFFF" w:themeFill="background1"/>
            <w:vAlign w:val="center"/>
          </w:tcPr>
          <w:p w14:paraId="6B554B79" w14:textId="77777777" w:rsidR="00704D83" w:rsidRPr="00DE068D" w:rsidRDefault="00704D83" w:rsidP="00097FA2"/>
        </w:tc>
        <w:tc>
          <w:tcPr>
            <w:tcW w:w="270" w:type="dxa"/>
            <w:shd w:val="clear" w:color="auto" w:fill="FFFFFF" w:themeFill="background1"/>
            <w:vAlign w:val="center"/>
          </w:tcPr>
          <w:p w14:paraId="423D4882" w14:textId="77777777" w:rsidR="00704D83" w:rsidRPr="00DE068D" w:rsidRDefault="00704D83" w:rsidP="00097FA2"/>
        </w:tc>
        <w:tc>
          <w:tcPr>
            <w:tcW w:w="270" w:type="dxa"/>
            <w:shd w:val="clear" w:color="auto" w:fill="FFFFFF" w:themeFill="background1"/>
            <w:vAlign w:val="center"/>
          </w:tcPr>
          <w:p w14:paraId="44137E44" w14:textId="77777777" w:rsidR="00704D83" w:rsidRPr="00DE068D" w:rsidRDefault="00704D83" w:rsidP="00097FA2"/>
        </w:tc>
        <w:tc>
          <w:tcPr>
            <w:tcW w:w="270" w:type="dxa"/>
            <w:shd w:val="clear" w:color="auto" w:fill="FFFFFF" w:themeFill="background1"/>
            <w:vAlign w:val="center"/>
          </w:tcPr>
          <w:p w14:paraId="3ADFC4C7" w14:textId="77777777" w:rsidR="00704D83" w:rsidRPr="00DE068D" w:rsidRDefault="00704D83" w:rsidP="00097FA2"/>
        </w:tc>
        <w:tc>
          <w:tcPr>
            <w:tcW w:w="278" w:type="dxa"/>
            <w:shd w:val="clear" w:color="auto" w:fill="FFFFFF" w:themeFill="background1"/>
            <w:vAlign w:val="center"/>
          </w:tcPr>
          <w:p w14:paraId="358CEA79" w14:textId="77777777" w:rsidR="00704D83" w:rsidRPr="00DE068D" w:rsidRDefault="00704D83" w:rsidP="00097FA2"/>
        </w:tc>
        <w:tc>
          <w:tcPr>
            <w:tcW w:w="277" w:type="dxa"/>
            <w:shd w:val="clear" w:color="auto" w:fill="FFFFFF" w:themeFill="background1"/>
            <w:vAlign w:val="center"/>
          </w:tcPr>
          <w:p w14:paraId="7A0BF82C" w14:textId="77777777" w:rsidR="00704D83" w:rsidRPr="00DE068D" w:rsidRDefault="00704D83" w:rsidP="00097FA2"/>
        </w:tc>
        <w:tc>
          <w:tcPr>
            <w:tcW w:w="275" w:type="dxa"/>
            <w:shd w:val="clear" w:color="auto" w:fill="FFFFFF" w:themeFill="background1"/>
            <w:vAlign w:val="center"/>
          </w:tcPr>
          <w:p w14:paraId="383CB67B" w14:textId="77777777" w:rsidR="00704D83" w:rsidRPr="00DE068D" w:rsidRDefault="00704D83" w:rsidP="00097FA2"/>
        </w:tc>
        <w:tc>
          <w:tcPr>
            <w:tcW w:w="275" w:type="dxa"/>
            <w:shd w:val="clear" w:color="auto" w:fill="FFFFFF" w:themeFill="background1"/>
            <w:vAlign w:val="center"/>
          </w:tcPr>
          <w:p w14:paraId="0C316853" w14:textId="77777777" w:rsidR="00704D83" w:rsidRPr="00DE068D" w:rsidRDefault="00704D83" w:rsidP="00097FA2"/>
        </w:tc>
        <w:tc>
          <w:tcPr>
            <w:tcW w:w="275" w:type="dxa"/>
            <w:shd w:val="clear" w:color="auto" w:fill="FFFFFF" w:themeFill="background1"/>
            <w:vAlign w:val="center"/>
          </w:tcPr>
          <w:p w14:paraId="5E7BF13F" w14:textId="77777777" w:rsidR="00704D83" w:rsidRPr="00DE068D" w:rsidRDefault="00704D83" w:rsidP="00097FA2"/>
        </w:tc>
        <w:tc>
          <w:tcPr>
            <w:tcW w:w="275" w:type="dxa"/>
            <w:shd w:val="clear" w:color="auto" w:fill="FFFFFF" w:themeFill="background1"/>
            <w:vAlign w:val="center"/>
          </w:tcPr>
          <w:p w14:paraId="53E2E776" w14:textId="77777777" w:rsidR="00704D83" w:rsidRPr="00DE068D" w:rsidRDefault="00704D83" w:rsidP="00097FA2"/>
        </w:tc>
        <w:tc>
          <w:tcPr>
            <w:tcW w:w="270" w:type="dxa"/>
            <w:shd w:val="clear" w:color="auto" w:fill="FFFFFF" w:themeFill="background1"/>
            <w:vAlign w:val="center"/>
          </w:tcPr>
          <w:p w14:paraId="42D67115" w14:textId="77777777" w:rsidR="00704D83" w:rsidRPr="00DE068D" w:rsidRDefault="00704D83" w:rsidP="00097FA2"/>
        </w:tc>
        <w:tc>
          <w:tcPr>
            <w:tcW w:w="270" w:type="dxa"/>
            <w:shd w:val="clear" w:color="auto" w:fill="FFFFFF" w:themeFill="background1"/>
            <w:vAlign w:val="center"/>
          </w:tcPr>
          <w:p w14:paraId="37BD1CF4" w14:textId="77777777" w:rsidR="00704D83" w:rsidRPr="00DE068D" w:rsidRDefault="00704D83" w:rsidP="00097FA2"/>
        </w:tc>
        <w:tc>
          <w:tcPr>
            <w:tcW w:w="270" w:type="dxa"/>
            <w:shd w:val="clear" w:color="auto" w:fill="FFFFFF" w:themeFill="background1"/>
            <w:vAlign w:val="center"/>
          </w:tcPr>
          <w:p w14:paraId="6D0C8CD0" w14:textId="77777777" w:rsidR="00704D83" w:rsidRPr="00DE068D" w:rsidRDefault="00704D83" w:rsidP="00097FA2"/>
        </w:tc>
        <w:tc>
          <w:tcPr>
            <w:tcW w:w="278" w:type="dxa"/>
            <w:shd w:val="clear" w:color="auto" w:fill="FFFFFF" w:themeFill="background1"/>
            <w:vAlign w:val="center"/>
          </w:tcPr>
          <w:p w14:paraId="1582EF0B" w14:textId="77777777" w:rsidR="00704D83" w:rsidRPr="00DE068D" w:rsidRDefault="00704D83" w:rsidP="00097FA2"/>
        </w:tc>
        <w:tc>
          <w:tcPr>
            <w:tcW w:w="277" w:type="dxa"/>
            <w:shd w:val="clear" w:color="auto" w:fill="FFFFFF" w:themeFill="background1"/>
            <w:vAlign w:val="center"/>
          </w:tcPr>
          <w:p w14:paraId="5B1926A0" w14:textId="77777777" w:rsidR="00704D83" w:rsidRPr="00DE068D" w:rsidRDefault="00704D83" w:rsidP="00097FA2"/>
        </w:tc>
        <w:tc>
          <w:tcPr>
            <w:tcW w:w="275" w:type="dxa"/>
            <w:shd w:val="clear" w:color="auto" w:fill="FFFFFF" w:themeFill="background1"/>
            <w:vAlign w:val="center"/>
          </w:tcPr>
          <w:p w14:paraId="6EEBB9B7" w14:textId="77777777" w:rsidR="00704D83" w:rsidRPr="00DE068D" w:rsidRDefault="00704D83" w:rsidP="00097FA2"/>
        </w:tc>
        <w:tc>
          <w:tcPr>
            <w:tcW w:w="275" w:type="dxa"/>
            <w:shd w:val="clear" w:color="auto" w:fill="FFFFFF" w:themeFill="background1"/>
          </w:tcPr>
          <w:p w14:paraId="64408967" w14:textId="77777777" w:rsidR="00704D83" w:rsidRPr="00DE068D" w:rsidRDefault="00704D83" w:rsidP="00097FA2"/>
        </w:tc>
        <w:tc>
          <w:tcPr>
            <w:tcW w:w="275" w:type="dxa"/>
            <w:shd w:val="clear" w:color="auto" w:fill="FFFFFF" w:themeFill="background1"/>
            <w:vAlign w:val="center"/>
          </w:tcPr>
          <w:p w14:paraId="1AE4323A" w14:textId="77777777" w:rsidR="00704D83" w:rsidRPr="00DE068D" w:rsidRDefault="00704D83" w:rsidP="00097FA2"/>
        </w:tc>
        <w:tc>
          <w:tcPr>
            <w:tcW w:w="275" w:type="dxa"/>
            <w:shd w:val="clear" w:color="auto" w:fill="FFFFFF" w:themeFill="background1"/>
            <w:vAlign w:val="center"/>
          </w:tcPr>
          <w:p w14:paraId="3F678D93" w14:textId="77777777" w:rsidR="00704D83" w:rsidRPr="00DE068D" w:rsidRDefault="00704D83" w:rsidP="00097FA2"/>
        </w:tc>
        <w:tc>
          <w:tcPr>
            <w:tcW w:w="270" w:type="dxa"/>
            <w:shd w:val="clear" w:color="auto" w:fill="FFFFFF" w:themeFill="background1"/>
            <w:vAlign w:val="center"/>
          </w:tcPr>
          <w:p w14:paraId="02AF0437" w14:textId="77777777" w:rsidR="00704D83" w:rsidRPr="00DE068D" w:rsidRDefault="00704D83" w:rsidP="00097FA2"/>
        </w:tc>
        <w:tc>
          <w:tcPr>
            <w:tcW w:w="161" w:type="dxa"/>
            <w:shd w:val="clear" w:color="auto" w:fill="FFFFFF" w:themeFill="background1"/>
            <w:vAlign w:val="center"/>
          </w:tcPr>
          <w:p w14:paraId="0F417438" w14:textId="77777777" w:rsidR="00704D83" w:rsidRPr="00DE068D" w:rsidRDefault="00704D83" w:rsidP="00097FA2"/>
        </w:tc>
      </w:tr>
      <w:tr w:rsidR="00097FA2" w:rsidRPr="00DE068D" w14:paraId="752D82F3" w14:textId="77777777" w:rsidTr="00EF2CF7">
        <w:trPr>
          <w:trHeight w:hRule="exact" w:val="284"/>
        </w:trPr>
        <w:tc>
          <w:tcPr>
            <w:tcW w:w="160" w:type="dxa"/>
            <w:shd w:val="clear" w:color="auto" w:fill="FFFFFF" w:themeFill="background1"/>
            <w:vAlign w:val="center"/>
          </w:tcPr>
          <w:p w14:paraId="58329893" w14:textId="77777777" w:rsidR="00097FA2" w:rsidRPr="00DE068D" w:rsidRDefault="00097FA2" w:rsidP="00097FA2"/>
        </w:tc>
        <w:tc>
          <w:tcPr>
            <w:tcW w:w="277" w:type="dxa"/>
            <w:shd w:val="clear" w:color="auto" w:fill="FFFFFF" w:themeFill="background1"/>
            <w:vAlign w:val="center"/>
          </w:tcPr>
          <w:p w14:paraId="2814198B" w14:textId="77777777" w:rsidR="00097FA2" w:rsidRPr="00DE068D" w:rsidRDefault="00097FA2" w:rsidP="00097FA2"/>
        </w:tc>
        <w:tc>
          <w:tcPr>
            <w:tcW w:w="283" w:type="dxa"/>
            <w:shd w:val="clear" w:color="auto" w:fill="FFFFFF" w:themeFill="background1"/>
            <w:vAlign w:val="center"/>
          </w:tcPr>
          <w:p w14:paraId="2624B0AE" w14:textId="77777777" w:rsidR="00097FA2" w:rsidRPr="00DE068D" w:rsidRDefault="00097FA2" w:rsidP="00097FA2"/>
        </w:tc>
        <w:tc>
          <w:tcPr>
            <w:tcW w:w="274" w:type="dxa"/>
            <w:shd w:val="clear" w:color="auto" w:fill="FFFFFF" w:themeFill="background1"/>
            <w:vAlign w:val="center"/>
          </w:tcPr>
          <w:p w14:paraId="689ACC1D" w14:textId="77777777" w:rsidR="00097FA2" w:rsidRPr="00DE068D" w:rsidRDefault="00097FA2" w:rsidP="00097FA2"/>
        </w:tc>
        <w:tc>
          <w:tcPr>
            <w:tcW w:w="274" w:type="dxa"/>
            <w:shd w:val="clear" w:color="auto" w:fill="FFFFFF" w:themeFill="background1"/>
            <w:vAlign w:val="center"/>
          </w:tcPr>
          <w:p w14:paraId="15956AA0" w14:textId="77777777" w:rsidR="00097FA2" w:rsidRPr="00DE068D" w:rsidRDefault="00097FA2" w:rsidP="00097FA2"/>
        </w:tc>
        <w:tc>
          <w:tcPr>
            <w:tcW w:w="274" w:type="dxa"/>
            <w:shd w:val="clear" w:color="auto" w:fill="FFFFFF" w:themeFill="background1"/>
            <w:vAlign w:val="center"/>
          </w:tcPr>
          <w:p w14:paraId="202839CB" w14:textId="77777777" w:rsidR="00097FA2" w:rsidRPr="00DE068D" w:rsidRDefault="00097FA2" w:rsidP="00097FA2"/>
        </w:tc>
        <w:tc>
          <w:tcPr>
            <w:tcW w:w="269" w:type="dxa"/>
            <w:shd w:val="clear" w:color="auto" w:fill="FFFFFF" w:themeFill="background1"/>
            <w:vAlign w:val="center"/>
          </w:tcPr>
          <w:p w14:paraId="423DE707" w14:textId="77777777" w:rsidR="00097FA2" w:rsidRPr="00DE068D" w:rsidRDefault="00097FA2" w:rsidP="00097FA2"/>
        </w:tc>
        <w:tc>
          <w:tcPr>
            <w:tcW w:w="269" w:type="dxa"/>
            <w:shd w:val="clear" w:color="auto" w:fill="FFFFFF" w:themeFill="background1"/>
            <w:vAlign w:val="center"/>
          </w:tcPr>
          <w:p w14:paraId="5BD4DFEB" w14:textId="77777777" w:rsidR="00097FA2" w:rsidRPr="00DE068D" w:rsidRDefault="00097FA2" w:rsidP="00097FA2"/>
        </w:tc>
        <w:tc>
          <w:tcPr>
            <w:tcW w:w="270" w:type="dxa"/>
            <w:shd w:val="clear" w:color="auto" w:fill="FFFFFF" w:themeFill="background1"/>
            <w:vAlign w:val="center"/>
          </w:tcPr>
          <w:p w14:paraId="109F1530" w14:textId="77777777" w:rsidR="00097FA2" w:rsidRPr="00DE068D" w:rsidRDefault="00097FA2" w:rsidP="00097FA2"/>
        </w:tc>
        <w:tc>
          <w:tcPr>
            <w:tcW w:w="278" w:type="dxa"/>
            <w:shd w:val="clear" w:color="auto" w:fill="FFFFFF" w:themeFill="background1"/>
            <w:vAlign w:val="center"/>
          </w:tcPr>
          <w:p w14:paraId="41FC8B9C" w14:textId="77777777" w:rsidR="00097FA2" w:rsidRPr="00DE068D" w:rsidRDefault="00097FA2" w:rsidP="00097FA2"/>
        </w:tc>
        <w:tc>
          <w:tcPr>
            <w:tcW w:w="277" w:type="dxa"/>
            <w:shd w:val="clear" w:color="auto" w:fill="FFFFFF" w:themeFill="background1"/>
            <w:vAlign w:val="center"/>
          </w:tcPr>
          <w:p w14:paraId="1084A9DB" w14:textId="77777777" w:rsidR="00097FA2" w:rsidRPr="00DE068D" w:rsidRDefault="00097FA2" w:rsidP="00097FA2"/>
        </w:tc>
        <w:tc>
          <w:tcPr>
            <w:tcW w:w="275" w:type="dxa"/>
            <w:shd w:val="clear" w:color="auto" w:fill="FFFFFF" w:themeFill="background1"/>
            <w:vAlign w:val="center"/>
          </w:tcPr>
          <w:p w14:paraId="4C74E34A" w14:textId="77777777" w:rsidR="00097FA2" w:rsidRPr="00DE068D" w:rsidRDefault="00097FA2" w:rsidP="00097FA2"/>
        </w:tc>
        <w:tc>
          <w:tcPr>
            <w:tcW w:w="275" w:type="dxa"/>
            <w:shd w:val="clear" w:color="auto" w:fill="FFFFFF" w:themeFill="background1"/>
            <w:vAlign w:val="center"/>
          </w:tcPr>
          <w:p w14:paraId="3B407895" w14:textId="77777777" w:rsidR="00097FA2" w:rsidRPr="00DE068D" w:rsidRDefault="00097FA2" w:rsidP="00097FA2"/>
        </w:tc>
        <w:tc>
          <w:tcPr>
            <w:tcW w:w="275" w:type="dxa"/>
            <w:shd w:val="clear" w:color="auto" w:fill="FFFFFF" w:themeFill="background1"/>
            <w:vAlign w:val="center"/>
          </w:tcPr>
          <w:p w14:paraId="335EB8C8" w14:textId="77777777" w:rsidR="00097FA2" w:rsidRPr="00DE068D" w:rsidRDefault="00097FA2" w:rsidP="00097FA2"/>
        </w:tc>
        <w:tc>
          <w:tcPr>
            <w:tcW w:w="270" w:type="dxa"/>
            <w:shd w:val="clear" w:color="auto" w:fill="FFFFFF" w:themeFill="background1"/>
            <w:vAlign w:val="center"/>
          </w:tcPr>
          <w:p w14:paraId="53E3A387" w14:textId="77777777" w:rsidR="00097FA2" w:rsidRPr="00DE068D" w:rsidRDefault="00097FA2" w:rsidP="00097FA2"/>
        </w:tc>
        <w:tc>
          <w:tcPr>
            <w:tcW w:w="270" w:type="dxa"/>
            <w:shd w:val="clear" w:color="auto" w:fill="FFFFFF" w:themeFill="background1"/>
            <w:vAlign w:val="center"/>
          </w:tcPr>
          <w:p w14:paraId="5F0547D6" w14:textId="77777777" w:rsidR="00097FA2" w:rsidRPr="00DE068D" w:rsidRDefault="00097FA2" w:rsidP="00097FA2"/>
        </w:tc>
        <w:tc>
          <w:tcPr>
            <w:tcW w:w="270" w:type="dxa"/>
            <w:shd w:val="clear" w:color="auto" w:fill="FFFFFF" w:themeFill="background1"/>
            <w:vAlign w:val="center"/>
          </w:tcPr>
          <w:p w14:paraId="68A1B5C1" w14:textId="77777777" w:rsidR="00097FA2" w:rsidRPr="00DE068D" w:rsidRDefault="00097FA2" w:rsidP="00097FA2"/>
        </w:tc>
        <w:tc>
          <w:tcPr>
            <w:tcW w:w="270" w:type="dxa"/>
            <w:shd w:val="clear" w:color="auto" w:fill="FFFFFF" w:themeFill="background1"/>
            <w:vAlign w:val="center"/>
          </w:tcPr>
          <w:p w14:paraId="1EC6A53A" w14:textId="77777777" w:rsidR="00097FA2" w:rsidRPr="00DE068D" w:rsidRDefault="00097FA2" w:rsidP="00097FA2"/>
        </w:tc>
        <w:tc>
          <w:tcPr>
            <w:tcW w:w="278" w:type="dxa"/>
            <w:shd w:val="clear" w:color="auto" w:fill="FFFFFF" w:themeFill="background1"/>
            <w:vAlign w:val="center"/>
          </w:tcPr>
          <w:p w14:paraId="45BD5C11" w14:textId="77777777" w:rsidR="00097FA2" w:rsidRPr="00DE068D" w:rsidRDefault="00097FA2" w:rsidP="00097FA2"/>
        </w:tc>
        <w:tc>
          <w:tcPr>
            <w:tcW w:w="277" w:type="dxa"/>
            <w:shd w:val="clear" w:color="auto" w:fill="FFFFFF" w:themeFill="background1"/>
            <w:vAlign w:val="center"/>
          </w:tcPr>
          <w:p w14:paraId="0C81C249" w14:textId="77777777" w:rsidR="00097FA2" w:rsidRPr="00DE068D" w:rsidRDefault="00097FA2" w:rsidP="00097FA2"/>
        </w:tc>
        <w:tc>
          <w:tcPr>
            <w:tcW w:w="275" w:type="dxa"/>
            <w:shd w:val="clear" w:color="auto" w:fill="FFFFFF" w:themeFill="background1"/>
            <w:vAlign w:val="center"/>
          </w:tcPr>
          <w:p w14:paraId="69071048" w14:textId="77777777" w:rsidR="00097FA2" w:rsidRPr="00DE068D" w:rsidRDefault="00097FA2" w:rsidP="00097FA2"/>
        </w:tc>
        <w:tc>
          <w:tcPr>
            <w:tcW w:w="275" w:type="dxa"/>
            <w:shd w:val="clear" w:color="auto" w:fill="FFFFFF" w:themeFill="background1"/>
            <w:vAlign w:val="center"/>
          </w:tcPr>
          <w:p w14:paraId="4F0888F9" w14:textId="77777777" w:rsidR="00097FA2" w:rsidRPr="00DE068D" w:rsidRDefault="00097FA2" w:rsidP="00097FA2"/>
        </w:tc>
        <w:tc>
          <w:tcPr>
            <w:tcW w:w="275" w:type="dxa"/>
            <w:shd w:val="clear" w:color="auto" w:fill="FFFFFF" w:themeFill="background1"/>
            <w:vAlign w:val="center"/>
          </w:tcPr>
          <w:p w14:paraId="157BAB1A" w14:textId="77777777" w:rsidR="00097FA2" w:rsidRPr="00DE068D" w:rsidRDefault="00097FA2" w:rsidP="00097FA2"/>
        </w:tc>
        <w:tc>
          <w:tcPr>
            <w:tcW w:w="275" w:type="dxa"/>
            <w:shd w:val="clear" w:color="auto" w:fill="FFFFFF" w:themeFill="background1"/>
            <w:vAlign w:val="center"/>
          </w:tcPr>
          <w:p w14:paraId="445FB479" w14:textId="77777777" w:rsidR="00097FA2" w:rsidRPr="00DE068D" w:rsidRDefault="00097FA2" w:rsidP="00097FA2"/>
        </w:tc>
        <w:tc>
          <w:tcPr>
            <w:tcW w:w="270" w:type="dxa"/>
            <w:shd w:val="clear" w:color="auto" w:fill="FFFFFF" w:themeFill="background1"/>
            <w:vAlign w:val="center"/>
          </w:tcPr>
          <w:p w14:paraId="269B705B" w14:textId="77777777" w:rsidR="00097FA2" w:rsidRPr="00DE068D" w:rsidRDefault="00097FA2" w:rsidP="00097FA2"/>
        </w:tc>
        <w:tc>
          <w:tcPr>
            <w:tcW w:w="270" w:type="dxa"/>
            <w:shd w:val="clear" w:color="auto" w:fill="FFFFFF" w:themeFill="background1"/>
            <w:vAlign w:val="center"/>
          </w:tcPr>
          <w:p w14:paraId="34322A34" w14:textId="77777777" w:rsidR="00097FA2" w:rsidRPr="00DE068D" w:rsidRDefault="00097FA2" w:rsidP="00097FA2"/>
        </w:tc>
        <w:tc>
          <w:tcPr>
            <w:tcW w:w="270" w:type="dxa"/>
            <w:shd w:val="clear" w:color="auto" w:fill="FFFFFF" w:themeFill="background1"/>
            <w:vAlign w:val="center"/>
          </w:tcPr>
          <w:p w14:paraId="0389C9E3" w14:textId="77777777" w:rsidR="00097FA2" w:rsidRPr="00DE068D" w:rsidRDefault="00097FA2" w:rsidP="00097FA2"/>
        </w:tc>
        <w:tc>
          <w:tcPr>
            <w:tcW w:w="278" w:type="dxa"/>
            <w:shd w:val="clear" w:color="auto" w:fill="FFFFFF" w:themeFill="background1"/>
            <w:vAlign w:val="center"/>
          </w:tcPr>
          <w:p w14:paraId="5812B765" w14:textId="77777777" w:rsidR="00097FA2" w:rsidRPr="00DE068D" w:rsidRDefault="00097FA2" w:rsidP="00097FA2"/>
        </w:tc>
        <w:tc>
          <w:tcPr>
            <w:tcW w:w="277" w:type="dxa"/>
            <w:shd w:val="clear" w:color="auto" w:fill="FFFFFF" w:themeFill="background1"/>
            <w:vAlign w:val="center"/>
          </w:tcPr>
          <w:p w14:paraId="611284CB" w14:textId="77777777" w:rsidR="00097FA2" w:rsidRPr="00DE068D" w:rsidRDefault="00097FA2" w:rsidP="00097FA2"/>
        </w:tc>
        <w:tc>
          <w:tcPr>
            <w:tcW w:w="275" w:type="dxa"/>
            <w:shd w:val="clear" w:color="auto" w:fill="FFFFFF" w:themeFill="background1"/>
            <w:vAlign w:val="center"/>
          </w:tcPr>
          <w:p w14:paraId="1E7D3731" w14:textId="77777777" w:rsidR="00097FA2" w:rsidRPr="00DE068D" w:rsidRDefault="00097FA2" w:rsidP="00097FA2"/>
        </w:tc>
        <w:tc>
          <w:tcPr>
            <w:tcW w:w="275" w:type="dxa"/>
            <w:shd w:val="clear" w:color="auto" w:fill="FFFFFF" w:themeFill="background1"/>
          </w:tcPr>
          <w:p w14:paraId="44BB054D" w14:textId="77777777" w:rsidR="00097FA2" w:rsidRPr="00DE068D" w:rsidRDefault="00097FA2" w:rsidP="00097FA2"/>
        </w:tc>
        <w:tc>
          <w:tcPr>
            <w:tcW w:w="275" w:type="dxa"/>
            <w:shd w:val="clear" w:color="auto" w:fill="FFFFFF" w:themeFill="background1"/>
            <w:vAlign w:val="center"/>
          </w:tcPr>
          <w:p w14:paraId="55C74525" w14:textId="77777777" w:rsidR="00097FA2" w:rsidRPr="00DE068D" w:rsidRDefault="00097FA2" w:rsidP="00097FA2"/>
        </w:tc>
        <w:tc>
          <w:tcPr>
            <w:tcW w:w="275" w:type="dxa"/>
            <w:shd w:val="clear" w:color="auto" w:fill="FFFFFF" w:themeFill="background1"/>
            <w:vAlign w:val="center"/>
          </w:tcPr>
          <w:p w14:paraId="58B4850A" w14:textId="77777777" w:rsidR="00097FA2" w:rsidRPr="00DE068D" w:rsidRDefault="00097FA2" w:rsidP="00097FA2"/>
        </w:tc>
        <w:tc>
          <w:tcPr>
            <w:tcW w:w="270" w:type="dxa"/>
            <w:shd w:val="clear" w:color="auto" w:fill="FFFFFF" w:themeFill="background1"/>
            <w:vAlign w:val="center"/>
          </w:tcPr>
          <w:p w14:paraId="2060C05A" w14:textId="77777777" w:rsidR="00097FA2" w:rsidRPr="00DE068D" w:rsidRDefault="00097FA2" w:rsidP="00097FA2"/>
        </w:tc>
        <w:tc>
          <w:tcPr>
            <w:tcW w:w="161" w:type="dxa"/>
            <w:shd w:val="clear" w:color="auto" w:fill="FFFFFF" w:themeFill="background1"/>
            <w:vAlign w:val="center"/>
          </w:tcPr>
          <w:p w14:paraId="3AC00FDE" w14:textId="77777777" w:rsidR="00097FA2" w:rsidRPr="00DE068D" w:rsidRDefault="00097FA2" w:rsidP="00097FA2"/>
        </w:tc>
      </w:tr>
      <w:tr w:rsidR="00097FA2" w:rsidRPr="00DE068D" w14:paraId="2552F618" w14:textId="77777777" w:rsidTr="00EF2CF7">
        <w:trPr>
          <w:trHeight w:hRule="exact" w:val="284"/>
        </w:trPr>
        <w:tc>
          <w:tcPr>
            <w:tcW w:w="160" w:type="dxa"/>
            <w:shd w:val="clear" w:color="auto" w:fill="FFFFFF" w:themeFill="background1"/>
            <w:vAlign w:val="center"/>
          </w:tcPr>
          <w:p w14:paraId="6E05932B" w14:textId="77777777" w:rsidR="00097FA2" w:rsidRPr="00DE068D" w:rsidRDefault="00097FA2" w:rsidP="00097FA2"/>
        </w:tc>
        <w:tc>
          <w:tcPr>
            <w:tcW w:w="277" w:type="dxa"/>
            <w:shd w:val="clear" w:color="auto" w:fill="FFFFFF" w:themeFill="background1"/>
            <w:vAlign w:val="center"/>
          </w:tcPr>
          <w:p w14:paraId="66EBD23A" w14:textId="77777777" w:rsidR="00097FA2" w:rsidRPr="00DE068D" w:rsidRDefault="00097FA2" w:rsidP="00097FA2"/>
        </w:tc>
        <w:tc>
          <w:tcPr>
            <w:tcW w:w="283" w:type="dxa"/>
            <w:shd w:val="clear" w:color="auto" w:fill="FFFFFF" w:themeFill="background1"/>
            <w:vAlign w:val="center"/>
          </w:tcPr>
          <w:p w14:paraId="7FECF3C7" w14:textId="77777777" w:rsidR="00097FA2" w:rsidRPr="00DE068D" w:rsidRDefault="00097FA2" w:rsidP="00097FA2"/>
        </w:tc>
        <w:tc>
          <w:tcPr>
            <w:tcW w:w="274" w:type="dxa"/>
            <w:shd w:val="clear" w:color="auto" w:fill="FFFFFF" w:themeFill="background1"/>
            <w:vAlign w:val="center"/>
          </w:tcPr>
          <w:p w14:paraId="40510B09" w14:textId="77777777" w:rsidR="00097FA2" w:rsidRPr="00DE068D" w:rsidRDefault="00097FA2" w:rsidP="00097FA2"/>
        </w:tc>
        <w:tc>
          <w:tcPr>
            <w:tcW w:w="274" w:type="dxa"/>
            <w:shd w:val="clear" w:color="auto" w:fill="FFFFFF" w:themeFill="background1"/>
            <w:vAlign w:val="center"/>
          </w:tcPr>
          <w:p w14:paraId="002127EC" w14:textId="77777777" w:rsidR="00097FA2" w:rsidRPr="00DE068D" w:rsidRDefault="00097FA2" w:rsidP="00097FA2"/>
        </w:tc>
        <w:tc>
          <w:tcPr>
            <w:tcW w:w="274" w:type="dxa"/>
            <w:shd w:val="clear" w:color="auto" w:fill="FFFFFF" w:themeFill="background1"/>
            <w:vAlign w:val="center"/>
          </w:tcPr>
          <w:p w14:paraId="13053F6F" w14:textId="77777777" w:rsidR="00097FA2" w:rsidRPr="00DE068D" w:rsidRDefault="00097FA2" w:rsidP="00097FA2"/>
        </w:tc>
        <w:tc>
          <w:tcPr>
            <w:tcW w:w="269" w:type="dxa"/>
            <w:shd w:val="clear" w:color="auto" w:fill="FFFFFF" w:themeFill="background1"/>
            <w:vAlign w:val="center"/>
          </w:tcPr>
          <w:p w14:paraId="4B5F4FBB" w14:textId="77777777" w:rsidR="00097FA2" w:rsidRPr="00DE068D" w:rsidRDefault="00097FA2" w:rsidP="00097FA2"/>
        </w:tc>
        <w:tc>
          <w:tcPr>
            <w:tcW w:w="269" w:type="dxa"/>
            <w:shd w:val="clear" w:color="auto" w:fill="FFFFFF" w:themeFill="background1"/>
            <w:vAlign w:val="center"/>
          </w:tcPr>
          <w:p w14:paraId="228288F1" w14:textId="77777777" w:rsidR="00097FA2" w:rsidRPr="00DE068D" w:rsidRDefault="00097FA2" w:rsidP="00097FA2"/>
        </w:tc>
        <w:tc>
          <w:tcPr>
            <w:tcW w:w="270" w:type="dxa"/>
            <w:shd w:val="clear" w:color="auto" w:fill="FFFFFF" w:themeFill="background1"/>
            <w:vAlign w:val="center"/>
          </w:tcPr>
          <w:p w14:paraId="04CC4099" w14:textId="77777777" w:rsidR="00097FA2" w:rsidRPr="00DE068D" w:rsidRDefault="00097FA2" w:rsidP="00097FA2"/>
        </w:tc>
        <w:tc>
          <w:tcPr>
            <w:tcW w:w="278" w:type="dxa"/>
            <w:shd w:val="clear" w:color="auto" w:fill="FFFFFF" w:themeFill="background1"/>
            <w:vAlign w:val="center"/>
          </w:tcPr>
          <w:p w14:paraId="2AD6E628" w14:textId="77777777" w:rsidR="00097FA2" w:rsidRPr="00DE068D" w:rsidRDefault="00097FA2" w:rsidP="00097FA2"/>
        </w:tc>
        <w:tc>
          <w:tcPr>
            <w:tcW w:w="277" w:type="dxa"/>
            <w:shd w:val="clear" w:color="auto" w:fill="FFFFFF" w:themeFill="background1"/>
            <w:vAlign w:val="center"/>
          </w:tcPr>
          <w:p w14:paraId="11484554" w14:textId="77777777" w:rsidR="00097FA2" w:rsidRPr="00DE068D" w:rsidRDefault="00097FA2" w:rsidP="00097FA2"/>
        </w:tc>
        <w:tc>
          <w:tcPr>
            <w:tcW w:w="275" w:type="dxa"/>
            <w:shd w:val="clear" w:color="auto" w:fill="FFFFFF" w:themeFill="background1"/>
            <w:vAlign w:val="center"/>
          </w:tcPr>
          <w:p w14:paraId="1C987538" w14:textId="77777777" w:rsidR="00097FA2" w:rsidRPr="00DE068D" w:rsidRDefault="00097FA2" w:rsidP="00097FA2"/>
        </w:tc>
        <w:tc>
          <w:tcPr>
            <w:tcW w:w="275" w:type="dxa"/>
            <w:shd w:val="clear" w:color="auto" w:fill="FFFFFF" w:themeFill="background1"/>
            <w:vAlign w:val="center"/>
          </w:tcPr>
          <w:p w14:paraId="1FD5A6AF" w14:textId="77777777" w:rsidR="00097FA2" w:rsidRPr="00DE068D" w:rsidRDefault="00097FA2" w:rsidP="00097FA2"/>
        </w:tc>
        <w:tc>
          <w:tcPr>
            <w:tcW w:w="275" w:type="dxa"/>
            <w:shd w:val="clear" w:color="auto" w:fill="FFFFFF" w:themeFill="background1"/>
            <w:vAlign w:val="center"/>
          </w:tcPr>
          <w:p w14:paraId="62684A09" w14:textId="77777777" w:rsidR="00097FA2" w:rsidRPr="00DE068D" w:rsidRDefault="00097FA2" w:rsidP="00097FA2"/>
        </w:tc>
        <w:tc>
          <w:tcPr>
            <w:tcW w:w="270" w:type="dxa"/>
            <w:shd w:val="clear" w:color="auto" w:fill="FFFFFF" w:themeFill="background1"/>
            <w:vAlign w:val="center"/>
          </w:tcPr>
          <w:p w14:paraId="55ED1987" w14:textId="77777777" w:rsidR="00097FA2" w:rsidRPr="00DE068D" w:rsidRDefault="00097FA2" w:rsidP="00097FA2"/>
        </w:tc>
        <w:tc>
          <w:tcPr>
            <w:tcW w:w="270" w:type="dxa"/>
            <w:shd w:val="clear" w:color="auto" w:fill="FFFFFF" w:themeFill="background1"/>
            <w:vAlign w:val="center"/>
          </w:tcPr>
          <w:p w14:paraId="03F93D38" w14:textId="77777777" w:rsidR="00097FA2" w:rsidRPr="00DE068D" w:rsidRDefault="00097FA2" w:rsidP="00097FA2"/>
        </w:tc>
        <w:tc>
          <w:tcPr>
            <w:tcW w:w="270" w:type="dxa"/>
            <w:shd w:val="clear" w:color="auto" w:fill="FFFFFF" w:themeFill="background1"/>
            <w:vAlign w:val="center"/>
          </w:tcPr>
          <w:p w14:paraId="0BAE3369" w14:textId="77777777" w:rsidR="00097FA2" w:rsidRPr="00DE068D" w:rsidRDefault="00097FA2" w:rsidP="00097FA2"/>
        </w:tc>
        <w:tc>
          <w:tcPr>
            <w:tcW w:w="270" w:type="dxa"/>
            <w:shd w:val="clear" w:color="auto" w:fill="FFFFFF" w:themeFill="background1"/>
            <w:vAlign w:val="center"/>
          </w:tcPr>
          <w:p w14:paraId="34F7011C" w14:textId="77777777" w:rsidR="00097FA2" w:rsidRPr="00DE068D" w:rsidRDefault="00097FA2" w:rsidP="00097FA2"/>
        </w:tc>
        <w:tc>
          <w:tcPr>
            <w:tcW w:w="278" w:type="dxa"/>
            <w:shd w:val="clear" w:color="auto" w:fill="FFFFFF" w:themeFill="background1"/>
            <w:vAlign w:val="center"/>
          </w:tcPr>
          <w:p w14:paraId="02F27155" w14:textId="77777777" w:rsidR="00097FA2" w:rsidRPr="00DE068D" w:rsidRDefault="00097FA2" w:rsidP="00097FA2"/>
        </w:tc>
        <w:tc>
          <w:tcPr>
            <w:tcW w:w="277" w:type="dxa"/>
            <w:shd w:val="clear" w:color="auto" w:fill="FFFFFF" w:themeFill="background1"/>
            <w:vAlign w:val="center"/>
          </w:tcPr>
          <w:p w14:paraId="29F27B68" w14:textId="77777777" w:rsidR="00097FA2" w:rsidRPr="00DE068D" w:rsidRDefault="00097FA2" w:rsidP="00097FA2"/>
        </w:tc>
        <w:tc>
          <w:tcPr>
            <w:tcW w:w="275" w:type="dxa"/>
            <w:shd w:val="clear" w:color="auto" w:fill="FFFFFF" w:themeFill="background1"/>
            <w:vAlign w:val="center"/>
          </w:tcPr>
          <w:p w14:paraId="56752118" w14:textId="77777777" w:rsidR="00097FA2" w:rsidRPr="00DE068D" w:rsidRDefault="00097FA2" w:rsidP="00097FA2"/>
        </w:tc>
        <w:tc>
          <w:tcPr>
            <w:tcW w:w="275" w:type="dxa"/>
            <w:shd w:val="clear" w:color="auto" w:fill="FFFFFF" w:themeFill="background1"/>
            <w:vAlign w:val="center"/>
          </w:tcPr>
          <w:p w14:paraId="66837E2B" w14:textId="77777777" w:rsidR="00097FA2" w:rsidRPr="00DE068D" w:rsidRDefault="00097FA2" w:rsidP="00097FA2"/>
        </w:tc>
        <w:tc>
          <w:tcPr>
            <w:tcW w:w="275" w:type="dxa"/>
            <w:shd w:val="clear" w:color="auto" w:fill="FFFFFF" w:themeFill="background1"/>
            <w:vAlign w:val="center"/>
          </w:tcPr>
          <w:p w14:paraId="5D8C1967" w14:textId="77777777" w:rsidR="00097FA2" w:rsidRPr="00DE068D" w:rsidRDefault="00097FA2" w:rsidP="00097FA2"/>
        </w:tc>
        <w:tc>
          <w:tcPr>
            <w:tcW w:w="275" w:type="dxa"/>
            <w:shd w:val="clear" w:color="auto" w:fill="FFFFFF" w:themeFill="background1"/>
            <w:vAlign w:val="center"/>
          </w:tcPr>
          <w:p w14:paraId="62B75FD4" w14:textId="77777777" w:rsidR="00097FA2" w:rsidRPr="00DE068D" w:rsidRDefault="00097FA2" w:rsidP="00097FA2"/>
        </w:tc>
        <w:tc>
          <w:tcPr>
            <w:tcW w:w="270" w:type="dxa"/>
            <w:shd w:val="clear" w:color="auto" w:fill="FFFFFF" w:themeFill="background1"/>
            <w:vAlign w:val="center"/>
          </w:tcPr>
          <w:p w14:paraId="2FE438EF" w14:textId="77777777" w:rsidR="00097FA2" w:rsidRPr="00DE068D" w:rsidRDefault="00097FA2" w:rsidP="00097FA2"/>
        </w:tc>
        <w:tc>
          <w:tcPr>
            <w:tcW w:w="270" w:type="dxa"/>
            <w:shd w:val="clear" w:color="auto" w:fill="FFFFFF" w:themeFill="background1"/>
            <w:vAlign w:val="center"/>
          </w:tcPr>
          <w:p w14:paraId="6168F865" w14:textId="77777777" w:rsidR="00097FA2" w:rsidRPr="00DE068D" w:rsidRDefault="00097FA2" w:rsidP="00097FA2"/>
        </w:tc>
        <w:tc>
          <w:tcPr>
            <w:tcW w:w="270" w:type="dxa"/>
            <w:shd w:val="clear" w:color="auto" w:fill="FFFFFF" w:themeFill="background1"/>
            <w:vAlign w:val="center"/>
          </w:tcPr>
          <w:p w14:paraId="130E3726" w14:textId="77777777" w:rsidR="00097FA2" w:rsidRPr="00DE068D" w:rsidRDefault="00097FA2" w:rsidP="00097FA2"/>
        </w:tc>
        <w:tc>
          <w:tcPr>
            <w:tcW w:w="278" w:type="dxa"/>
            <w:shd w:val="clear" w:color="auto" w:fill="FFFFFF" w:themeFill="background1"/>
            <w:vAlign w:val="center"/>
          </w:tcPr>
          <w:p w14:paraId="23667B55" w14:textId="77777777" w:rsidR="00097FA2" w:rsidRPr="00DE068D" w:rsidRDefault="00097FA2" w:rsidP="00097FA2"/>
        </w:tc>
        <w:tc>
          <w:tcPr>
            <w:tcW w:w="277" w:type="dxa"/>
            <w:shd w:val="clear" w:color="auto" w:fill="FFFFFF" w:themeFill="background1"/>
            <w:vAlign w:val="center"/>
          </w:tcPr>
          <w:p w14:paraId="2D962D25" w14:textId="77777777" w:rsidR="00097FA2" w:rsidRPr="00DE068D" w:rsidRDefault="00097FA2" w:rsidP="00097FA2"/>
        </w:tc>
        <w:tc>
          <w:tcPr>
            <w:tcW w:w="275" w:type="dxa"/>
            <w:shd w:val="clear" w:color="auto" w:fill="FFFFFF" w:themeFill="background1"/>
            <w:vAlign w:val="center"/>
          </w:tcPr>
          <w:p w14:paraId="754E9FEE" w14:textId="77777777" w:rsidR="00097FA2" w:rsidRPr="00DE068D" w:rsidRDefault="00097FA2" w:rsidP="00097FA2"/>
        </w:tc>
        <w:tc>
          <w:tcPr>
            <w:tcW w:w="275" w:type="dxa"/>
            <w:shd w:val="clear" w:color="auto" w:fill="FFFFFF" w:themeFill="background1"/>
          </w:tcPr>
          <w:p w14:paraId="645A7634" w14:textId="77777777" w:rsidR="00097FA2" w:rsidRPr="00DE068D" w:rsidRDefault="00097FA2" w:rsidP="00097FA2"/>
        </w:tc>
        <w:tc>
          <w:tcPr>
            <w:tcW w:w="275" w:type="dxa"/>
            <w:shd w:val="clear" w:color="auto" w:fill="FFFFFF" w:themeFill="background1"/>
            <w:vAlign w:val="center"/>
          </w:tcPr>
          <w:p w14:paraId="7D7595C2" w14:textId="77777777" w:rsidR="00097FA2" w:rsidRPr="00DE068D" w:rsidRDefault="00097FA2" w:rsidP="00097FA2"/>
        </w:tc>
        <w:tc>
          <w:tcPr>
            <w:tcW w:w="275" w:type="dxa"/>
            <w:shd w:val="clear" w:color="auto" w:fill="FFFFFF" w:themeFill="background1"/>
            <w:vAlign w:val="center"/>
          </w:tcPr>
          <w:p w14:paraId="22FF30C2" w14:textId="77777777" w:rsidR="00097FA2" w:rsidRPr="00DE068D" w:rsidRDefault="00097FA2" w:rsidP="00097FA2"/>
        </w:tc>
        <w:tc>
          <w:tcPr>
            <w:tcW w:w="270" w:type="dxa"/>
            <w:shd w:val="clear" w:color="auto" w:fill="FFFFFF" w:themeFill="background1"/>
            <w:vAlign w:val="center"/>
          </w:tcPr>
          <w:p w14:paraId="32FE50ED" w14:textId="77777777" w:rsidR="00097FA2" w:rsidRPr="00DE068D" w:rsidRDefault="00097FA2" w:rsidP="00097FA2"/>
        </w:tc>
        <w:tc>
          <w:tcPr>
            <w:tcW w:w="161" w:type="dxa"/>
            <w:shd w:val="clear" w:color="auto" w:fill="FFFFFF" w:themeFill="background1"/>
            <w:vAlign w:val="center"/>
          </w:tcPr>
          <w:p w14:paraId="617374C1" w14:textId="77777777" w:rsidR="00097FA2" w:rsidRPr="00DE068D" w:rsidRDefault="00097FA2" w:rsidP="00097FA2"/>
        </w:tc>
      </w:tr>
      <w:tr w:rsidR="00097FA2" w:rsidRPr="00DE068D" w14:paraId="56E03999" w14:textId="77777777" w:rsidTr="00EF2CF7">
        <w:trPr>
          <w:trHeight w:hRule="exact" w:val="284"/>
        </w:trPr>
        <w:tc>
          <w:tcPr>
            <w:tcW w:w="160" w:type="dxa"/>
            <w:shd w:val="clear" w:color="auto" w:fill="FFFFFF" w:themeFill="background1"/>
            <w:vAlign w:val="center"/>
          </w:tcPr>
          <w:p w14:paraId="7AB7B25C" w14:textId="77777777" w:rsidR="00097FA2" w:rsidRPr="00DE068D" w:rsidRDefault="00097FA2" w:rsidP="00097FA2"/>
        </w:tc>
        <w:tc>
          <w:tcPr>
            <w:tcW w:w="277" w:type="dxa"/>
            <w:shd w:val="clear" w:color="auto" w:fill="FFFFFF" w:themeFill="background1"/>
            <w:vAlign w:val="center"/>
          </w:tcPr>
          <w:p w14:paraId="744263BD" w14:textId="77777777" w:rsidR="00097FA2" w:rsidRPr="00DE068D" w:rsidRDefault="00097FA2" w:rsidP="00097FA2"/>
        </w:tc>
        <w:tc>
          <w:tcPr>
            <w:tcW w:w="283" w:type="dxa"/>
            <w:shd w:val="clear" w:color="auto" w:fill="FFFFFF" w:themeFill="background1"/>
            <w:vAlign w:val="center"/>
          </w:tcPr>
          <w:p w14:paraId="31F92E4A" w14:textId="77777777" w:rsidR="00097FA2" w:rsidRPr="00DE068D" w:rsidRDefault="00097FA2" w:rsidP="00097FA2"/>
        </w:tc>
        <w:tc>
          <w:tcPr>
            <w:tcW w:w="274" w:type="dxa"/>
            <w:shd w:val="clear" w:color="auto" w:fill="FFFFFF" w:themeFill="background1"/>
            <w:vAlign w:val="center"/>
          </w:tcPr>
          <w:p w14:paraId="3F71A4A0" w14:textId="77777777" w:rsidR="00097FA2" w:rsidRPr="00DE068D" w:rsidRDefault="00097FA2" w:rsidP="00097FA2"/>
        </w:tc>
        <w:tc>
          <w:tcPr>
            <w:tcW w:w="274" w:type="dxa"/>
            <w:shd w:val="clear" w:color="auto" w:fill="FFFFFF" w:themeFill="background1"/>
            <w:vAlign w:val="center"/>
          </w:tcPr>
          <w:p w14:paraId="05C55C81" w14:textId="77777777" w:rsidR="00097FA2" w:rsidRPr="00DE068D" w:rsidRDefault="00097FA2" w:rsidP="00097FA2"/>
        </w:tc>
        <w:tc>
          <w:tcPr>
            <w:tcW w:w="274" w:type="dxa"/>
            <w:shd w:val="clear" w:color="auto" w:fill="FFFFFF" w:themeFill="background1"/>
            <w:vAlign w:val="center"/>
          </w:tcPr>
          <w:p w14:paraId="7F7A7430" w14:textId="77777777" w:rsidR="00097FA2" w:rsidRPr="00DE068D" w:rsidRDefault="00097FA2" w:rsidP="00097FA2"/>
        </w:tc>
        <w:tc>
          <w:tcPr>
            <w:tcW w:w="269" w:type="dxa"/>
            <w:shd w:val="clear" w:color="auto" w:fill="FFFFFF" w:themeFill="background1"/>
            <w:vAlign w:val="center"/>
          </w:tcPr>
          <w:p w14:paraId="17C83F8A" w14:textId="77777777" w:rsidR="00097FA2" w:rsidRPr="00DE068D" w:rsidRDefault="00097FA2" w:rsidP="00097FA2"/>
        </w:tc>
        <w:tc>
          <w:tcPr>
            <w:tcW w:w="269" w:type="dxa"/>
            <w:shd w:val="clear" w:color="auto" w:fill="FFFFFF" w:themeFill="background1"/>
            <w:vAlign w:val="center"/>
          </w:tcPr>
          <w:p w14:paraId="783A4C66" w14:textId="77777777" w:rsidR="00097FA2" w:rsidRPr="00DE068D" w:rsidRDefault="00097FA2" w:rsidP="00097FA2"/>
        </w:tc>
        <w:tc>
          <w:tcPr>
            <w:tcW w:w="270" w:type="dxa"/>
            <w:shd w:val="clear" w:color="auto" w:fill="FFFFFF" w:themeFill="background1"/>
            <w:vAlign w:val="center"/>
          </w:tcPr>
          <w:p w14:paraId="6F91D8E4" w14:textId="77777777" w:rsidR="00097FA2" w:rsidRPr="00DE068D" w:rsidRDefault="00097FA2" w:rsidP="00097FA2"/>
        </w:tc>
        <w:tc>
          <w:tcPr>
            <w:tcW w:w="278" w:type="dxa"/>
            <w:shd w:val="clear" w:color="auto" w:fill="FFFFFF" w:themeFill="background1"/>
            <w:vAlign w:val="center"/>
          </w:tcPr>
          <w:p w14:paraId="493A9C23" w14:textId="77777777" w:rsidR="00097FA2" w:rsidRPr="00DE068D" w:rsidRDefault="00097FA2" w:rsidP="00097FA2"/>
        </w:tc>
        <w:tc>
          <w:tcPr>
            <w:tcW w:w="277" w:type="dxa"/>
            <w:shd w:val="clear" w:color="auto" w:fill="FFFFFF" w:themeFill="background1"/>
            <w:vAlign w:val="center"/>
          </w:tcPr>
          <w:p w14:paraId="6884C78D" w14:textId="77777777" w:rsidR="00097FA2" w:rsidRPr="00DE068D" w:rsidRDefault="00097FA2" w:rsidP="00097FA2"/>
        </w:tc>
        <w:tc>
          <w:tcPr>
            <w:tcW w:w="275" w:type="dxa"/>
            <w:shd w:val="clear" w:color="auto" w:fill="FFFFFF" w:themeFill="background1"/>
            <w:vAlign w:val="center"/>
          </w:tcPr>
          <w:p w14:paraId="48E84816" w14:textId="77777777" w:rsidR="00097FA2" w:rsidRPr="00DE068D" w:rsidRDefault="00097FA2" w:rsidP="00097FA2"/>
        </w:tc>
        <w:tc>
          <w:tcPr>
            <w:tcW w:w="275" w:type="dxa"/>
            <w:shd w:val="clear" w:color="auto" w:fill="FFFFFF" w:themeFill="background1"/>
            <w:vAlign w:val="center"/>
          </w:tcPr>
          <w:p w14:paraId="122241FF" w14:textId="77777777" w:rsidR="00097FA2" w:rsidRPr="00DE068D" w:rsidRDefault="00097FA2" w:rsidP="00097FA2"/>
        </w:tc>
        <w:tc>
          <w:tcPr>
            <w:tcW w:w="275" w:type="dxa"/>
            <w:shd w:val="clear" w:color="auto" w:fill="FFFFFF" w:themeFill="background1"/>
            <w:vAlign w:val="center"/>
          </w:tcPr>
          <w:p w14:paraId="474A8A7C" w14:textId="77777777" w:rsidR="00097FA2" w:rsidRPr="00DE068D" w:rsidRDefault="00097FA2" w:rsidP="00097FA2"/>
        </w:tc>
        <w:tc>
          <w:tcPr>
            <w:tcW w:w="270" w:type="dxa"/>
            <w:shd w:val="clear" w:color="auto" w:fill="FFFFFF" w:themeFill="background1"/>
            <w:vAlign w:val="center"/>
          </w:tcPr>
          <w:p w14:paraId="11AF8F64" w14:textId="77777777" w:rsidR="00097FA2" w:rsidRPr="00DE068D" w:rsidRDefault="00097FA2" w:rsidP="00097FA2"/>
        </w:tc>
        <w:tc>
          <w:tcPr>
            <w:tcW w:w="270" w:type="dxa"/>
            <w:shd w:val="clear" w:color="auto" w:fill="FFFFFF" w:themeFill="background1"/>
            <w:vAlign w:val="center"/>
          </w:tcPr>
          <w:p w14:paraId="171CA8BA" w14:textId="77777777" w:rsidR="00097FA2" w:rsidRPr="00DE068D" w:rsidRDefault="00097FA2" w:rsidP="00097FA2"/>
        </w:tc>
        <w:tc>
          <w:tcPr>
            <w:tcW w:w="270" w:type="dxa"/>
            <w:shd w:val="clear" w:color="auto" w:fill="FFFFFF" w:themeFill="background1"/>
            <w:vAlign w:val="center"/>
          </w:tcPr>
          <w:p w14:paraId="4181A04B" w14:textId="77777777" w:rsidR="00097FA2" w:rsidRPr="00DE068D" w:rsidRDefault="00097FA2" w:rsidP="00097FA2"/>
        </w:tc>
        <w:tc>
          <w:tcPr>
            <w:tcW w:w="270" w:type="dxa"/>
            <w:shd w:val="clear" w:color="auto" w:fill="FFFFFF" w:themeFill="background1"/>
            <w:vAlign w:val="center"/>
          </w:tcPr>
          <w:p w14:paraId="24EF23FB" w14:textId="77777777" w:rsidR="00097FA2" w:rsidRPr="00DE068D" w:rsidRDefault="00097FA2" w:rsidP="00097FA2"/>
        </w:tc>
        <w:tc>
          <w:tcPr>
            <w:tcW w:w="278" w:type="dxa"/>
            <w:shd w:val="clear" w:color="auto" w:fill="FFFFFF" w:themeFill="background1"/>
            <w:vAlign w:val="center"/>
          </w:tcPr>
          <w:p w14:paraId="054419A5" w14:textId="77777777" w:rsidR="00097FA2" w:rsidRPr="00DE068D" w:rsidRDefault="00097FA2" w:rsidP="00097FA2"/>
        </w:tc>
        <w:tc>
          <w:tcPr>
            <w:tcW w:w="277" w:type="dxa"/>
            <w:shd w:val="clear" w:color="auto" w:fill="FFFFFF" w:themeFill="background1"/>
            <w:vAlign w:val="center"/>
          </w:tcPr>
          <w:p w14:paraId="20989108" w14:textId="77777777" w:rsidR="00097FA2" w:rsidRPr="00DE068D" w:rsidRDefault="00097FA2" w:rsidP="00097FA2"/>
        </w:tc>
        <w:tc>
          <w:tcPr>
            <w:tcW w:w="275" w:type="dxa"/>
            <w:shd w:val="clear" w:color="auto" w:fill="FFFFFF" w:themeFill="background1"/>
            <w:vAlign w:val="center"/>
          </w:tcPr>
          <w:p w14:paraId="18009B54" w14:textId="77777777" w:rsidR="00097FA2" w:rsidRPr="00DE068D" w:rsidRDefault="00097FA2" w:rsidP="00097FA2"/>
        </w:tc>
        <w:tc>
          <w:tcPr>
            <w:tcW w:w="275" w:type="dxa"/>
            <w:shd w:val="clear" w:color="auto" w:fill="FFFFFF" w:themeFill="background1"/>
            <w:vAlign w:val="center"/>
          </w:tcPr>
          <w:p w14:paraId="6A539A90" w14:textId="77777777" w:rsidR="00097FA2" w:rsidRPr="00DE068D" w:rsidRDefault="00097FA2" w:rsidP="00097FA2"/>
        </w:tc>
        <w:tc>
          <w:tcPr>
            <w:tcW w:w="275" w:type="dxa"/>
            <w:shd w:val="clear" w:color="auto" w:fill="FFFFFF" w:themeFill="background1"/>
            <w:vAlign w:val="center"/>
          </w:tcPr>
          <w:p w14:paraId="245D773B" w14:textId="77777777" w:rsidR="00097FA2" w:rsidRPr="00DE068D" w:rsidRDefault="00097FA2" w:rsidP="00097FA2"/>
        </w:tc>
        <w:tc>
          <w:tcPr>
            <w:tcW w:w="275" w:type="dxa"/>
            <w:shd w:val="clear" w:color="auto" w:fill="FFFFFF" w:themeFill="background1"/>
            <w:vAlign w:val="center"/>
          </w:tcPr>
          <w:p w14:paraId="30B3E202" w14:textId="77777777" w:rsidR="00097FA2" w:rsidRPr="00DE068D" w:rsidRDefault="00097FA2" w:rsidP="00097FA2"/>
        </w:tc>
        <w:tc>
          <w:tcPr>
            <w:tcW w:w="270" w:type="dxa"/>
            <w:shd w:val="clear" w:color="auto" w:fill="FFFFFF" w:themeFill="background1"/>
            <w:vAlign w:val="center"/>
          </w:tcPr>
          <w:p w14:paraId="7FF23CD1" w14:textId="77777777" w:rsidR="00097FA2" w:rsidRPr="00DE068D" w:rsidRDefault="00097FA2" w:rsidP="00097FA2"/>
        </w:tc>
        <w:tc>
          <w:tcPr>
            <w:tcW w:w="270" w:type="dxa"/>
            <w:shd w:val="clear" w:color="auto" w:fill="FFFFFF" w:themeFill="background1"/>
            <w:vAlign w:val="center"/>
          </w:tcPr>
          <w:p w14:paraId="0B1412D1" w14:textId="77777777" w:rsidR="00097FA2" w:rsidRPr="00DE068D" w:rsidRDefault="00097FA2" w:rsidP="00097FA2"/>
        </w:tc>
        <w:tc>
          <w:tcPr>
            <w:tcW w:w="270" w:type="dxa"/>
            <w:shd w:val="clear" w:color="auto" w:fill="FFFFFF" w:themeFill="background1"/>
            <w:vAlign w:val="center"/>
          </w:tcPr>
          <w:p w14:paraId="1C229D31" w14:textId="77777777" w:rsidR="00097FA2" w:rsidRPr="00DE068D" w:rsidRDefault="00097FA2" w:rsidP="00097FA2"/>
        </w:tc>
        <w:tc>
          <w:tcPr>
            <w:tcW w:w="278" w:type="dxa"/>
            <w:shd w:val="clear" w:color="auto" w:fill="FFFFFF" w:themeFill="background1"/>
            <w:vAlign w:val="center"/>
          </w:tcPr>
          <w:p w14:paraId="76F51C4A" w14:textId="77777777" w:rsidR="00097FA2" w:rsidRPr="00DE068D" w:rsidRDefault="00097FA2" w:rsidP="00097FA2"/>
        </w:tc>
        <w:tc>
          <w:tcPr>
            <w:tcW w:w="277" w:type="dxa"/>
            <w:shd w:val="clear" w:color="auto" w:fill="FFFFFF" w:themeFill="background1"/>
            <w:vAlign w:val="center"/>
          </w:tcPr>
          <w:p w14:paraId="344B4BA1" w14:textId="77777777" w:rsidR="00097FA2" w:rsidRPr="00DE068D" w:rsidRDefault="00097FA2" w:rsidP="00097FA2"/>
        </w:tc>
        <w:tc>
          <w:tcPr>
            <w:tcW w:w="275" w:type="dxa"/>
            <w:shd w:val="clear" w:color="auto" w:fill="FFFFFF" w:themeFill="background1"/>
            <w:vAlign w:val="center"/>
          </w:tcPr>
          <w:p w14:paraId="47A125FF" w14:textId="77777777" w:rsidR="00097FA2" w:rsidRPr="00DE068D" w:rsidRDefault="00097FA2" w:rsidP="00097FA2"/>
        </w:tc>
        <w:tc>
          <w:tcPr>
            <w:tcW w:w="275" w:type="dxa"/>
            <w:shd w:val="clear" w:color="auto" w:fill="FFFFFF" w:themeFill="background1"/>
          </w:tcPr>
          <w:p w14:paraId="0C3B7E8F" w14:textId="77777777" w:rsidR="00097FA2" w:rsidRPr="00DE068D" w:rsidRDefault="00097FA2" w:rsidP="00097FA2"/>
        </w:tc>
        <w:tc>
          <w:tcPr>
            <w:tcW w:w="275" w:type="dxa"/>
            <w:shd w:val="clear" w:color="auto" w:fill="FFFFFF" w:themeFill="background1"/>
            <w:vAlign w:val="center"/>
          </w:tcPr>
          <w:p w14:paraId="6172DC09" w14:textId="77777777" w:rsidR="00097FA2" w:rsidRPr="00DE068D" w:rsidRDefault="00097FA2" w:rsidP="00097FA2"/>
        </w:tc>
        <w:tc>
          <w:tcPr>
            <w:tcW w:w="275" w:type="dxa"/>
            <w:shd w:val="clear" w:color="auto" w:fill="FFFFFF" w:themeFill="background1"/>
            <w:vAlign w:val="center"/>
          </w:tcPr>
          <w:p w14:paraId="0E7025EE" w14:textId="77777777" w:rsidR="00097FA2" w:rsidRPr="00DE068D" w:rsidRDefault="00097FA2" w:rsidP="00097FA2"/>
        </w:tc>
        <w:tc>
          <w:tcPr>
            <w:tcW w:w="270" w:type="dxa"/>
            <w:shd w:val="clear" w:color="auto" w:fill="FFFFFF" w:themeFill="background1"/>
            <w:vAlign w:val="center"/>
          </w:tcPr>
          <w:p w14:paraId="7F6BDB12" w14:textId="77777777" w:rsidR="00097FA2" w:rsidRPr="00DE068D" w:rsidRDefault="00097FA2" w:rsidP="00097FA2"/>
        </w:tc>
        <w:tc>
          <w:tcPr>
            <w:tcW w:w="161" w:type="dxa"/>
            <w:shd w:val="clear" w:color="auto" w:fill="FFFFFF" w:themeFill="background1"/>
            <w:vAlign w:val="center"/>
          </w:tcPr>
          <w:p w14:paraId="67C049E8" w14:textId="77777777" w:rsidR="00097FA2" w:rsidRPr="00DE068D" w:rsidRDefault="00097FA2" w:rsidP="00097FA2"/>
        </w:tc>
      </w:tr>
      <w:tr w:rsidR="00097FA2" w:rsidRPr="00DE068D" w14:paraId="63E4EB91" w14:textId="77777777" w:rsidTr="00EF2CF7">
        <w:trPr>
          <w:trHeight w:hRule="exact" w:val="284"/>
        </w:trPr>
        <w:tc>
          <w:tcPr>
            <w:tcW w:w="160" w:type="dxa"/>
            <w:shd w:val="clear" w:color="auto" w:fill="FFFFFF" w:themeFill="background1"/>
            <w:vAlign w:val="center"/>
          </w:tcPr>
          <w:p w14:paraId="730E8722" w14:textId="77777777" w:rsidR="00097FA2" w:rsidRPr="00DE068D" w:rsidRDefault="00097FA2" w:rsidP="00097FA2"/>
        </w:tc>
        <w:tc>
          <w:tcPr>
            <w:tcW w:w="277" w:type="dxa"/>
            <w:shd w:val="clear" w:color="auto" w:fill="FFFFFF" w:themeFill="background1"/>
            <w:vAlign w:val="center"/>
          </w:tcPr>
          <w:p w14:paraId="0F631A6A" w14:textId="77777777" w:rsidR="00097FA2" w:rsidRPr="00DE068D" w:rsidRDefault="00097FA2" w:rsidP="00097FA2"/>
        </w:tc>
        <w:tc>
          <w:tcPr>
            <w:tcW w:w="283" w:type="dxa"/>
            <w:shd w:val="clear" w:color="auto" w:fill="FFFFFF" w:themeFill="background1"/>
            <w:vAlign w:val="center"/>
          </w:tcPr>
          <w:p w14:paraId="67F9201C" w14:textId="77777777" w:rsidR="00097FA2" w:rsidRPr="00DE068D" w:rsidRDefault="00097FA2" w:rsidP="00097FA2"/>
        </w:tc>
        <w:tc>
          <w:tcPr>
            <w:tcW w:w="274" w:type="dxa"/>
            <w:shd w:val="clear" w:color="auto" w:fill="FFFFFF" w:themeFill="background1"/>
            <w:vAlign w:val="center"/>
          </w:tcPr>
          <w:p w14:paraId="5B51B693" w14:textId="77777777" w:rsidR="00097FA2" w:rsidRPr="00DE068D" w:rsidRDefault="00097FA2" w:rsidP="00097FA2"/>
        </w:tc>
        <w:tc>
          <w:tcPr>
            <w:tcW w:w="274" w:type="dxa"/>
            <w:shd w:val="clear" w:color="auto" w:fill="FFFFFF" w:themeFill="background1"/>
            <w:vAlign w:val="center"/>
          </w:tcPr>
          <w:p w14:paraId="68D60E86" w14:textId="77777777" w:rsidR="00097FA2" w:rsidRPr="00DE068D" w:rsidRDefault="00097FA2" w:rsidP="00097FA2"/>
        </w:tc>
        <w:tc>
          <w:tcPr>
            <w:tcW w:w="274" w:type="dxa"/>
            <w:shd w:val="clear" w:color="auto" w:fill="FFFFFF" w:themeFill="background1"/>
            <w:vAlign w:val="center"/>
          </w:tcPr>
          <w:p w14:paraId="76F824CF" w14:textId="77777777" w:rsidR="00097FA2" w:rsidRPr="00DE068D" w:rsidRDefault="00097FA2" w:rsidP="00097FA2"/>
        </w:tc>
        <w:tc>
          <w:tcPr>
            <w:tcW w:w="269" w:type="dxa"/>
            <w:shd w:val="clear" w:color="auto" w:fill="FFFFFF" w:themeFill="background1"/>
            <w:vAlign w:val="center"/>
          </w:tcPr>
          <w:p w14:paraId="28A91C40" w14:textId="77777777" w:rsidR="00097FA2" w:rsidRPr="00DE068D" w:rsidRDefault="00097FA2" w:rsidP="00097FA2"/>
        </w:tc>
        <w:tc>
          <w:tcPr>
            <w:tcW w:w="269" w:type="dxa"/>
            <w:shd w:val="clear" w:color="auto" w:fill="FFFFFF" w:themeFill="background1"/>
            <w:vAlign w:val="center"/>
          </w:tcPr>
          <w:p w14:paraId="7AAD913F" w14:textId="77777777" w:rsidR="00097FA2" w:rsidRPr="00DE068D" w:rsidRDefault="00097FA2" w:rsidP="00097FA2"/>
        </w:tc>
        <w:tc>
          <w:tcPr>
            <w:tcW w:w="270" w:type="dxa"/>
            <w:shd w:val="clear" w:color="auto" w:fill="FFFFFF" w:themeFill="background1"/>
            <w:vAlign w:val="center"/>
          </w:tcPr>
          <w:p w14:paraId="6FAA2175" w14:textId="77777777" w:rsidR="00097FA2" w:rsidRPr="00DE068D" w:rsidRDefault="00097FA2" w:rsidP="00097FA2"/>
        </w:tc>
        <w:tc>
          <w:tcPr>
            <w:tcW w:w="278" w:type="dxa"/>
            <w:shd w:val="clear" w:color="auto" w:fill="FFFFFF" w:themeFill="background1"/>
            <w:vAlign w:val="center"/>
          </w:tcPr>
          <w:p w14:paraId="6CD28435" w14:textId="77777777" w:rsidR="00097FA2" w:rsidRPr="00DE068D" w:rsidRDefault="00097FA2" w:rsidP="00097FA2"/>
        </w:tc>
        <w:tc>
          <w:tcPr>
            <w:tcW w:w="277" w:type="dxa"/>
            <w:shd w:val="clear" w:color="auto" w:fill="FFFFFF" w:themeFill="background1"/>
            <w:vAlign w:val="center"/>
          </w:tcPr>
          <w:p w14:paraId="6326C516" w14:textId="77777777" w:rsidR="00097FA2" w:rsidRPr="00DE068D" w:rsidRDefault="00097FA2" w:rsidP="00097FA2"/>
        </w:tc>
        <w:tc>
          <w:tcPr>
            <w:tcW w:w="275" w:type="dxa"/>
            <w:shd w:val="clear" w:color="auto" w:fill="FFFFFF" w:themeFill="background1"/>
            <w:vAlign w:val="center"/>
          </w:tcPr>
          <w:p w14:paraId="6163C31E" w14:textId="77777777" w:rsidR="00097FA2" w:rsidRPr="00DE068D" w:rsidRDefault="00097FA2" w:rsidP="00097FA2"/>
        </w:tc>
        <w:tc>
          <w:tcPr>
            <w:tcW w:w="275" w:type="dxa"/>
            <w:shd w:val="clear" w:color="auto" w:fill="FFFFFF" w:themeFill="background1"/>
            <w:vAlign w:val="center"/>
          </w:tcPr>
          <w:p w14:paraId="4B4145D7" w14:textId="77777777" w:rsidR="00097FA2" w:rsidRPr="00DE068D" w:rsidRDefault="00097FA2" w:rsidP="00097FA2"/>
        </w:tc>
        <w:tc>
          <w:tcPr>
            <w:tcW w:w="275" w:type="dxa"/>
            <w:shd w:val="clear" w:color="auto" w:fill="FFFFFF" w:themeFill="background1"/>
            <w:vAlign w:val="center"/>
          </w:tcPr>
          <w:p w14:paraId="2221312F" w14:textId="77777777" w:rsidR="00097FA2" w:rsidRPr="00DE068D" w:rsidRDefault="00097FA2" w:rsidP="00097FA2"/>
        </w:tc>
        <w:tc>
          <w:tcPr>
            <w:tcW w:w="270" w:type="dxa"/>
            <w:shd w:val="clear" w:color="auto" w:fill="FFFFFF" w:themeFill="background1"/>
            <w:vAlign w:val="center"/>
          </w:tcPr>
          <w:p w14:paraId="6E689703" w14:textId="77777777" w:rsidR="00097FA2" w:rsidRPr="00DE068D" w:rsidRDefault="00097FA2" w:rsidP="00097FA2"/>
        </w:tc>
        <w:tc>
          <w:tcPr>
            <w:tcW w:w="270" w:type="dxa"/>
            <w:shd w:val="clear" w:color="auto" w:fill="FFFFFF" w:themeFill="background1"/>
            <w:vAlign w:val="center"/>
          </w:tcPr>
          <w:p w14:paraId="3D763E1C" w14:textId="77777777" w:rsidR="00097FA2" w:rsidRPr="00DE068D" w:rsidRDefault="00097FA2" w:rsidP="00097FA2"/>
        </w:tc>
        <w:tc>
          <w:tcPr>
            <w:tcW w:w="270" w:type="dxa"/>
            <w:shd w:val="clear" w:color="auto" w:fill="FFFFFF" w:themeFill="background1"/>
            <w:vAlign w:val="center"/>
          </w:tcPr>
          <w:p w14:paraId="7C3980ED" w14:textId="77777777" w:rsidR="00097FA2" w:rsidRPr="00DE068D" w:rsidRDefault="00097FA2" w:rsidP="00097FA2"/>
        </w:tc>
        <w:tc>
          <w:tcPr>
            <w:tcW w:w="270" w:type="dxa"/>
            <w:shd w:val="clear" w:color="auto" w:fill="FFFFFF" w:themeFill="background1"/>
            <w:vAlign w:val="center"/>
          </w:tcPr>
          <w:p w14:paraId="4513EC3F" w14:textId="77777777" w:rsidR="00097FA2" w:rsidRPr="00DE068D" w:rsidRDefault="00097FA2" w:rsidP="00097FA2"/>
        </w:tc>
        <w:tc>
          <w:tcPr>
            <w:tcW w:w="278" w:type="dxa"/>
            <w:shd w:val="clear" w:color="auto" w:fill="FFFFFF" w:themeFill="background1"/>
            <w:vAlign w:val="center"/>
          </w:tcPr>
          <w:p w14:paraId="285B194F" w14:textId="77777777" w:rsidR="00097FA2" w:rsidRPr="00DE068D" w:rsidRDefault="00097FA2" w:rsidP="00097FA2"/>
        </w:tc>
        <w:tc>
          <w:tcPr>
            <w:tcW w:w="277" w:type="dxa"/>
            <w:shd w:val="clear" w:color="auto" w:fill="FFFFFF" w:themeFill="background1"/>
            <w:vAlign w:val="center"/>
          </w:tcPr>
          <w:p w14:paraId="49E6BF2B" w14:textId="77777777" w:rsidR="00097FA2" w:rsidRPr="00DE068D" w:rsidRDefault="00097FA2" w:rsidP="00097FA2"/>
        </w:tc>
        <w:tc>
          <w:tcPr>
            <w:tcW w:w="275" w:type="dxa"/>
            <w:shd w:val="clear" w:color="auto" w:fill="FFFFFF" w:themeFill="background1"/>
            <w:vAlign w:val="center"/>
          </w:tcPr>
          <w:p w14:paraId="3440BBCC" w14:textId="77777777" w:rsidR="00097FA2" w:rsidRPr="00DE068D" w:rsidRDefault="00097FA2" w:rsidP="00097FA2"/>
        </w:tc>
        <w:tc>
          <w:tcPr>
            <w:tcW w:w="275" w:type="dxa"/>
            <w:shd w:val="clear" w:color="auto" w:fill="FFFFFF" w:themeFill="background1"/>
            <w:vAlign w:val="center"/>
          </w:tcPr>
          <w:p w14:paraId="32715F85" w14:textId="77777777" w:rsidR="00097FA2" w:rsidRPr="00DE068D" w:rsidRDefault="00097FA2" w:rsidP="00097FA2"/>
        </w:tc>
        <w:tc>
          <w:tcPr>
            <w:tcW w:w="275" w:type="dxa"/>
            <w:shd w:val="clear" w:color="auto" w:fill="FFFFFF" w:themeFill="background1"/>
            <w:vAlign w:val="center"/>
          </w:tcPr>
          <w:p w14:paraId="426A460F" w14:textId="77777777" w:rsidR="00097FA2" w:rsidRPr="00DE068D" w:rsidRDefault="00097FA2" w:rsidP="00097FA2"/>
        </w:tc>
        <w:tc>
          <w:tcPr>
            <w:tcW w:w="275" w:type="dxa"/>
            <w:shd w:val="clear" w:color="auto" w:fill="FFFFFF" w:themeFill="background1"/>
            <w:vAlign w:val="center"/>
          </w:tcPr>
          <w:p w14:paraId="020E9800" w14:textId="77777777" w:rsidR="00097FA2" w:rsidRPr="00DE068D" w:rsidRDefault="00097FA2" w:rsidP="00097FA2"/>
        </w:tc>
        <w:tc>
          <w:tcPr>
            <w:tcW w:w="270" w:type="dxa"/>
            <w:shd w:val="clear" w:color="auto" w:fill="FFFFFF" w:themeFill="background1"/>
            <w:vAlign w:val="center"/>
          </w:tcPr>
          <w:p w14:paraId="04E9F6B8" w14:textId="77777777" w:rsidR="00097FA2" w:rsidRPr="00DE068D" w:rsidRDefault="00097FA2" w:rsidP="00097FA2"/>
        </w:tc>
        <w:tc>
          <w:tcPr>
            <w:tcW w:w="270" w:type="dxa"/>
            <w:shd w:val="clear" w:color="auto" w:fill="FFFFFF" w:themeFill="background1"/>
            <w:vAlign w:val="center"/>
          </w:tcPr>
          <w:p w14:paraId="1EAAA599" w14:textId="77777777" w:rsidR="00097FA2" w:rsidRPr="00DE068D" w:rsidRDefault="00097FA2" w:rsidP="00097FA2"/>
        </w:tc>
        <w:tc>
          <w:tcPr>
            <w:tcW w:w="270" w:type="dxa"/>
            <w:shd w:val="clear" w:color="auto" w:fill="FFFFFF" w:themeFill="background1"/>
            <w:vAlign w:val="center"/>
          </w:tcPr>
          <w:p w14:paraId="139FA442" w14:textId="77777777" w:rsidR="00097FA2" w:rsidRPr="00DE068D" w:rsidRDefault="00097FA2" w:rsidP="00097FA2"/>
        </w:tc>
        <w:tc>
          <w:tcPr>
            <w:tcW w:w="278" w:type="dxa"/>
            <w:shd w:val="clear" w:color="auto" w:fill="FFFFFF" w:themeFill="background1"/>
            <w:vAlign w:val="center"/>
          </w:tcPr>
          <w:p w14:paraId="6E6D3FB8" w14:textId="77777777" w:rsidR="00097FA2" w:rsidRPr="00DE068D" w:rsidRDefault="00097FA2" w:rsidP="00097FA2"/>
        </w:tc>
        <w:tc>
          <w:tcPr>
            <w:tcW w:w="277" w:type="dxa"/>
            <w:shd w:val="clear" w:color="auto" w:fill="FFFFFF" w:themeFill="background1"/>
            <w:vAlign w:val="center"/>
          </w:tcPr>
          <w:p w14:paraId="70325FD4" w14:textId="77777777" w:rsidR="00097FA2" w:rsidRPr="00DE068D" w:rsidRDefault="00097FA2" w:rsidP="00097FA2"/>
        </w:tc>
        <w:tc>
          <w:tcPr>
            <w:tcW w:w="275" w:type="dxa"/>
            <w:shd w:val="clear" w:color="auto" w:fill="FFFFFF" w:themeFill="background1"/>
            <w:vAlign w:val="center"/>
          </w:tcPr>
          <w:p w14:paraId="5793327D" w14:textId="77777777" w:rsidR="00097FA2" w:rsidRPr="00DE068D" w:rsidRDefault="00097FA2" w:rsidP="00097FA2"/>
        </w:tc>
        <w:tc>
          <w:tcPr>
            <w:tcW w:w="275" w:type="dxa"/>
            <w:shd w:val="clear" w:color="auto" w:fill="FFFFFF" w:themeFill="background1"/>
          </w:tcPr>
          <w:p w14:paraId="4504C398" w14:textId="77777777" w:rsidR="00097FA2" w:rsidRPr="00DE068D" w:rsidRDefault="00097FA2" w:rsidP="00097FA2"/>
        </w:tc>
        <w:tc>
          <w:tcPr>
            <w:tcW w:w="275" w:type="dxa"/>
            <w:shd w:val="clear" w:color="auto" w:fill="FFFFFF" w:themeFill="background1"/>
            <w:vAlign w:val="center"/>
          </w:tcPr>
          <w:p w14:paraId="62D0846B" w14:textId="77777777" w:rsidR="00097FA2" w:rsidRPr="00DE068D" w:rsidRDefault="00097FA2" w:rsidP="00097FA2"/>
        </w:tc>
        <w:tc>
          <w:tcPr>
            <w:tcW w:w="275" w:type="dxa"/>
            <w:shd w:val="clear" w:color="auto" w:fill="FFFFFF" w:themeFill="background1"/>
            <w:vAlign w:val="center"/>
          </w:tcPr>
          <w:p w14:paraId="7474F3C8" w14:textId="77777777" w:rsidR="00097FA2" w:rsidRPr="00DE068D" w:rsidRDefault="00097FA2" w:rsidP="00097FA2"/>
        </w:tc>
        <w:tc>
          <w:tcPr>
            <w:tcW w:w="270" w:type="dxa"/>
            <w:shd w:val="clear" w:color="auto" w:fill="FFFFFF" w:themeFill="background1"/>
            <w:vAlign w:val="center"/>
          </w:tcPr>
          <w:p w14:paraId="45B9239C" w14:textId="77777777" w:rsidR="00097FA2" w:rsidRPr="00DE068D" w:rsidRDefault="00097FA2" w:rsidP="00097FA2"/>
        </w:tc>
        <w:tc>
          <w:tcPr>
            <w:tcW w:w="161" w:type="dxa"/>
            <w:shd w:val="clear" w:color="auto" w:fill="FFFFFF" w:themeFill="background1"/>
            <w:vAlign w:val="center"/>
          </w:tcPr>
          <w:p w14:paraId="6A97FD7F" w14:textId="77777777" w:rsidR="00097FA2" w:rsidRPr="00DE068D" w:rsidRDefault="00097FA2" w:rsidP="00097FA2"/>
        </w:tc>
      </w:tr>
      <w:tr w:rsidR="00097FA2" w:rsidRPr="00DE068D" w14:paraId="6E43BEA8" w14:textId="77777777" w:rsidTr="00EF2CF7">
        <w:trPr>
          <w:trHeight w:hRule="exact" w:val="284"/>
        </w:trPr>
        <w:tc>
          <w:tcPr>
            <w:tcW w:w="160" w:type="dxa"/>
            <w:shd w:val="clear" w:color="auto" w:fill="FFFFFF" w:themeFill="background1"/>
            <w:vAlign w:val="center"/>
          </w:tcPr>
          <w:p w14:paraId="602E123C" w14:textId="77777777" w:rsidR="00097FA2" w:rsidRPr="00DE068D" w:rsidRDefault="00097FA2" w:rsidP="00097FA2"/>
        </w:tc>
        <w:tc>
          <w:tcPr>
            <w:tcW w:w="277" w:type="dxa"/>
            <w:shd w:val="clear" w:color="auto" w:fill="FFFFFF" w:themeFill="background1"/>
            <w:vAlign w:val="center"/>
          </w:tcPr>
          <w:p w14:paraId="627E6B99" w14:textId="77777777" w:rsidR="00097FA2" w:rsidRPr="00DE068D" w:rsidRDefault="00097FA2" w:rsidP="00097FA2"/>
        </w:tc>
        <w:tc>
          <w:tcPr>
            <w:tcW w:w="283" w:type="dxa"/>
            <w:shd w:val="clear" w:color="auto" w:fill="FFFFFF" w:themeFill="background1"/>
            <w:vAlign w:val="center"/>
          </w:tcPr>
          <w:p w14:paraId="26F2CAB0" w14:textId="77777777" w:rsidR="00097FA2" w:rsidRPr="00DE068D" w:rsidRDefault="00097FA2" w:rsidP="00097FA2"/>
        </w:tc>
        <w:tc>
          <w:tcPr>
            <w:tcW w:w="274" w:type="dxa"/>
            <w:shd w:val="clear" w:color="auto" w:fill="FFFFFF" w:themeFill="background1"/>
            <w:vAlign w:val="center"/>
          </w:tcPr>
          <w:p w14:paraId="4B569050" w14:textId="77777777" w:rsidR="00097FA2" w:rsidRPr="00DE068D" w:rsidRDefault="00097FA2" w:rsidP="00097FA2"/>
        </w:tc>
        <w:tc>
          <w:tcPr>
            <w:tcW w:w="274" w:type="dxa"/>
            <w:shd w:val="clear" w:color="auto" w:fill="FFFFFF" w:themeFill="background1"/>
            <w:vAlign w:val="center"/>
          </w:tcPr>
          <w:p w14:paraId="52EB26C0" w14:textId="77777777" w:rsidR="00097FA2" w:rsidRPr="00DE068D" w:rsidRDefault="00097FA2" w:rsidP="00097FA2"/>
        </w:tc>
        <w:tc>
          <w:tcPr>
            <w:tcW w:w="274" w:type="dxa"/>
            <w:shd w:val="clear" w:color="auto" w:fill="FFFFFF" w:themeFill="background1"/>
            <w:vAlign w:val="center"/>
          </w:tcPr>
          <w:p w14:paraId="223A7DDA" w14:textId="77777777" w:rsidR="00097FA2" w:rsidRPr="00DE068D" w:rsidRDefault="00097FA2" w:rsidP="00097FA2"/>
        </w:tc>
        <w:tc>
          <w:tcPr>
            <w:tcW w:w="269" w:type="dxa"/>
            <w:shd w:val="clear" w:color="auto" w:fill="FFFFFF" w:themeFill="background1"/>
            <w:vAlign w:val="center"/>
          </w:tcPr>
          <w:p w14:paraId="38FACF77" w14:textId="77777777" w:rsidR="00097FA2" w:rsidRPr="00DE068D" w:rsidRDefault="00097FA2" w:rsidP="00097FA2"/>
        </w:tc>
        <w:tc>
          <w:tcPr>
            <w:tcW w:w="269" w:type="dxa"/>
            <w:shd w:val="clear" w:color="auto" w:fill="FFFFFF" w:themeFill="background1"/>
            <w:vAlign w:val="center"/>
          </w:tcPr>
          <w:p w14:paraId="08F5D5B6" w14:textId="77777777" w:rsidR="00097FA2" w:rsidRPr="00DE068D" w:rsidRDefault="00097FA2" w:rsidP="00097FA2"/>
        </w:tc>
        <w:tc>
          <w:tcPr>
            <w:tcW w:w="270" w:type="dxa"/>
            <w:shd w:val="clear" w:color="auto" w:fill="FFFFFF" w:themeFill="background1"/>
            <w:vAlign w:val="center"/>
          </w:tcPr>
          <w:p w14:paraId="5A14538C" w14:textId="77777777" w:rsidR="00097FA2" w:rsidRPr="00DE068D" w:rsidRDefault="00097FA2" w:rsidP="00097FA2"/>
        </w:tc>
        <w:tc>
          <w:tcPr>
            <w:tcW w:w="278" w:type="dxa"/>
            <w:shd w:val="clear" w:color="auto" w:fill="FFFFFF" w:themeFill="background1"/>
            <w:vAlign w:val="center"/>
          </w:tcPr>
          <w:p w14:paraId="58D6170C" w14:textId="77777777" w:rsidR="00097FA2" w:rsidRPr="00DE068D" w:rsidRDefault="00097FA2" w:rsidP="00097FA2"/>
        </w:tc>
        <w:tc>
          <w:tcPr>
            <w:tcW w:w="277" w:type="dxa"/>
            <w:shd w:val="clear" w:color="auto" w:fill="FFFFFF" w:themeFill="background1"/>
            <w:vAlign w:val="center"/>
          </w:tcPr>
          <w:p w14:paraId="283F047F" w14:textId="77777777" w:rsidR="00097FA2" w:rsidRPr="00DE068D" w:rsidRDefault="00097FA2" w:rsidP="00097FA2"/>
        </w:tc>
        <w:tc>
          <w:tcPr>
            <w:tcW w:w="275" w:type="dxa"/>
            <w:shd w:val="clear" w:color="auto" w:fill="FFFFFF" w:themeFill="background1"/>
            <w:vAlign w:val="center"/>
          </w:tcPr>
          <w:p w14:paraId="149C4D83" w14:textId="77777777" w:rsidR="00097FA2" w:rsidRPr="00DE068D" w:rsidRDefault="00097FA2" w:rsidP="00097FA2"/>
        </w:tc>
        <w:tc>
          <w:tcPr>
            <w:tcW w:w="275" w:type="dxa"/>
            <w:shd w:val="clear" w:color="auto" w:fill="FFFFFF" w:themeFill="background1"/>
            <w:vAlign w:val="center"/>
          </w:tcPr>
          <w:p w14:paraId="4B56581B" w14:textId="77777777" w:rsidR="00097FA2" w:rsidRPr="00DE068D" w:rsidRDefault="00097FA2" w:rsidP="00097FA2"/>
        </w:tc>
        <w:tc>
          <w:tcPr>
            <w:tcW w:w="275" w:type="dxa"/>
            <w:shd w:val="clear" w:color="auto" w:fill="FFFFFF" w:themeFill="background1"/>
            <w:vAlign w:val="center"/>
          </w:tcPr>
          <w:p w14:paraId="4A7EE285" w14:textId="77777777" w:rsidR="00097FA2" w:rsidRPr="00DE068D" w:rsidRDefault="00097FA2" w:rsidP="00097FA2"/>
        </w:tc>
        <w:tc>
          <w:tcPr>
            <w:tcW w:w="270" w:type="dxa"/>
            <w:shd w:val="clear" w:color="auto" w:fill="FFFFFF" w:themeFill="background1"/>
            <w:vAlign w:val="center"/>
          </w:tcPr>
          <w:p w14:paraId="00C4D293" w14:textId="77777777" w:rsidR="00097FA2" w:rsidRPr="00DE068D" w:rsidRDefault="00097FA2" w:rsidP="00097FA2"/>
        </w:tc>
        <w:tc>
          <w:tcPr>
            <w:tcW w:w="270" w:type="dxa"/>
            <w:shd w:val="clear" w:color="auto" w:fill="FFFFFF" w:themeFill="background1"/>
            <w:vAlign w:val="center"/>
          </w:tcPr>
          <w:p w14:paraId="19CF051B" w14:textId="77777777" w:rsidR="00097FA2" w:rsidRPr="00DE068D" w:rsidRDefault="00097FA2" w:rsidP="00097FA2"/>
        </w:tc>
        <w:tc>
          <w:tcPr>
            <w:tcW w:w="270" w:type="dxa"/>
            <w:shd w:val="clear" w:color="auto" w:fill="FFFFFF" w:themeFill="background1"/>
            <w:vAlign w:val="center"/>
          </w:tcPr>
          <w:p w14:paraId="36039D06" w14:textId="77777777" w:rsidR="00097FA2" w:rsidRPr="00DE068D" w:rsidRDefault="00097FA2" w:rsidP="00097FA2"/>
        </w:tc>
        <w:tc>
          <w:tcPr>
            <w:tcW w:w="270" w:type="dxa"/>
            <w:shd w:val="clear" w:color="auto" w:fill="FFFFFF" w:themeFill="background1"/>
            <w:vAlign w:val="center"/>
          </w:tcPr>
          <w:p w14:paraId="43ABC7B5" w14:textId="77777777" w:rsidR="00097FA2" w:rsidRPr="00DE068D" w:rsidRDefault="00097FA2" w:rsidP="00097FA2"/>
        </w:tc>
        <w:tc>
          <w:tcPr>
            <w:tcW w:w="278" w:type="dxa"/>
            <w:shd w:val="clear" w:color="auto" w:fill="FFFFFF" w:themeFill="background1"/>
            <w:vAlign w:val="center"/>
          </w:tcPr>
          <w:p w14:paraId="301948B7" w14:textId="77777777" w:rsidR="00097FA2" w:rsidRPr="00DE068D" w:rsidRDefault="00097FA2" w:rsidP="00097FA2"/>
        </w:tc>
        <w:tc>
          <w:tcPr>
            <w:tcW w:w="277" w:type="dxa"/>
            <w:shd w:val="clear" w:color="auto" w:fill="FFFFFF" w:themeFill="background1"/>
            <w:vAlign w:val="center"/>
          </w:tcPr>
          <w:p w14:paraId="550765C7" w14:textId="77777777" w:rsidR="00097FA2" w:rsidRPr="00DE068D" w:rsidRDefault="00097FA2" w:rsidP="00097FA2"/>
        </w:tc>
        <w:tc>
          <w:tcPr>
            <w:tcW w:w="275" w:type="dxa"/>
            <w:shd w:val="clear" w:color="auto" w:fill="FFFFFF" w:themeFill="background1"/>
            <w:vAlign w:val="center"/>
          </w:tcPr>
          <w:p w14:paraId="17D86035" w14:textId="77777777" w:rsidR="00097FA2" w:rsidRPr="00DE068D" w:rsidRDefault="00097FA2" w:rsidP="00097FA2"/>
        </w:tc>
        <w:tc>
          <w:tcPr>
            <w:tcW w:w="275" w:type="dxa"/>
            <w:shd w:val="clear" w:color="auto" w:fill="FFFFFF" w:themeFill="background1"/>
            <w:vAlign w:val="center"/>
          </w:tcPr>
          <w:p w14:paraId="62EF8DB8" w14:textId="77777777" w:rsidR="00097FA2" w:rsidRPr="00DE068D" w:rsidRDefault="00097FA2" w:rsidP="00097FA2"/>
        </w:tc>
        <w:tc>
          <w:tcPr>
            <w:tcW w:w="275" w:type="dxa"/>
            <w:shd w:val="clear" w:color="auto" w:fill="FFFFFF" w:themeFill="background1"/>
            <w:vAlign w:val="center"/>
          </w:tcPr>
          <w:p w14:paraId="1B1CBC17" w14:textId="77777777" w:rsidR="00097FA2" w:rsidRPr="00DE068D" w:rsidRDefault="00097FA2" w:rsidP="00097FA2"/>
        </w:tc>
        <w:tc>
          <w:tcPr>
            <w:tcW w:w="275" w:type="dxa"/>
            <w:shd w:val="clear" w:color="auto" w:fill="FFFFFF" w:themeFill="background1"/>
            <w:vAlign w:val="center"/>
          </w:tcPr>
          <w:p w14:paraId="38687594" w14:textId="77777777" w:rsidR="00097FA2" w:rsidRPr="00DE068D" w:rsidRDefault="00097FA2" w:rsidP="00097FA2"/>
        </w:tc>
        <w:tc>
          <w:tcPr>
            <w:tcW w:w="270" w:type="dxa"/>
            <w:shd w:val="clear" w:color="auto" w:fill="FFFFFF" w:themeFill="background1"/>
            <w:vAlign w:val="center"/>
          </w:tcPr>
          <w:p w14:paraId="1A738396" w14:textId="77777777" w:rsidR="00097FA2" w:rsidRPr="00DE068D" w:rsidRDefault="00097FA2" w:rsidP="00097FA2"/>
        </w:tc>
        <w:tc>
          <w:tcPr>
            <w:tcW w:w="270" w:type="dxa"/>
            <w:shd w:val="clear" w:color="auto" w:fill="FFFFFF" w:themeFill="background1"/>
            <w:vAlign w:val="center"/>
          </w:tcPr>
          <w:p w14:paraId="5C8BDCA5" w14:textId="77777777" w:rsidR="00097FA2" w:rsidRPr="00DE068D" w:rsidRDefault="00097FA2" w:rsidP="00097FA2"/>
        </w:tc>
        <w:tc>
          <w:tcPr>
            <w:tcW w:w="270" w:type="dxa"/>
            <w:shd w:val="clear" w:color="auto" w:fill="FFFFFF" w:themeFill="background1"/>
            <w:vAlign w:val="center"/>
          </w:tcPr>
          <w:p w14:paraId="7C9C86E5" w14:textId="77777777" w:rsidR="00097FA2" w:rsidRPr="00DE068D" w:rsidRDefault="00097FA2" w:rsidP="00097FA2"/>
        </w:tc>
        <w:tc>
          <w:tcPr>
            <w:tcW w:w="278" w:type="dxa"/>
            <w:shd w:val="clear" w:color="auto" w:fill="FFFFFF" w:themeFill="background1"/>
            <w:vAlign w:val="center"/>
          </w:tcPr>
          <w:p w14:paraId="1BF0010B" w14:textId="77777777" w:rsidR="00097FA2" w:rsidRPr="00DE068D" w:rsidRDefault="00097FA2" w:rsidP="00097FA2"/>
        </w:tc>
        <w:tc>
          <w:tcPr>
            <w:tcW w:w="277" w:type="dxa"/>
            <w:shd w:val="clear" w:color="auto" w:fill="FFFFFF" w:themeFill="background1"/>
            <w:vAlign w:val="center"/>
          </w:tcPr>
          <w:p w14:paraId="6164D497" w14:textId="77777777" w:rsidR="00097FA2" w:rsidRPr="00DE068D" w:rsidRDefault="00097FA2" w:rsidP="00097FA2"/>
        </w:tc>
        <w:tc>
          <w:tcPr>
            <w:tcW w:w="275" w:type="dxa"/>
            <w:shd w:val="clear" w:color="auto" w:fill="FFFFFF" w:themeFill="background1"/>
            <w:vAlign w:val="center"/>
          </w:tcPr>
          <w:p w14:paraId="743C9DA3" w14:textId="77777777" w:rsidR="00097FA2" w:rsidRPr="00DE068D" w:rsidRDefault="00097FA2" w:rsidP="00097FA2"/>
        </w:tc>
        <w:tc>
          <w:tcPr>
            <w:tcW w:w="275" w:type="dxa"/>
            <w:shd w:val="clear" w:color="auto" w:fill="FFFFFF" w:themeFill="background1"/>
          </w:tcPr>
          <w:p w14:paraId="54786EEC" w14:textId="77777777" w:rsidR="00097FA2" w:rsidRPr="00DE068D" w:rsidRDefault="00097FA2" w:rsidP="00097FA2"/>
        </w:tc>
        <w:tc>
          <w:tcPr>
            <w:tcW w:w="275" w:type="dxa"/>
            <w:shd w:val="clear" w:color="auto" w:fill="FFFFFF" w:themeFill="background1"/>
            <w:vAlign w:val="center"/>
          </w:tcPr>
          <w:p w14:paraId="2B44458D" w14:textId="77777777" w:rsidR="00097FA2" w:rsidRPr="00DE068D" w:rsidRDefault="00097FA2" w:rsidP="00097FA2"/>
        </w:tc>
        <w:tc>
          <w:tcPr>
            <w:tcW w:w="275" w:type="dxa"/>
            <w:shd w:val="clear" w:color="auto" w:fill="FFFFFF" w:themeFill="background1"/>
            <w:vAlign w:val="center"/>
          </w:tcPr>
          <w:p w14:paraId="752D08B0" w14:textId="77777777" w:rsidR="00097FA2" w:rsidRPr="00DE068D" w:rsidRDefault="00097FA2" w:rsidP="00097FA2"/>
        </w:tc>
        <w:tc>
          <w:tcPr>
            <w:tcW w:w="270" w:type="dxa"/>
            <w:shd w:val="clear" w:color="auto" w:fill="FFFFFF" w:themeFill="background1"/>
            <w:vAlign w:val="center"/>
          </w:tcPr>
          <w:p w14:paraId="5BB3394D" w14:textId="77777777" w:rsidR="00097FA2" w:rsidRPr="00DE068D" w:rsidRDefault="00097FA2" w:rsidP="00097FA2"/>
        </w:tc>
        <w:tc>
          <w:tcPr>
            <w:tcW w:w="161" w:type="dxa"/>
            <w:shd w:val="clear" w:color="auto" w:fill="FFFFFF" w:themeFill="background1"/>
            <w:vAlign w:val="center"/>
          </w:tcPr>
          <w:p w14:paraId="05AA386F" w14:textId="77777777" w:rsidR="00097FA2" w:rsidRPr="00DE068D" w:rsidRDefault="00097FA2" w:rsidP="00097FA2"/>
        </w:tc>
      </w:tr>
      <w:tr w:rsidR="00097FA2" w:rsidRPr="00DE068D" w14:paraId="78923766" w14:textId="77777777" w:rsidTr="00EF2CF7">
        <w:trPr>
          <w:trHeight w:hRule="exact" w:val="284"/>
        </w:trPr>
        <w:tc>
          <w:tcPr>
            <w:tcW w:w="160" w:type="dxa"/>
            <w:shd w:val="clear" w:color="auto" w:fill="FFFFFF" w:themeFill="background1"/>
            <w:vAlign w:val="center"/>
          </w:tcPr>
          <w:p w14:paraId="37F6260C" w14:textId="77777777" w:rsidR="00097FA2" w:rsidRPr="00DE068D" w:rsidRDefault="00097FA2" w:rsidP="00097FA2"/>
        </w:tc>
        <w:tc>
          <w:tcPr>
            <w:tcW w:w="277" w:type="dxa"/>
            <w:shd w:val="clear" w:color="auto" w:fill="FFFFFF" w:themeFill="background1"/>
            <w:vAlign w:val="center"/>
          </w:tcPr>
          <w:p w14:paraId="791E6D4D" w14:textId="77777777" w:rsidR="00097FA2" w:rsidRPr="00DE068D" w:rsidRDefault="00097FA2" w:rsidP="00097FA2"/>
        </w:tc>
        <w:tc>
          <w:tcPr>
            <w:tcW w:w="283" w:type="dxa"/>
            <w:shd w:val="clear" w:color="auto" w:fill="FFFFFF" w:themeFill="background1"/>
            <w:vAlign w:val="center"/>
          </w:tcPr>
          <w:p w14:paraId="1F542619" w14:textId="77777777" w:rsidR="00097FA2" w:rsidRPr="00DE068D" w:rsidRDefault="00097FA2" w:rsidP="00097FA2"/>
        </w:tc>
        <w:tc>
          <w:tcPr>
            <w:tcW w:w="274" w:type="dxa"/>
            <w:shd w:val="clear" w:color="auto" w:fill="FFFFFF" w:themeFill="background1"/>
            <w:vAlign w:val="center"/>
          </w:tcPr>
          <w:p w14:paraId="7A46621F" w14:textId="77777777" w:rsidR="00097FA2" w:rsidRPr="00DE068D" w:rsidRDefault="00097FA2" w:rsidP="00097FA2"/>
        </w:tc>
        <w:tc>
          <w:tcPr>
            <w:tcW w:w="274" w:type="dxa"/>
            <w:shd w:val="clear" w:color="auto" w:fill="FFFFFF" w:themeFill="background1"/>
            <w:vAlign w:val="center"/>
          </w:tcPr>
          <w:p w14:paraId="792F45AE" w14:textId="77777777" w:rsidR="00097FA2" w:rsidRPr="00DE068D" w:rsidRDefault="00097FA2" w:rsidP="00097FA2"/>
        </w:tc>
        <w:tc>
          <w:tcPr>
            <w:tcW w:w="274" w:type="dxa"/>
            <w:shd w:val="clear" w:color="auto" w:fill="FFFFFF" w:themeFill="background1"/>
            <w:vAlign w:val="center"/>
          </w:tcPr>
          <w:p w14:paraId="25911F52" w14:textId="77777777" w:rsidR="00097FA2" w:rsidRPr="00DE068D" w:rsidRDefault="00097FA2" w:rsidP="00097FA2"/>
        </w:tc>
        <w:tc>
          <w:tcPr>
            <w:tcW w:w="269" w:type="dxa"/>
            <w:shd w:val="clear" w:color="auto" w:fill="FFFFFF" w:themeFill="background1"/>
            <w:vAlign w:val="center"/>
          </w:tcPr>
          <w:p w14:paraId="4B6B510C" w14:textId="77777777" w:rsidR="00097FA2" w:rsidRPr="00DE068D" w:rsidRDefault="00097FA2" w:rsidP="00097FA2"/>
        </w:tc>
        <w:tc>
          <w:tcPr>
            <w:tcW w:w="269" w:type="dxa"/>
            <w:shd w:val="clear" w:color="auto" w:fill="FFFFFF" w:themeFill="background1"/>
            <w:vAlign w:val="center"/>
          </w:tcPr>
          <w:p w14:paraId="6F112567" w14:textId="77777777" w:rsidR="00097FA2" w:rsidRPr="00DE068D" w:rsidRDefault="00097FA2" w:rsidP="00097FA2"/>
        </w:tc>
        <w:tc>
          <w:tcPr>
            <w:tcW w:w="270" w:type="dxa"/>
            <w:shd w:val="clear" w:color="auto" w:fill="FFFFFF" w:themeFill="background1"/>
            <w:vAlign w:val="center"/>
          </w:tcPr>
          <w:p w14:paraId="7FD4DDC5" w14:textId="77777777" w:rsidR="00097FA2" w:rsidRPr="00DE068D" w:rsidRDefault="00097FA2" w:rsidP="00097FA2"/>
        </w:tc>
        <w:tc>
          <w:tcPr>
            <w:tcW w:w="278" w:type="dxa"/>
            <w:shd w:val="clear" w:color="auto" w:fill="FFFFFF" w:themeFill="background1"/>
            <w:vAlign w:val="center"/>
          </w:tcPr>
          <w:p w14:paraId="244CCA6D" w14:textId="77777777" w:rsidR="00097FA2" w:rsidRPr="00DE068D" w:rsidRDefault="00097FA2" w:rsidP="00097FA2"/>
        </w:tc>
        <w:tc>
          <w:tcPr>
            <w:tcW w:w="277" w:type="dxa"/>
            <w:shd w:val="clear" w:color="auto" w:fill="FFFFFF" w:themeFill="background1"/>
            <w:vAlign w:val="center"/>
          </w:tcPr>
          <w:p w14:paraId="30FE74D1" w14:textId="77777777" w:rsidR="00097FA2" w:rsidRPr="00DE068D" w:rsidRDefault="00097FA2" w:rsidP="00097FA2"/>
        </w:tc>
        <w:tc>
          <w:tcPr>
            <w:tcW w:w="275" w:type="dxa"/>
            <w:shd w:val="clear" w:color="auto" w:fill="FFFFFF" w:themeFill="background1"/>
            <w:vAlign w:val="center"/>
          </w:tcPr>
          <w:p w14:paraId="2CD438C3" w14:textId="77777777" w:rsidR="00097FA2" w:rsidRPr="00DE068D" w:rsidRDefault="00097FA2" w:rsidP="00097FA2"/>
        </w:tc>
        <w:tc>
          <w:tcPr>
            <w:tcW w:w="275" w:type="dxa"/>
            <w:shd w:val="clear" w:color="auto" w:fill="FFFFFF" w:themeFill="background1"/>
            <w:vAlign w:val="center"/>
          </w:tcPr>
          <w:p w14:paraId="64926B93" w14:textId="77777777" w:rsidR="00097FA2" w:rsidRPr="00DE068D" w:rsidRDefault="00097FA2" w:rsidP="00097FA2"/>
        </w:tc>
        <w:tc>
          <w:tcPr>
            <w:tcW w:w="275" w:type="dxa"/>
            <w:shd w:val="clear" w:color="auto" w:fill="FFFFFF" w:themeFill="background1"/>
            <w:vAlign w:val="center"/>
          </w:tcPr>
          <w:p w14:paraId="6035E554" w14:textId="77777777" w:rsidR="00097FA2" w:rsidRPr="00DE068D" w:rsidRDefault="00097FA2" w:rsidP="00097FA2"/>
        </w:tc>
        <w:tc>
          <w:tcPr>
            <w:tcW w:w="270" w:type="dxa"/>
            <w:shd w:val="clear" w:color="auto" w:fill="FFFFFF" w:themeFill="background1"/>
            <w:vAlign w:val="center"/>
          </w:tcPr>
          <w:p w14:paraId="0EABBC2F" w14:textId="77777777" w:rsidR="00097FA2" w:rsidRPr="00DE068D" w:rsidRDefault="00097FA2" w:rsidP="00097FA2"/>
        </w:tc>
        <w:tc>
          <w:tcPr>
            <w:tcW w:w="270" w:type="dxa"/>
            <w:shd w:val="clear" w:color="auto" w:fill="FFFFFF" w:themeFill="background1"/>
            <w:vAlign w:val="center"/>
          </w:tcPr>
          <w:p w14:paraId="6D5F036E" w14:textId="77777777" w:rsidR="00097FA2" w:rsidRPr="00DE068D" w:rsidRDefault="00097FA2" w:rsidP="00097FA2"/>
        </w:tc>
        <w:tc>
          <w:tcPr>
            <w:tcW w:w="270" w:type="dxa"/>
            <w:shd w:val="clear" w:color="auto" w:fill="FFFFFF" w:themeFill="background1"/>
            <w:vAlign w:val="center"/>
          </w:tcPr>
          <w:p w14:paraId="7113812E" w14:textId="77777777" w:rsidR="00097FA2" w:rsidRPr="00DE068D" w:rsidRDefault="00097FA2" w:rsidP="00097FA2"/>
        </w:tc>
        <w:tc>
          <w:tcPr>
            <w:tcW w:w="270" w:type="dxa"/>
            <w:shd w:val="clear" w:color="auto" w:fill="FFFFFF" w:themeFill="background1"/>
            <w:vAlign w:val="center"/>
          </w:tcPr>
          <w:p w14:paraId="144FA30C" w14:textId="77777777" w:rsidR="00097FA2" w:rsidRPr="00DE068D" w:rsidRDefault="00097FA2" w:rsidP="00097FA2"/>
        </w:tc>
        <w:tc>
          <w:tcPr>
            <w:tcW w:w="278" w:type="dxa"/>
            <w:shd w:val="clear" w:color="auto" w:fill="FFFFFF" w:themeFill="background1"/>
            <w:vAlign w:val="center"/>
          </w:tcPr>
          <w:p w14:paraId="4E2EB509" w14:textId="77777777" w:rsidR="00097FA2" w:rsidRPr="00DE068D" w:rsidRDefault="00097FA2" w:rsidP="00097FA2"/>
        </w:tc>
        <w:tc>
          <w:tcPr>
            <w:tcW w:w="277" w:type="dxa"/>
            <w:shd w:val="clear" w:color="auto" w:fill="FFFFFF" w:themeFill="background1"/>
            <w:vAlign w:val="center"/>
          </w:tcPr>
          <w:p w14:paraId="70E40484" w14:textId="77777777" w:rsidR="00097FA2" w:rsidRPr="00DE068D" w:rsidRDefault="00097FA2" w:rsidP="00097FA2"/>
        </w:tc>
        <w:tc>
          <w:tcPr>
            <w:tcW w:w="275" w:type="dxa"/>
            <w:shd w:val="clear" w:color="auto" w:fill="FFFFFF" w:themeFill="background1"/>
            <w:vAlign w:val="center"/>
          </w:tcPr>
          <w:p w14:paraId="768E2B85" w14:textId="77777777" w:rsidR="00097FA2" w:rsidRPr="00DE068D" w:rsidRDefault="00097FA2" w:rsidP="00097FA2"/>
        </w:tc>
        <w:tc>
          <w:tcPr>
            <w:tcW w:w="275" w:type="dxa"/>
            <w:shd w:val="clear" w:color="auto" w:fill="FFFFFF" w:themeFill="background1"/>
            <w:vAlign w:val="center"/>
          </w:tcPr>
          <w:p w14:paraId="472878FD" w14:textId="77777777" w:rsidR="00097FA2" w:rsidRPr="00DE068D" w:rsidRDefault="00097FA2" w:rsidP="00097FA2"/>
        </w:tc>
        <w:tc>
          <w:tcPr>
            <w:tcW w:w="275" w:type="dxa"/>
            <w:shd w:val="clear" w:color="auto" w:fill="FFFFFF" w:themeFill="background1"/>
            <w:vAlign w:val="center"/>
          </w:tcPr>
          <w:p w14:paraId="76B65C7F" w14:textId="77777777" w:rsidR="00097FA2" w:rsidRPr="00DE068D" w:rsidRDefault="00097FA2" w:rsidP="00097FA2"/>
        </w:tc>
        <w:tc>
          <w:tcPr>
            <w:tcW w:w="275" w:type="dxa"/>
            <w:shd w:val="clear" w:color="auto" w:fill="FFFFFF" w:themeFill="background1"/>
            <w:vAlign w:val="center"/>
          </w:tcPr>
          <w:p w14:paraId="4D076521" w14:textId="77777777" w:rsidR="00097FA2" w:rsidRPr="00DE068D" w:rsidRDefault="00097FA2" w:rsidP="00097FA2"/>
        </w:tc>
        <w:tc>
          <w:tcPr>
            <w:tcW w:w="270" w:type="dxa"/>
            <w:shd w:val="clear" w:color="auto" w:fill="FFFFFF" w:themeFill="background1"/>
            <w:vAlign w:val="center"/>
          </w:tcPr>
          <w:p w14:paraId="2FBF7988" w14:textId="77777777" w:rsidR="00097FA2" w:rsidRPr="00DE068D" w:rsidRDefault="00097FA2" w:rsidP="00097FA2"/>
        </w:tc>
        <w:tc>
          <w:tcPr>
            <w:tcW w:w="270" w:type="dxa"/>
            <w:shd w:val="clear" w:color="auto" w:fill="FFFFFF" w:themeFill="background1"/>
            <w:vAlign w:val="center"/>
          </w:tcPr>
          <w:p w14:paraId="5FA62860" w14:textId="77777777" w:rsidR="00097FA2" w:rsidRPr="00DE068D" w:rsidRDefault="00097FA2" w:rsidP="00097FA2"/>
        </w:tc>
        <w:tc>
          <w:tcPr>
            <w:tcW w:w="270" w:type="dxa"/>
            <w:shd w:val="clear" w:color="auto" w:fill="FFFFFF" w:themeFill="background1"/>
            <w:vAlign w:val="center"/>
          </w:tcPr>
          <w:p w14:paraId="0467E024" w14:textId="77777777" w:rsidR="00097FA2" w:rsidRPr="00DE068D" w:rsidRDefault="00097FA2" w:rsidP="00097FA2"/>
        </w:tc>
        <w:tc>
          <w:tcPr>
            <w:tcW w:w="278" w:type="dxa"/>
            <w:shd w:val="clear" w:color="auto" w:fill="FFFFFF" w:themeFill="background1"/>
            <w:vAlign w:val="center"/>
          </w:tcPr>
          <w:p w14:paraId="200E82D2" w14:textId="77777777" w:rsidR="00097FA2" w:rsidRPr="00DE068D" w:rsidRDefault="00097FA2" w:rsidP="00097FA2"/>
        </w:tc>
        <w:tc>
          <w:tcPr>
            <w:tcW w:w="277" w:type="dxa"/>
            <w:shd w:val="clear" w:color="auto" w:fill="FFFFFF" w:themeFill="background1"/>
            <w:vAlign w:val="center"/>
          </w:tcPr>
          <w:p w14:paraId="67BD7F8A" w14:textId="77777777" w:rsidR="00097FA2" w:rsidRPr="00DE068D" w:rsidRDefault="00097FA2" w:rsidP="00097FA2"/>
        </w:tc>
        <w:tc>
          <w:tcPr>
            <w:tcW w:w="275" w:type="dxa"/>
            <w:shd w:val="clear" w:color="auto" w:fill="FFFFFF" w:themeFill="background1"/>
            <w:vAlign w:val="center"/>
          </w:tcPr>
          <w:p w14:paraId="6BD2B562" w14:textId="77777777" w:rsidR="00097FA2" w:rsidRPr="00DE068D" w:rsidRDefault="00097FA2" w:rsidP="00097FA2"/>
        </w:tc>
        <w:tc>
          <w:tcPr>
            <w:tcW w:w="275" w:type="dxa"/>
            <w:shd w:val="clear" w:color="auto" w:fill="FFFFFF" w:themeFill="background1"/>
          </w:tcPr>
          <w:p w14:paraId="0D857228" w14:textId="77777777" w:rsidR="00097FA2" w:rsidRPr="00DE068D" w:rsidRDefault="00097FA2" w:rsidP="00097FA2"/>
        </w:tc>
        <w:tc>
          <w:tcPr>
            <w:tcW w:w="275" w:type="dxa"/>
            <w:shd w:val="clear" w:color="auto" w:fill="FFFFFF" w:themeFill="background1"/>
            <w:vAlign w:val="center"/>
          </w:tcPr>
          <w:p w14:paraId="53791E41" w14:textId="77777777" w:rsidR="00097FA2" w:rsidRPr="00DE068D" w:rsidRDefault="00097FA2" w:rsidP="00097FA2"/>
        </w:tc>
        <w:tc>
          <w:tcPr>
            <w:tcW w:w="275" w:type="dxa"/>
            <w:shd w:val="clear" w:color="auto" w:fill="FFFFFF" w:themeFill="background1"/>
            <w:vAlign w:val="center"/>
          </w:tcPr>
          <w:p w14:paraId="688A8684" w14:textId="77777777" w:rsidR="00097FA2" w:rsidRPr="00DE068D" w:rsidRDefault="00097FA2" w:rsidP="00097FA2"/>
        </w:tc>
        <w:tc>
          <w:tcPr>
            <w:tcW w:w="270" w:type="dxa"/>
            <w:shd w:val="clear" w:color="auto" w:fill="FFFFFF" w:themeFill="background1"/>
            <w:vAlign w:val="center"/>
          </w:tcPr>
          <w:p w14:paraId="25576D2A" w14:textId="77777777" w:rsidR="00097FA2" w:rsidRPr="00DE068D" w:rsidRDefault="00097FA2" w:rsidP="00097FA2"/>
        </w:tc>
        <w:tc>
          <w:tcPr>
            <w:tcW w:w="161" w:type="dxa"/>
            <w:shd w:val="clear" w:color="auto" w:fill="FFFFFF" w:themeFill="background1"/>
            <w:vAlign w:val="center"/>
          </w:tcPr>
          <w:p w14:paraId="2603BDB9" w14:textId="77777777" w:rsidR="00097FA2" w:rsidRPr="00DE068D" w:rsidRDefault="00097FA2" w:rsidP="00097FA2"/>
        </w:tc>
      </w:tr>
      <w:tr w:rsidR="00097FA2" w:rsidRPr="00DE068D" w14:paraId="48F88C27" w14:textId="77777777" w:rsidTr="00EF2CF7">
        <w:trPr>
          <w:trHeight w:hRule="exact" w:val="215"/>
        </w:trPr>
        <w:tc>
          <w:tcPr>
            <w:tcW w:w="160" w:type="dxa"/>
            <w:shd w:val="clear" w:color="auto" w:fill="FFFFFF" w:themeFill="background1"/>
            <w:vAlign w:val="center"/>
          </w:tcPr>
          <w:p w14:paraId="1C64320D" w14:textId="77777777" w:rsidR="00097FA2" w:rsidRPr="00DE068D" w:rsidRDefault="00097FA2" w:rsidP="00097FA2"/>
        </w:tc>
        <w:tc>
          <w:tcPr>
            <w:tcW w:w="277" w:type="dxa"/>
            <w:shd w:val="clear" w:color="auto" w:fill="FFFFFF" w:themeFill="background1"/>
            <w:vAlign w:val="center"/>
          </w:tcPr>
          <w:p w14:paraId="4AE0E913" w14:textId="77777777" w:rsidR="00097FA2" w:rsidRPr="00DE068D" w:rsidRDefault="00097FA2" w:rsidP="00097FA2"/>
        </w:tc>
        <w:tc>
          <w:tcPr>
            <w:tcW w:w="283" w:type="dxa"/>
            <w:shd w:val="clear" w:color="auto" w:fill="FFFFFF" w:themeFill="background1"/>
            <w:vAlign w:val="center"/>
          </w:tcPr>
          <w:p w14:paraId="315A5B44" w14:textId="77777777" w:rsidR="00097FA2" w:rsidRPr="00DE068D" w:rsidRDefault="00097FA2" w:rsidP="00097FA2"/>
        </w:tc>
        <w:tc>
          <w:tcPr>
            <w:tcW w:w="274" w:type="dxa"/>
            <w:shd w:val="clear" w:color="auto" w:fill="FFFFFF" w:themeFill="background1"/>
            <w:vAlign w:val="center"/>
          </w:tcPr>
          <w:p w14:paraId="726BFF9D" w14:textId="77777777" w:rsidR="00097FA2" w:rsidRPr="00DE068D" w:rsidRDefault="00097FA2" w:rsidP="00097FA2"/>
        </w:tc>
        <w:tc>
          <w:tcPr>
            <w:tcW w:w="274" w:type="dxa"/>
            <w:shd w:val="clear" w:color="auto" w:fill="FFFFFF" w:themeFill="background1"/>
            <w:vAlign w:val="center"/>
          </w:tcPr>
          <w:p w14:paraId="343A27EA" w14:textId="77777777" w:rsidR="00097FA2" w:rsidRPr="00DE068D" w:rsidRDefault="00097FA2" w:rsidP="00097FA2"/>
        </w:tc>
        <w:tc>
          <w:tcPr>
            <w:tcW w:w="274" w:type="dxa"/>
            <w:shd w:val="clear" w:color="auto" w:fill="FFFFFF" w:themeFill="background1"/>
            <w:vAlign w:val="center"/>
          </w:tcPr>
          <w:p w14:paraId="361A1BD8" w14:textId="77777777" w:rsidR="00097FA2" w:rsidRPr="00DE068D" w:rsidRDefault="00097FA2" w:rsidP="00097FA2"/>
        </w:tc>
        <w:tc>
          <w:tcPr>
            <w:tcW w:w="269" w:type="dxa"/>
            <w:shd w:val="clear" w:color="auto" w:fill="FFFFFF" w:themeFill="background1"/>
            <w:vAlign w:val="center"/>
          </w:tcPr>
          <w:p w14:paraId="22AAED29" w14:textId="77777777" w:rsidR="00097FA2" w:rsidRPr="00DE068D" w:rsidRDefault="00097FA2" w:rsidP="00097FA2"/>
        </w:tc>
        <w:tc>
          <w:tcPr>
            <w:tcW w:w="269" w:type="dxa"/>
            <w:shd w:val="clear" w:color="auto" w:fill="FFFFFF" w:themeFill="background1"/>
            <w:vAlign w:val="center"/>
          </w:tcPr>
          <w:p w14:paraId="12590082" w14:textId="77777777" w:rsidR="00097FA2" w:rsidRPr="00DE068D" w:rsidRDefault="00097FA2" w:rsidP="00097FA2"/>
        </w:tc>
        <w:tc>
          <w:tcPr>
            <w:tcW w:w="270" w:type="dxa"/>
            <w:shd w:val="clear" w:color="auto" w:fill="FFFFFF" w:themeFill="background1"/>
            <w:vAlign w:val="center"/>
          </w:tcPr>
          <w:p w14:paraId="7B75410E" w14:textId="77777777" w:rsidR="00097FA2" w:rsidRPr="00DE068D" w:rsidRDefault="00097FA2" w:rsidP="00097FA2"/>
        </w:tc>
        <w:tc>
          <w:tcPr>
            <w:tcW w:w="278" w:type="dxa"/>
            <w:shd w:val="clear" w:color="auto" w:fill="FFFFFF" w:themeFill="background1"/>
            <w:vAlign w:val="center"/>
          </w:tcPr>
          <w:p w14:paraId="5C4DC160" w14:textId="77777777" w:rsidR="00097FA2" w:rsidRPr="00DE068D" w:rsidRDefault="00097FA2" w:rsidP="00097FA2"/>
        </w:tc>
        <w:tc>
          <w:tcPr>
            <w:tcW w:w="277" w:type="dxa"/>
            <w:shd w:val="clear" w:color="auto" w:fill="FFFFFF" w:themeFill="background1"/>
            <w:vAlign w:val="center"/>
          </w:tcPr>
          <w:p w14:paraId="2E00737E" w14:textId="77777777" w:rsidR="00097FA2" w:rsidRPr="00DE068D" w:rsidRDefault="00097FA2" w:rsidP="00097FA2"/>
        </w:tc>
        <w:tc>
          <w:tcPr>
            <w:tcW w:w="275" w:type="dxa"/>
            <w:shd w:val="clear" w:color="auto" w:fill="FFFFFF" w:themeFill="background1"/>
            <w:vAlign w:val="center"/>
          </w:tcPr>
          <w:p w14:paraId="625B66AA" w14:textId="77777777" w:rsidR="00097FA2" w:rsidRPr="00DE068D" w:rsidRDefault="00097FA2" w:rsidP="00097FA2"/>
        </w:tc>
        <w:tc>
          <w:tcPr>
            <w:tcW w:w="275" w:type="dxa"/>
            <w:shd w:val="clear" w:color="auto" w:fill="FFFFFF" w:themeFill="background1"/>
            <w:vAlign w:val="center"/>
          </w:tcPr>
          <w:p w14:paraId="677E62F2" w14:textId="77777777" w:rsidR="00097FA2" w:rsidRPr="00DE068D" w:rsidRDefault="00097FA2" w:rsidP="00097FA2"/>
        </w:tc>
        <w:tc>
          <w:tcPr>
            <w:tcW w:w="275" w:type="dxa"/>
            <w:shd w:val="clear" w:color="auto" w:fill="FFFFFF" w:themeFill="background1"/>
            <w:vAlign w:val="center"/>
          </w:tcPr>
          <w:p w14:paraId="76A6B9EC" w14:textId="77777777" w:rsidR="00097FA2" w:rsidRPr="00DE068D" w:rsidRDefault="00097FA2" w:rsidP="00097FA2"/>
        </w:tc>
        <w:tc>
          <w:tcPr>
            <w:tcW w:w="270" w:type="dxa"/>
            <w:shd w:val="clear" w:color="auto" w:fill="FFFFFF" w:themeFill="background1"/>
            <w:vAlign w:val="center"/>
          </w:tcPr>
          <w:p w14:paraId="75379508" w14:textId="77777777" w:rsidR="00097FA2" w:rsidRPr="00DE068D" w:rsidRDefault="00097FA2" w:rsidP="00097FA2"/>
        </w:tc>
        <w:tc>
          <w:tcPr>
            <w:tcW w:w="270" w:type="dxa"/>
            <w:shd w:val="clear" w:color="auto" w:fill="FFFFFF" w:themeFill="background1"/>
            <w:vAlign w:val="center"/>
          </w:tcPr>
          <w:p w14:paraId="705D4F4F" w14:textId="77777777" w:rsidR="00097FA2" w:rsidRPr="00DE068D" w:rsidRDefault="00097FA2" w:rsidP="00097FA2"/>
        </w:tc>
        <w:tc>
          <w:tcPr>
            <w:tcW w:w="270" w:type="dxa"/>
            <w:shd w:val="clear" w:color="auto" w:fill="FFFFFF" w:themeFill="background1"/>
            <w:vAlign w:val="center"/>
          </w:tcPr>
          <w:p w14:paraId="46B89032" w14:textId="77777777" w:rsidR="00097FA2" w:rsidRPr="00DE068D" w:rsidRDefault="00097FA2" w:rsidP="00097FA2"/>
        </w:tc>
        <w:tc>
          <w:tcPr>
            <w:tcW w:w="270" w:type="dxa"/>
            <w:shd w:val="clear" w:color="auto" w:fill="FFFFFF" w:themeFill="background1"/>
            <w:vAlign w:val="center"/>
          </w:tcPr>
          <w:p w14:paraId="3180A9CD" w14:textId="77777777" w:rsidR="00097FA2" w:rsidRPr="00DE068D" w:rsidRDefault="00097FA2" w:rsidP="00097FA2"/>
        </w:tc>
        <w:tc>
          <w:tcPr>
            <w:tcW w:w="278" w:type="dxa"/>
            <w:shd w:val="clear" w:color="auto" w:fill="FFFFFF" w:themeFill="background1"/>
            <w:vAlign w:val="center"/>
          </w:tcPr>
          <w:p w14:paraId="2FFEFCEF" w14:textId="77777777" w:rsidR="00097FA2" w:rsidRPr="00DE068D" w:rsidRDefault="00097FA2" w:rsidP="00097FA2"/>
        </w:tc>
        <w:tc>
          <w:tcPr>
            <w:tcW w:w="277" w:type="dxa"/>
            <w:shd w:val="clear" w:color="auto" w:fill="FFFFFF" w:themeFill="background1"/>
            <w:vAlign w:val="center"/>
          </w:tcPr>
          <w:p w14:paraId="643A2008" w14:textId="77777777" w:rsidR="00097FA2" w:rsidRPr="00DE068D" w:rsidRDefault="00097FA2" w:rsidP="00097FA2"/>
        </w:tc>
        <w:tc>
          <w:tcPr>
            <w:tcW w:w="275" w:type="dxa"/>
            <w:shd w:val="clear" w:color="auto" w:fill="FFFFFF" w:themeFill="background1"/>
            <w:vAlign w:val="center"/>
          </w:tcPr>
          <w:p w14:paraId="24EBD07D" w14:textId="77777777" w:rsidR="00097FA2" w:rsidRPr="00DE068D" w:rsidRDefault="00097FA2" w:rsidP="00097FA2"/>
        </w:tc>
        <w:tc>
          <w:tcPr>
            <w:tcW w:w="275" w:type="dxa"/>
            <w:shd w:val="clear" w:color="auto" w:fill="FFFFFF" w:themeFill="background1"/>
            <w:vAlign w:val="center"/>
          </w:tcPr>
          <w:p w14:paraId="05AA0F60" w14:textId="77777777" w:rsidR="00097FA2" w:rsidRPr="00DE068D" w:rsidRDefault="00097FA2" w:rsidP="00097FA2"/>
        </w:tc>
        <w:tc>
          <w:tcPr>
            <w:tcW w:w="275" w:type="dxa"/>
            <w:shd w:val="clear" w:color="auto" w:fill="FFFFFF" w:themeFill="background1"/>
            <w:vAlign w:val="center"/>
          </w:tcPr>
          <w:p w14:paraId="681C7FAF" w14:textId="77777777" w:rsidR="00097FA2" w:rsidRPr="00DE068D" w:rsidRDefault="00097FA2" w:rsidP="00097FA2"/>
        </w:tc>
        <w:tc>
          <w:tcPr>
            <w:tcW w:w="275" w:type="dxa"/>
            <w:shd w:val="clear" w:color="auto" w:fill="FFFFFF" w:themeFill="background1"/>
            <w:vAlign w:val="center"/>
          </w:tcPr>
          <w:p w14:paraId="285B440D" w14:textId="77777777" w:rsidR="00097FA2" w:rsidRPr="00DE068D" w:rsidRDefault="00097FA2" w:rsidP="00097FA2"/>
        </w:tc>
        <w:tc>
          <w:tcPr>
            <w:tcW w:w="270" w:type="dxa"/>
            <w:shd w:val="clear" w:color="auto" w:fill="FFFFFF" w:themeFill="background1"/>
            <w:vAlign w:val="center"/>
          </w:tcPr>
          <w:p w14:paraId="504E7AA4" w14:textId="77777777" w:rsidR="00097FA2" w:rsidRPr="00DE068D" w:rsidRDefault="00097FA2" w:rsidP="00097FA2"/>
        </w:tc>
        <w:tc>
          <w:tcPr>
            <w:tcW w:w="270" w:type="dxa"/>
            <w:shd w:val="clear" w:color="auto" w:fill="FFFFFF" w:themeFill="background1"/>
            <w:vAlign w:val="center"/>
          </w:tcPr>
          <w:p w14:paraId="6DC3D033" w14:textId="77777777" w:rsidR="00097FA2" w:rsidRPr="00DE068D" w:rsidRDefault="00097FA2" w:rsidP="00097FA2"/>
        </w:tc>
        <w:tc>
          <w:tcPr>
            <w:tcW w:w="270" w:type="dxa"/>
            <w:shd w:val="clear" w:color="auto" w:fill="FFFFFF" w:themeFill="background1"/>
            <w:vAlign w:val="center"/>
          </w:tcPr>
          <w:p w14:paraId="0C172094" w14:textId="77777777" w:rsidR="00097FA2" w:rsidRPr="00DE068D" w:rsidRDefault="00097FA2" w:rsidP="00097FA2"/>
        </w:tc>
        <w:tc>
          <w:tcPr>
            <w:tcW w:w="278" w:type="dxa"/>
            <w:shd w:val="clear" w:color="auto" w:fill="FFFFFF" w:themeFill="background1"/>
            <w:vAlign w:val="center"/>
          </w:tcPr>
          <w:p w14:paraId="6E497E8B" w14:textId="77777777" w:rsidR="00097FA2" w:rsidRPr="00DE068D" w:rsidRDefault="00097FA2" w:rsidP="00097FA2"/>
        </w:tc>
        <w:tc>
          <w:tcPr>
            <w:tcW w:w="277" w:type="dxa"/>
            <w:shd w:val="clear" w:color="auto" w:fill="FFFFFF" w:themeFill="background1"/>
            <w:vAlign w:val="center"/>
          </w:tcPr>
          <w:p w14:paraId="14887DDB" w14:textId="77777777" w:rsidR="00097FA2" w:rsidRPr="00DE068D" w:rsidRDefault="00097FA2" w:rsidP="00097FA2"/>
        </w:tc>
        <w:tc>
          <w:tcPr>
            <w:tcW w:w="275" w:type="dxa"/>
            <w:shd w:val="clear" w:color="auto" w:fill="FFFFFF" w:themeFill="background1"/>
            <w:vAlign w:val="center"/>
          </w:tcPr>
          <w:p w14:paraId="5350E8A3" w14:textId="77777777" w:rsidR="00097FA2" w:rsidRPr="00DE068D" w:rsidRDefault="00097FA2" w:rsidP="00097FA2"/>
        </w:tc>
        <w:tc>
          <w:tcPr>
            <w:tcW w:w="275" w:type="dxa"/>
            <w:shd w:val="clear" w:color="auto" w:fill="FFFFFF" w:themeFill="background1"/>
          </w:tcPr>
          <w:p w14:paraId="61F9AA40" w14:textId="77777777" w:rsidR="00097FA2" w:rsidRPr="00DE068D" w:rsidRDefault="00097FA2" w:rsidP="00097FA2"/>
        </w:tc>
        <w:tc>
          <w:tcPr>
            <w:tcW w:w="275" w:type="dxa"/>
            <w:shd w:val="clear" w:color="auto" w:fill="FFFFFF" w:themeFill="background1"/>
            <w:vAlign w:val="center"/>
          </w:tcPr>
          <w:p w14:paraId="42054ED0" w14:textId="77777777" w:rsidR="00097FA2" w:rsidRPr="00DE068D" w:rsidRDefault="00097FA2" w:rsidP="00097FA2"/>
        </w:tc>
        <w:tc>
          <w:tcPr>
            <w:tcW w:w="275" w:type="dxa"/>
            <w:shd w:val="clear" w:color="auto" w:fill="FFFFFF" w:themeFill="background1"/>
            <w:vAlign w:val="center"/>
          </w:tcPr>
          <w:p w14:paraId="60AD5B2D" w14:textId="77777777" w:rsidR="00097FA2" w:rsidRPr="00DE068D" w:rsidRDefault="00097FA2" w:rsidP="00097FA2"/>
        </w:tc>
        <w:tc>
          <w:tcPr>
            <w:tcW w:w="270" w:type="dxa"/>
            <w:shd w:val="clear" w:color="auto" w:fill="FFFFFF" w:themeFill="background1"/>
            <w:vAlign w:val="center"/>
          </w:tcPr>
          <w:p w14:paraId="758FB07A" w14:textId="77777777" w:rsidR="00097FA2" w:rsidRPr="00DE068D" w:rsidRDefault="00097FA2" w:rsidP="00097FA2"/>
        </w:tc>
        <w:tc>
          <w:tcPr>
            <w:tcW w:w="161" w:type="dxa"/>
            <w:shd w:val="clear" w:color="auto" w:fill="FFFFFF" w:themeFill="background1"/>
            <w:vAlign w:val="center"/>
          </w:tcPr>
          <w:p w14:paraId="24721E13" w14:textId="77777777" w:rsidR="00097FA2" w:rsidRPr="00DE068D" w:rsidRDefault="00097FA2" w:rsidP="00097FA2"/>
        </w:tc>
      </w:tr>
    </w:tbl>
    <w:p w14:paraId="7F93612E" w14:textId="77777777" w:rsidR="004D1D71" w:rsidRPr="00F77715" w:rsidRDefault="004D1D71" w:rsidP="00097FA2"/>
    <w:sectPr w:rsidR="004D1D71" w:rsidRPr="00F77715" w:rsidSect="00183E65">
      <w:footerReference w:type="default" r:id="rId9"/>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76AC0" w14:textId="77777777" w:rsidR="00ED1CDB" w:rsidRDefault="00ED1CDB" w:rsidP="003C599D">
      <w:pPr>
        <w:spacing w:line="240" w:lineRule="auto"/>
      </w:pPr>
      <w:r>
        <w:separator/>
      </w:r>
    </w:p>
  </w:endnote>
  <w:endnote w:type="continuationSeparator" w:id="0">
    <w:p w14:paraId="3F061450" w14:textId="77777777" w:rsidR="00ED1CDB" w:rsidRDefault="00ED1CD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9E90F12" w14:textId="77777777" w:rsidTr="00503EE6">
      <w:trPr>
        <w:trHeight w:hRule="exact" w:val="680"/>
      </w:trPr>
      <w:tc>
        <w:tcPr>
          <w:tcW w:w="864" w:type="dxa"/>
          <w:noWrap/>
        </w:tcPr>
        <w:p w14:paraId="6AB1D959" w14:textId="77777777" w:rsidR="002659C5" w:rsidRPr="00913892" w:rsidRDefault="002659C5" w:rsidP="005E4C30">
          <w:pPr>
            <w:pStyle w:val="ekvpaginabild"/>
            <w:jc w:val="both"/>
          </w:pPr>
          <w:r w:rsidRPr="00913892">
            <w:rPr>
              <w:noProof/>
              <w:lang w:eastAsia="de-DE"/>
            </w:rPr>
            <w:drawing>
              <wp:inline distT="0" distB="0" distL="0" distR="0" wp14:anchorId="2A66414F" wp14:editId="2FE438A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3EC2AA3" w14:textId="15D54BB0" w:rsidR="002659C5" w:rsidRPr="00913892" w:rsidRDefault="002659C5" w:rsidP="00503EE6">
          <w:pPr>
            <w:pStyle w:val="ekvpagina"/>
          </w:pPr>
          <w:r w:rsidRPr="00913892">
            <w:t xml:space="preserve">© Ernst Klett Verlag GmbH, </w:t>
          </w:r>
          <w:r w:rsidR="00CF40E8">
            <w:t>Stuttgart 202</w:t>
          </w:r>
          <w:r w:rsidR="00AE01E0">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7BDE01E" w14:textId="0B1C8B97" w:rsidR="002659C5" w:rsidRPr="00913892" w:rsidRDefault="00D92562" w:rsidP="00D92562">
          <w:pPr>
            <w:pStyle w:val="ekvquelle"/>
          </w:pPr>
          <w:r>
            <w:t>Text</w:t>
          </w:r>
          <w:r w:rsidR="007E692A" w:rsidRPr="00366271">
            <w:t>:</w:t>
          </w:r>
          <w:r w:rsidR="007E692A">
            <w:t xml:space="preserve"> </w:t>
          </w:r>
          <w:r w:rsidR="00366271">
            <w:t>Swantje Becker</w:t>
          </w:r>
        </w:p>
      </w:tc>
      <w:tc>
        <w:tcPr>
          <w:tcW w:w="813" w:type="dxa"/>
        </w:tcPr>
        <w:p w14:paraId="2A4BD2F7" w14:textId="77777777" w:rsidR="002659C5" w:rsidRPr="00913892" w:rsidRDefault="002659C5" w:rsidP="00913892">
          <w:pPr>
            <w:pStyle w:val="ekvpagina"/>
          </w:pPr>
        </w:p>
      </w:tc>
    </w:tr>
  </w:tbl>
  <w:p w14:paraId="3CF3E800" w14:textId="77777777" w:rsidR="002659C5" w:rsidRDefault="002659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183E65" w:rsidRPr="00F42294" w14:paraId="023A9C57" w14:textId="77777777" w:rsidTr="00503EE6">
      <w:trPr>
        <w:trHeight w:hRule="exact" w:val="680"/>
      </w:trPr>
      <w:tc>
        <w:tcPr>
          <w:tcW w:w="864" w:type="dxa"/>
          <w:noWrap/>
        </w:tcPr>
        <w:p w14:paraId="34B1039A" w14:textId="77777777" w:rsidR="00183E65" w:rsidRPr="00913892" w:rsidRDefault="00183E65" w:rsidP="005E4C30">
          <w:pPr>
            <w:pStyle w:val="ekvpaginabild"/>
            <w:jc w:val="both"/>
          </w:pPr>
          <w:r w:rsidRPr="00913892">
            <w:rPr>
              <w:noProof/>
              <w:lang w:eastAsia="de-DE"/>
            </w:rPr>
            <w:drawing>
              <wp:inline distT="0" distB="0" distL="0" distR="0" wp14:anchorId="302F0AB7" wp14:editId="17BAE780">
                <wp:extent cx="468000" cy="234000"/>
                <wp:effectExtent l="0" t="0" r="8255" b="0"/>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5E40517" w14:textId="77777777" w:rsidR="00183E65" w:rsidRPr="00913892" w:rsidRDefault="00183E65" w:rsidP="00503EE6">
          <w:pPr>
            <w:pStyle w:val="ekvpagina"/>
          </w:pPr>
          <w:r w:rsidRPr="00913892">
            <w:t xml:space="preserve">© Ernst Klett Verlag GmbH, </w:t>
          </w:r>
          <w:r>
            <w:t>Stuttgart 2023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740F276" w14:textId="1FE34910" w:rsidR="00183E65" w:rsidRDefault="00183E65" w:rsidP="00D92562">
          <w:pPr>
            <w:pStyle w:val="ekvquelle"/>
          </w:pPr>
          <w:r>
            <w:t xml:space="preserve">Abbildung: </w:t>
          </w:r>
          <w:proofErr w:type="spellStart"/>
          <w:r>
            <w:t>adobe</w:t>
          </w:r>
          <w:proofErr w:type="spellEnd"/>
          <w:r>
            <w:t xml:space="preserve"> </w:t>
          </w:r>
          <w:proofErr w:type="spellStart"/>
          <w:r>
            <w:t>stock</w:t>
          </w:r>
          <w:proofErr w:type="spellEnd"/>
          <w:r>
            <w:t xml:space="preserve">, </w:t>
          </w:r>
          <w:r w:rsidRPr="001F09D9">
            <w:t>63717104</w:t>
          </w:r>
        </w:p>
        <w:p w14:paraId="17A3E42D" w14:textId="784FC4E1" w:rsidR="00183E65" w:rsidRPr="00913892" w:rsidRDefault="00183E65" w:rsidP="00D92562">
          <w:pPr>
            <w:pStyle w:val="ekvquelle"/>
          </w:pPr>
          <w:r>
            <w:t>Text</w:t>
          </w:r>
          <w:r w:rsidRPr="00366271">
            <w:t>:</w:t>
          </w:r>
          <w:r>
            <w:t xml:space="preserve"> Swantje Becker</w:t>
          </w:r>
        </w:p>
      </w:tc>
      <w:tc>
        <w:tcPr>
          <w:tcW w:w="813" w:type="dxa"/>
        </w:tcPr>
        <w:p w14:paraId="05755B42" w14:textId="77777777" w:rsidR="00183E65" w:rsidRPr="00913892" w:rsidRDefault="00183E65" w:rsidP="00913892">
          <w:pPr>
            <w:pStyle w:val="ekvpagina"/>
          </w:pPr>
        </w:p>
      </w:tc>
    </w:tr>
  </w:tbl>
  <w:p w14:paraId="1D8C7346" w14:textId="77777777" w:rsidR="00183E65" w:rsidRDefault="00183E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A70F5" w14:textId="77777777" w:rsidR="00ED1CDB" w:rsidRDefault="00ED1CDB" w:rsidP="003C599D">
      <w:pPr>
        <w:spacing w:line="240" w:lineRule="auto"/>
      </w:pPr>
      <w:r>
        <w:separator/>
      </w:r>
    </w:p>
  </w:footnote>
  <w:footnote w:type="continuationSeparator" w:id="0">
    <w:p w14:paraId="68B8935F" w14:textId="77777777" w:rsidR="00ED1CDB" w:rsidRDefault="00ED1CDB"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553D5D1" w14:textId="77777777" w:rsidTr="00431E62">
      <w:trPr>
        <w:trHeight w:hRule="exact" w:val="510"/>
      </w:trPr>
      <w:tc>
        <w:tcPr>
          <w:tcW w:w="818" w:type="dxa"/>
          <w:tcBorders>
            <w:top w:val="nil"/>
            <w:bottom w:val="nil"/>
            <w:right w:val="nil"/>
          </w:tcBorders>
          <w:noWrap/>
          <w:vAlign w:val="bottom"/>
        </w:tcPr>
        <w:p w14:paraId="074C440D" w14:textId="77777777" w:rsidR="00901B13" w:rsidRPr="00AE65F6" w:rsidRDefault="00901B13" w:rsidP="00901B13"/>
      </w:tc>
      <w:tc>
        <w:tcPr>
          <w:tcW w:w="3856" w:type="dxa"/>
          <w:tcBorders>
            <w:top w:val="nil"/>
            <w:left w:val="nil"/>
            <w:bottom w:val="nil"/>
            <w:right w:val="nil"/>
          </w:tcBorders>
          <w:noWrap/>
          <w:vAlign w:val="bottom"/>
        </w:tcPr>
        <w:p w14:paraId="13DB5B5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14B464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FD33A4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56F89A4" w14:textId="77777777" w:rsidR="00901B13" w:rsidRPr="007C1230" w:rsidRDefault="00A37AD6" w:rsidP="00901B13">
          <w:pPr>
            <w:pStyle w:val="ekvkvnummer"/>
          </w:pPr>
          <w:r>
            <w:t>KV</w:t>
          </w:r>
        </w:p>
      </w:tc>
      <w:tc>
        <w:tcPr>
          <w:tcW w:w="883" w:type="dxa"/>
          <w:tcBorders>
            <w:top w:val="nil"/>
            <w:left w:val="nil"/>
            <w:bottom w:val="nil"/>
          </w:tcBorders>
          <w:noWrap/>
          <w:vAlign w:val="bottom"/>
        </w:tcPr>
        <w:p w14:paraId="230015DF" w14:textId="77777777" w:rsidR="00901B13" w:rsidRPr="007636A0" w:rsidRDefault="00901B13" w:rsidP="007E692A">
          <w:pPr>
            <w:pStyle w:val="ekvue1arial"/>
          </w:pPr>
        </w:p>
      </w:tc>
    </w:tr>
    <w:tr w:rsidR="00901B13" w:rsidRPr="00BF17F2" w14:paraId="7545FD7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C3E898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62F726F" w14:textId="77777777" w:rsidR="00901B13" w:rsidRPr="00BF17F2" w:rsidRDefault="00901B13" w:rsidP="00901B13">
          <w:pPr>
            <w:rPr>
              <w:color w:val="FFFFFF" w:themeColor="background1"/>
            </w:rPr>
          </w:pPr>
        </w:p>
      </w:tc>
    </w:tr>
  </w:tbl>
  <w:p w14:paraId="1919A2B6"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1"/>
    <w:rsid w:val="000040E2"/>
    <w:rsid w:val="0001210D"/>
    <w:rsid w:val="00014D7E"/>
    <w:rsid w:val="00017C07"/>
    <w:rsid w:val="0002009E"/>
    <w:rsid w:val="00020440"/>
    <w:rsid w:val="000307B4"/>
    <w:rsid w:val="00030EDB"/>
    <w:rsid w:val="000317DC"/>
    <w:rsid w:val="00034752"/>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97FA2"/>
    <w:rsid w:val="000A13A1"/>
    <w:rsid w:val="000A4BD4"/>
    <w:rsid w:val="000A51A5"/>
    <w:rsid w:val="000A7892"/>
    <w:rsid w:val="000B098D"/>
    <w:rsid w:val="000B7BD3"/>
    <w:rsid w:val="000C11E0"/>
    <w:rsid w:val="000C5217"/>
    <w:rsid w:val="000C77CA"/>
    <w:rsid w:val="000D40DE"/>
    <w:rsid w:val="000D4791"/>
    <w:rsid w:val="000D5ADE"/>
    <w:rsid w:val="000E343E"/>
    <w:rsid w:val="000E72F2"/>
    <w:rsid w:val="000F21E8"/>
    <w:rsid w:val="000F464C"/>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3E65"/>
    <w:rsid w:val="001845AC"/>
    <w:rsid w:val="00186866"/>
    <w:rsid w:val="00190B65"/>
    <w:rsid w:val="00193A18"/>
    <w:rsid w:val="001A1260"/>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09D9"/>
    <w:rsid w:val="001F1E3D"/>
    <w:rsid w:val="001F26EC"/>
    <w:rsid w:val="001F4797"/>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271"/>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4E7"/>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4D69"/>
    <w:rsid w:val="00446431"/>
    <w:rsid w:val="00446AED"/>
    <w:rsid w:val="00454148"/>
    <w:rsid w:val="00460932"/>
    <w:rsid w:val="004621B3"/>
    <w:rsid w:val="0046364F"/>
    <w:rsid w:val="00465073"/>
    <w:rsid w:val="0047469C"/>
    <w:rsid w:val="0047471A"/>
    <w:rsid w:val="00475402"/>
    <w:rsid w:val="004819BA"/>
    <w:rsid w:val="00483A7A"/>
    <w:rsid w:val="00483D65"/>
    <w:rsid w:val="00484B24"/>
    <w:rsid w:val="00486B3D"/>
    <w:rsid w:val="00490692"/>
    <w:rsid w:val="004925F2"/>
    <w:rsid w:val="004A66C3"/>
    <w:rsid w:val="004A66CF"/>
    <w:rsid w:val="004A6DE6"/>
    <w:rsid w:val="004B17DA"/>
    <w:rsid w:val="004C020F"/>
    <w:rsid w:val="004D1D71"/>
    <w:rsid w:val="004E3969"/>
    <w:rsid w:val="004F45AB"/>
    <w:rsid w:val="005001F5"/>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36AD"/>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3E50"/>
    <w:rsid w:val="00627765"/>
    <w:rsid w:val="00627A02"/>
    <w:rsid w:val="006329CB"/>
    <w:rsid w:val="0064120B"/>
    <w:rsid w:val="00644BA9"/>
    <w:rsid w:val="0064692C"/>
    <w:rsid w:val="00653F68"/>
    <w:rsid w:val="00666D95"/>
    <w:rsid w:val="006802C4"/>
    <w:rsid w:val="0068429A"/>
    <w:rsid w:val="00685FDD"/>
    <w:rsid w:val="006912DC"/>
    <w:rsid w:val="00692363"/>
    <w:rsid w:val="00693676"/>
    <w:rsid w:val="006A5611"/>
    <w:rsid w:val="006A56D2"/>
    <w:rsid w:val="006A71DE"/>
    <w:rsid w:val="006A76D7"/>
    <w:rsid w:val="006B0743"/>
    <w:rsid w:val="006B2D23"/>
    <w:rsid w:val="006B3EF4"/>
    <w:rsid w:val="006B6247"/>
    <w:rsid w:val="006C4E52"/>
    <w:rsid w:val="006C6A77"/>
    <w:rsid w:val="006D0F92"/>
    <w:rsid w:val="006D1212"/>
    <w:rsid w:val="006D1F6D"/>
    <w:rsid w:val="006D45BB"/>
    <w:rsid w:val="006D49F0"/>
    <w:rsid w:val="006D7F2E"/>
    <w:rsid w:val="006E235E"/>
    <w:rsid w:val="006E6A74"/>
    <w:rsid w:val="006F0D3C"/>
    <w:rsid w:val="006F2EDC"/>
    <w:rsid w:val="006F623C"/>
    <w:rsid w:val="006F72F5"/>
    <w:rsid w:val="00702561"/>
    <w:rsid w:val="00704625"/>
    <w:rsid w:val="00704D83"/>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7E692A"/>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CAD"/>
    <w:rsid w:val="009D79C2"/>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AD6"/>
    <w:rsid w:val="00A43B4C"/>
    <w:rsid w:val="00A478DC"/>
    <w:rsid w:val="00A53E07"/>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45D"/>
    <w:rsid w:val="00AC7B89"/>
    <w:rsid w:val="00AD4D22"/>
    <w:rsid w:val="00AE01E0"/>
    <w:rsid w:val="00AE3D8A"/>
    <w:rsid w:val="00AE65F6"/>
    <w:rsid w:val="00AF053E"/>
    <w:rsid w:val="00AF7A5F"/>
    <w:rsid w:val="00AF7B8E"/>
    <w:rsid w:val="00B00587"/>
    <w:rsid w:val="00B039E8"/>
    <w:rsid w:val="00B043A1"/>
    <w:rsid w:val="00B12500"/>
    <w:rsid w:val="00B1370B"/>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411"/>
    <w:rsid w:val="00BC2CD2"/>
    <w:rsid w:val="00BC6483"/>
    <w:rsid w:val="00BC69E3"/>
    <w:rsid w:val="00BC7335"/>
    <w:rsid w:val="00BD542D"/>
    <w:rsid w:val="00BD6E66"/>
    <w:rsid w:val="00BE1962"/>
    <w:rsid w:val="00BE4821"/>
    <w:rsid w:val="00BF17F2"/>
    <w:rsid w:val="00C00404"/>
    <w:rsid w:val="00C00540"/>
    <w:rsid w:val="00C1225A"/>
    <w:rsid w:val="00C172AE"/>
    <w:rsid w:val="00C17BE6"/>
    <w:rsid w:val="00C320DD"/>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66A8"/>
    <w:rsid w:val="00CC7DBB"/>
    <w:rsid w:val="00CD4219"/>
    <w:rsid w:val="00CD5490"/>
    <w:rsid w:val="00CD6369"/>
    <w:rsid w:val="00CE1EBF"/>
    <w:rsid w:val="00CE2A37"/>
    <w:rsid w:val="00CE34A0"/>
    <w:rsid w:val="00CE3E54"/>
    <w:rsid w:val="00CF29B8"/>
    <w:rsid w:val="00CF2E07"/>
    <w:rsid w:val="00CF2E1A"/>
    <w:rsid w:val="00CF40E8"/>
    <w:rsid w:val="00CF6839"/>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1701"/>
    <w:rsid w:val="00D559DE"/>
    <w:rsid w:val="00D56FEB"/>
    <w:rsid w:val="00D61DD0"/>
    <w:rsid w:val="00D62096"/>
    <w:rsid w:val="00D62251"/>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562"/>
    <w:rsid w:val="00D92EAD"/>
    <w:rsid w:val="00D94CC2"/>
    <w:rsid w:val="00D95ABA"/>
    <w:rsid w:val="00D97E79"/>
    <w:rsid w:val="00DA1633"/>
    <w:rsid w:val="00DA29C3"/>
    <w:rsid w:val="00DA6422"/>
    <w:rsid w:val="00DB0557"/>
    <w:rsid w:val="00DB2C80"/>
    <w:rsid w:val="00DC0952"/>
    <w:rsid w:val="00DC2340"/>
    <w:rsid w:val="00DC30DA"/>
    <w:rsid w:val="00DC529F"/>
    <w:rsid w:val="00DD101E"/>
    <w:rsid w:val="00DE0F07"/>
    <w:rsid w:val="00DE287B"/>
    <w:rsid w:val="00DE603B"/>
    <w:rsid w:val="00DF129D"/>
    <w:rsid w:val="00DF22EA"/>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1CDB"/>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1F14"/>
    <w:rsid w:val="00F42294"/>
    <w:rsid w:val="00F42A8F"/>
    <w:rsid w:val="00F42F7B"/>
    <w:rsid w:val="00F459EB"/>
    <w:rsid w:val="00F52C9C"/>
    <w:rsid w:val="00F55BE1"/>
    <w:rsid w:val="00F6336A"/>
    <w:rsid w:val="00F70B43"/>
    <w:rsid w:val="00F72065"/>
    <w:rsid w:val="00F75722"/>
    <w:rsid w:val="00F77715"/>
    <w:rsid w:val="00F778DC"/>
    <w:rsid w:val="00F849BE"/>
    <w:rsid w:val="00F940D3"/>
    <w:rsid w:val="00F94A4B"/>
    <w:rsid w:val="00F97237"/>
    <w:rsid w:val="00F97AD4"/>
    <w:rsid w:val="00FA07D2"/>
    <w:rsid w:val="00FA07DA"/>
    <w:rsid w:val="00FA3E81"/>
    <w:rsid w:val="00FB0917"/>
    <w:rsid w:val="00FB0F16"/>
    <w:rsid w:val="00FB123D"/>
    <w:rsid w:val="00FB1D7F"/>
    <w:rsid w:val="00FB20D2"/>
    <w:rsid w:val="00FB59FB"/>
    <w:rsid w:val="00FB6144"/>
    <w:rsid w:val="00FB72A0"/>
    <w:rsid w:val="00FC1D8A"/>
    <w:rsid w:val="00FC35C5"/>
    <w:rsid w:val="00FC7DBF"/>
    <w:rsid w:val="00FD20A8"/>
    <w:rsid w:val="00FD2C70"/>
    <w:rsid w:val="00FD359C"/>
    <w:rsid w:val="00FE2067"/>
    <w:rsid w:val="00FE4E18"/>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8CE8BB"/>
  <w15:docId w15:val="{3BEA2738-1931-40CB-8D5D-AD991617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hema">
    <w:name w:val="annotation subject"/>
    <w:basedOn w:val="Standard"/>
    <w:next w:val="Standard"/>
    <w:link w:val="KommentarthemaZchn"/>
    <w:uiPriority w:val="99"/>
    <w:semiHidden/>
    <w:unhideWhenUsed/>
    <w:rsid w:val="00FE4E18"/>
    <w:rPr>
      <w:b/>
      <w:bCs/>
    </w:rPr>
  </w:style>
  <w:style w:type="character" w:customStyle="1" w:styleId="KommentarthemaZchn">
    <w:name w:val="Kommentarthema Zchn"/>
    <w:basedOn w:val="Absatz-Standardschriftart"/>
    <w:link w:val="Kommentarthema"/>
    <w:uiPriority w:val="99"/>
    <w:semiHidden/>
    <w:rsid w:val="00FE4E18"/>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paragraph" w:styleId="berarbeitung">
    <w:name w:val="Revision"/>
    <w:hidden/>
    <w:uiPriority w:val="99"/>
    <w:semiHidden/>
    <w:rsid w:val="00C320DD"/>
    <w:pPr>
      <w:spacing w:after="0" w:line="240" w:lineRule="auto"/>
    </w:pPr>
    <w:rPr>
      <w:rFonts w:ascii="Arial" w:hAnsi="Arial"/>
      <w:sz w:val="19"/>
    </w:rPr>
  </w:style>
  <w:style w:type="paragraph" w:customStyle="1" w:styleId="ekvaufgabe2-4sp">
    <w:name w:val="ekv.aufgabe.2-4.sp"/>
    <w:basedOn w:val="Standard"/>
    <w:qFormat/>
    <w:rsid w:val="003C34E7"/>
    <w:pPr>
      <w:tabs>
        <w:tab w:val="clear" w:pos="595"/>
        <w:tab w:val="clear" w:pos="851"/>
        <w:tab w:val="left" w:pos="680"/>
        <w:tab w:val="left" w:pos="2410"/>
        <w:tab w:val="left" w:pos="2750"/>
        <w:tab w:val="left" w:pos="4820"/>
        <w:tab w:val="left" w:pos="5160"/>
        <w:tab w:val="left" w:pos="7229"/>
        <w:tab w:val="left" w:pos="7569"/>
      </w:tabs>
      <w:spacing w:line="254"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t75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Ernst Klett Verlag, Stuttgart</dc:creator>
  <cp:lastModifiedBy/>
  <cp:revision>4</cp:revision>
  <cp:lastPrinted>2016-12-23T16:36:00Z</cp:lastPrinted>
  <dcterms:created xsi:type="dcterms:W3CDTF">2023-02-21T13:17:00Z</dcterms:created>
  <dcterms:modified xsi:type="dcterms:W3CDTF">2023-02-23T10:20:00Z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